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6B2C" w14:textId="77777777" w:rsidR="009C7A59" w:rsidRDefault="002A5C11">
      <w:pPr>
        <w:pStyle w:val="Tittel"/>
      </w:pPr>
      <w:r>
        <w:t>Mal for melding med forslag til utgreiingsprogram om vasskrafttiltak</w:t>
      </w:r>
    </w:p>
    <w:p w14:paraId="62E33CBE" w14:textId="7793312C" w:rsidR="009C7A59" w:rsidRPr="002A5C11" w:rsidRDefault="002A5C11">
      <w:pPr>
        <w:rPr>
          <w:lang w:val="nn-NO"/>
        </w:rPr>
      </w:pPr>
      <w:r>
        <w:t xml:space="preserve">Denne malen gir disposisjonen for ei melding med forslag til utgreiingsprogram. </w:t>
      </w:r>
      <w:r w:rsidRPr="002A5C11">
        <w:rPr>
          <w:lang w:val="nn-NO"/>
        </w:rPr>
        <w:t xml:space="preserve">Den inneheld berre overskrifter og døme på tabell. For å skrive meldinga, må du følgje </w:t>
      </w:r>
      <w:proofErr w:type="spellStart"/>
      <w:r w:rsidRPr="002A5C11">
        <w:rPr>
          <w:lang w:val="nn-NO"/>
        </w:rPr>
        <w:t>NVEs</w:t>
      </w:r>
      <w:proofErr w:type="spellEnd"/>
      <w:r w:rsidRPr="002A5C11">
        <w:rPr>
          <w:lang w:val="nn-NO"/>
        </w:rPr>
        <w:t xml:space="preserve"> krav til melding i </w:t>
      </w:r>
      <w:hyperlink r:id="rId13" w:history="1">
        <w:r w:rsidRPr="009B150C">
          <w:rPr>
            <w:rStyle w:val="Hyperkobling"/>
            <w:lang w:val="nn-NO"/>
            <w14:numForm w14:val="default"/>
          </w:rPr>
          <w:t>rettleiar for konsesjonssøknad vasskraftanlegg</w:t>
        </w:r>
      </w:hyperlink>
      <w:r w:rsidRPr="002A5C11">
        <w:rPr>
          <w:lang w:val="nn-NO"/>
        </w:rPr>
        <w:t xml:space="preserve">. </w:t>
      </w:r>
    </w:p>
    <w:p w14:paraId="286C30BD" w14:textId="77777777" w:rsidR="009C7A59" w:rsidRPr="002A5C11" w:rsidRDefault="002A5C11">
      <w:pPr>
        <w:rPr>
          <w:lang w:val="nn-NO"/>
        </w:rPr>
      </w:pPr>
      <w:r w:rsidRPr="002A5C11">
        <w:rPr>
          <w:lang w:val="nn-NO"/>
        </w:rPr>
        <w:t xml:space="preserve">Malen inneheld alle overskrifter. Du må tilpasse malen til ditt eige prosjekt, og slette overskrifter som ikkje er relevante. </w:t>
      </w:r>
    </w:p>
    <w:p w14:paraId="68753E70" w14:textId="77777777" w:rsidR="00BD3FD7" w:rsidRDefault="00BD3FD7">
      <w:pPr>
        <w:spacing w:after="0" w:line="240" w:lineRule="auto"/>
        <w:rPr>
          <w:lang w:val="nn-NO"/>
        </w:rPr>
      </w:pPr>
      <w:r>
        <w:rPr>
          <w:lang w:val="nn-NO"/>
        </w:rPr>
        <w:br w:type="page"/>
      </w:r>
    </w:p>
    <w:p w14:paraId="37A3811E" w14:textId="77777777" w:rsidR="009C7A59" w:rsidRPr="002A5C11" w:rsidRDefault="002A5C11">
      <w:pPr>
        <w:pStyle w:val="Sammendragoverskrift"/>
        <w:rPr>
          <w:lang w:val="nn-NO"/>
        </w:rPr>
      </w:pPr>
      <w:r w:rsidRPr="002A5C11">
        <w:rPr>
          <w:lang w:val="nn-NO"/>
        </w:rPr>
        <w:lastRenderedPageBreak/>
        <w:t>Samandrag</w:t>
      </w:r>
    </w:p>
    <w:p w14:paraId="169D348B" w14:textId="77777777" w:rsidR="009C7A59" w:rsidRPr="002A5C11" w:rsidRDefault="002A5C11">
      <w:pPr>
        <w:rPr>
          <w:lang w:val="nn-NO"/>
        </w:rPr>
      </w:pPr>
      <w:r w:rsidRPr="002A5C11">
        <w:rPr>
          <w:lang w:val="nn-NO"/>
        </w:rPr>
        <w:t>[Skriv eit kort samandrag her.]</w:t>
      </w:r>
    </w:p>
    <w:p w14:paraId="312BEAB4" w14:textId="77777777" w:rsidR="009C7A59" w:rsidRPr="002A5C11" w:rsidRDefault="002A5C11">
      <w:pPr>
        <w:spacing w:after="0" w:line="240" w:lineRule="auto"/>
        <w:rPr>
          <w:lang w:val="nn-NO"/>
        </w:rPr>
      </w:pPr>
      <w:r w:rsidRPr="002A5C11">
        <w:rPr>
          <w:lang w:val="nn-NO"/>
        </w:rPr>
        <w:br w:type="page"/>
      </w:r>
    </w:p>
    <w:p w14:paraId="3E79E0BA" w14:textId="7A0C6233" w:rsidR="0078215C" w:rsidRDefault="0078215C" w:rsidP="0078215C">
      <w:pPr>
        <w:pStyle w:val="Overskriftforinnholdsfortegnelse"/>
      </w:pPr>
      <w:proofErr w:type="spellStart"/>
      <w:r>
        <w:lastRenderedPageBreak/>
        <w:t>Innhald</w:t>
      </w:r>
      <w:proofErr w:type="spellEnd"/>
    </w:p>
    <w:p w14:paraId="60E34F60" w14:textId="262AFEA5" w:rsidR="009B3270" w:rsidRDefault="0078215C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"1-2" \h \z \u </w:instrText>
      </w:r>
      <w:r>
        <w:rPr>
          <w:b w:val="0"/>
        </w:rPr>
        <w:fldChar w:fldCharType="separate"/>
      </w:r>
      <w:hyperlink w:anchor="_Toc237002594" w:history="1">
        <w:r w:rsidR="009B3270" w:rsidRPr="006A3A45">
          <w:rPr>
            <w:rStyle w:val="Hyperkobling"/>
          </w:rPr>
          <w:t>1</w:t>
        </w:r>
        <w:r w:rsidR="009B3270"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="009B3270" w:rsidRPr="006A3A45">
          <w:rPr>
            <w:rStyle w:val="Hyperkobling"/>
          </w:rPr>
          <w:t>Innleiing</w:t>
        </w:r>
        <w:r w:rsidR="009B3270">
          <w:rPr>
            <w:webHidden/>
          </w:rPr>
          <w:tab/>
        </w:r>
        <w:r w:rsidR="009B3270">
          <w:rPr>
            <w:webHidden/>
          </w:rPr>
          <w:fldChar w:fldCharType="begin"/>
        </w:r>
        <w:r w:rsidR="009B3270">
          <w:rPr>
            <w:webHidden/>
          </w:rPr>
          <w:instrText xml:space="preserve"> PAGEREF _Toc237002594 \h </w:instrText>
        </w:r>
        <w:r w:rsidR="009B3270">
          <w:rPr>
            <w:webHidden/>
          </w:rPr>
        </w:r>
        <w:r w:rsidR="009B3270">
          <w:rPr>
            <w:webHidden/>
          </w:rPr>
          <w:fldChar w:fldCharType="separate"/>
        </w:r>
        <w:r w:rsidR="009B3270">
          <w:rPr>
            <w:webHidden/>
          </w:rPr>
          <w:t>4</w:t>
        </w:r>
        <w:r w:rsidR="009B3270">
          <w:rPr>
            <w:webHidden/>
          </w:rPr>
          <w:fldChar w:fldCharType="end"/>
        </w:r>
      </w:hyperlink>
    </w:p>
    <w:p w14:paraId="0B68F8A2" w14:textId="3DA39C1D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595" w:history="1">
        <w:r w:rsidRPr="006A3A45">
          <w:rPr>
            <w:rStyle w:val="Hyperkobling"/>
          </w:rPr>
          <w:t>1.1 Om tiltakshavar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_Toc237002595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51721C3" w14:textId="0E657D36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596" w:history="1">
        <w:r w:rsidRPr="006A3A45">
          <w:rPr>
            <w:rStyle w:val="Hyperkobling"/>
          </w:rPr>
          <w:t>1.2 Formålet med meldinga og konsekvensutgreiinga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_Toc237002596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377178B" w14:textId="04709D23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597" w:history="1">
        <w:r w:rsidRPr="006A3A45">
          <w:rPr>
            <w:rStyle w:val="Hyperkobling"/>
          </w:rPr>
          <w:t>2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Beskriving av tiltaket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_Toc237002597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ACF2A4E" w14:textId="5F3248F4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598" w:history="1">
        <w:r w:rsidRPr="006A3A45">
          <w:rPr>
            <w:rStyle w:val="Hyperkobling"/>
          </w:rPr>
          <w:t>2.1 Plassering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_Toc237002598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896C116" w14:textId="6806C3A1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599" w:history="1">
        <w:r w:rsidRPr="006A3A45">
          <w:rPr>
            <w:rStyle w:val="Hyperkobling"/>
          </w:rPr>
          <w:t>2.2 Områdebeskriving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_Toc237002599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A7A3F2A" w14:textId="1F3A7A8C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0" w:history="1">
        <w:r w:rsidRPr="006A3A45">
          <w:rPr>
            <w:rStyle w:val="Hyperkobling"/>
          </w:rPr>
          <w:t>2.3 Influensområdet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ED5DD64" w14:textId="32167C03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1" w:history="1">
        <w:r w:rsidRPr="006A3A45">
          <w:rPr>
            <w:rStyle w:val="Hyperkobling"/>
          </w:rPr>
          <w:t>2.4 Tiltaket og utbyggingsalternativ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D9B0278" w14:textId="57E8467F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2" w:history="1">
        <w:r w:rsidRPr="006A3A45">
          <w:rPr>
            <w:rStyle w:val="Hyperkobling"/>
          </w:rPr>
          <w:t>2.5 Nullalternativet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EBA97D2" w14:textId="6D9E6B74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03" w:history="1">
        <w:r w:rsidRPr="006A3A45">
          <w:rPr>
            <w:rStyle w:val="Hyperkobling"/>
          </w:rPr>
          <w:t>3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Arealbruk og eigedomsforhold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75F5883" w14:textId="5127F4B3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04" w:history="1">
        <w:r w:rsidRPr="006A3A45">
          <w:rPr>
            <w:rStyle w:val="Hyperkobling"/>
          </w:rPr>
          <w:t>4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Gjeldande planar, retningslinjer og føringar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FD371ED" w14:textId="2220499D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5" w:history="1">
        <w:r w:rsidRPr="006A3A45">
          <w:rPr>
            <w:rStyle w:val="Hyperkobling"/>
          </w:rPr>
          <w:t>4.1 Nødvendige løyve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DC69738" w14:textId="70F2CCF3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06" w:history="1">
        <w:r w:rsidRPr="006A3A45">
          <w:rPr>
            <w:rStyle w:val="Hyperkobling"/>
            <w:lang w:val="nn-NO"/>
          </w:rPr>
          <w:t>5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  <w:lang w:val="nn-NO"/>
          </w:rPr>
          <w:t>Oversikt over tema som skal beskrivast eller konsekvensutgreiast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6A41E93" w14:textId="70C2DFD5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7" w:history="1">
        <w:r w:rsidRPr="006A3A45">
          <w:rPr>
            <w:rStyle w:val="Hyperkobling"/>
          </w:rPr>
          <w:t>5.1 Hydrologisk grunnlag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135E883" w14:textId="6968B06F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8" w:history="1">
        <w:r w:rsidRPr="006A3A45">
          <w:rPr>
            <w:rStyle w:val="Hyperkobling"/>
          </w:rPr>
          <w:t>5.2 Erosjon og sedimentstransport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C25ADD9" w14:textId="3669A9DB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09" w:history="1">
        <w:r w:rsidRPr="006A3A45">
          <w:rPr>
            <w:rStyle w:val="Hyperkobling"/>
          </w:rPr>
          <w:t>5.3 Naturfare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C8B49E1" w14:textId="132EF1F9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0" w:history="1">
        <w:r w:rsidRPr="006A3A45">
          <w:rPr>
            <w:rStyle w:val="Hyperkobling"/>
          </w:rPr>
          <w:t>5.4 Naturmangfald på 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69E13BA" w14:textId="6F9BB23C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1" w:history="1">
        <w:r w:rsidRPr="006A3A45">
          <w:rPr>
            <w:rStyle w:val="Hyperkobling"/>
            <w:lang w:val="nn-NO"/>
          </w:rPr>
          <w:t>5.5 Naturmangfald i vatn (og sjø) og vassmiljø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967C25B" w14:textId="161968C0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2" w:history="1">
        <w:r w:rsidRPr="006A3A45">
          <w:rPr>
            <w:rStyle w:val="Hyperkobling"/>
          </w:rPr>
          <w:t>5.6 Kulturmiljø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C97D33C" w14:textId="587795F8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3" w:history="1">
        <w:r w:rsidRPr="006A3A45">
          <w:rPr>
            <w:rStyle w:val="Hyperkobling"/>
          </w:rPr>
          <w:t>5.7 Friluftsliv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78F64C9" w14:textId="545F033A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4" w:history="1">
        <w:r w:rsidRPr="006A3A45">
          <w:rPr>
            <w:rStyle w:val="Hyperkobling"/>
          </w:rPr>
          <w:t>5.8 Reiseliv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31A5182" w14:textId="45383A5A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5" w:history="1">
        <w:r w:rsidRPr="006A3A45">
          <w:rPr>
            <w:rStyle w:val="Hyperkobling"/>
          </w:rPr>
          <w:t>5.9 Landskap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3B59D93" w14:textId="7D8DEB86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6" w:history="1">
        <w:r w:rsidRPr="006A3A45">
          <w:rPr>
            <w:rStyle w:val="Hyperkobling"/>
          </w:rPr>
          <w:t>5.10 Verdsarv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96AF6D5" w14:textId="1133DE8A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7" w:history="1">
        <w:r w:rsidRPr="006A3A45">
          <w:rPr>
            <w:rStyle w:val="Hyperkobling"/>
          </w:rPr>
          <w:t>5.11 Naturressursar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78C088B" w14:textId="59245F06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8" w:history="1">
        <w:r w:rsidRPr="006A3A45">
          <w:rPr>
            <w:rStyle w:val="Hyperkobling"/>
          </w:rPr>
          <w:t>5.12 Reindrift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2309B0F" w14:textId="34742F03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19" w:history="1">
        <w:r w:rsidRPr="006A3A45">
          <w:rPr>
            <w:rStyle w:val="Hyperkobling"/>
          </w:rPr>
          <w:t>5.13 Forureining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DB94AC4" w14:textId="6E392AA4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20" w:history="1">
        <w:r w:rsidRPr="006A3A45">
          <w:rPr>
            <w:rStyle w:val="Hyperkobling"/>
          </w:rPr>
          <w:t>5.14 Klimagassutslepp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8762382" w14:textId="1DEF2934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21" w:history="1">
        <w:r w:rsidRPr="006A3A45">
          <w:rPr>
            <w:rStyle w:val="Hyperkobling"/>
          </w:rPr>
          <w:t>5.15 Samfunn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73D180D" w14:textId="29EA49AB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22" w:history="1">
        <w:r w:rsidRPr="006A3A45">
          <w:rPr>
            <w:rStyle w:val="Hyperkobling"/>
          </w:rPr>
          <w:t>5.16 Oppsummering av tema som skal beskrivast eller konsekvensutgreiast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DD0A53B" w14:textId="050E3FA6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23" w:history="1">
        <w:r w:rsidRPr="006A3A45">
          <w:rPr>
            <w:rStyle w:val="Hyperkobling"/>
          </w:rPr>
          <w:t>6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Moglege mildnande tiltak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85FA199" w14:textId="082AB5C8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24" w:history="1">
        <w:r w:rsidRPr="006A3A45">
          <w:rPr>
            <w:rStyle w:val="Hyperkobling"/>
          </w:rPr>
          <w:t>7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Søknadsprosess, medverknad og framdrift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7C74A44" w14:textId="4C2F386B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25" w:history="1">
        <w:r w:rsidRPr="006A3A45">
          <w:rPr>
            <w:rStyle w:val="Hyperkobling"/>
          </w:rPr>
          <w:t>7.1 Informasjon og medverknad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378EAD2" w14:textId="34A59DE4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26" w:history="1">
        <w:r w:rsidRPr="006A3A45">
          <w:rPr>
            <w:rStyle w:val="Hyperkobling"/>
          </w:rPr>
          <w:t>7.2 Framdriftsplan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0D54525" w14:textId="345F63CF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27" w:history="1">
        <w:r w:rsidRPr="006A3A45">
          <w:rPr>
            <w:rStyle w:val="Hyperkobling"/>
          </w:rPr>
          <w:t>Forslag til utgreiingsprogram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0CA6186" w14:textId="662802E3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28" w:history="1">
        <w:r w:rsidRPr="006A3A45">
          <w:rPr>
            <w:rStyle w:val="Hyperkobling"/>
          </w:rPr>
          <w:t>1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Innleiing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F0C3DA7" w14:textId="30D94D43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29" w:history="1">
        <w:r w:rsidRPr="006A3A45">
          <w:rPr>
            <w:rStyle w:val="Hyperkobling"/>
          </w:rPr>
          <w:t>2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Beskriving av tiltaket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3A5FFB2" w14:textId="12AA8B49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0" w:history="1">
        <w:r w:rsidRPr="006A3A45">
          <w:rPr>
            <w:rStyle w:val="Hyperkobling"/>
          </w:rPr>
          <w:t>2.1 Presentasjon av utbyggingsalternativ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24F02D7" w14:textId="39C3AAD8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31" w:history="1">
        <w:r w:rsidRPr="006A3A45">
          <w:rPr>
            <w:rStyle w:val="Hyperkobling"/>
            <w:lang w:val="nn-NO"/>
          </w:rPr>
          <w:t>3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  <w:lang w:val="nn-NO"/>
          </w:rPr>
          <w:t>Krav til utgreiing av fysiske forhold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C2CCE45" w14:textId="566B7532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2" w:history="1">
        <w:r w:rsidRPr="006A3A45">
          <w:rPr>
            <w:rStyle w:val="Hyperkobling"/>
          </w:rPr>
          <w:t>3.1 Hydrologisk grunnlag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DF1F093" w14:textId="753A5F40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3" w:history="1">
        <w:r w:rsidRPr="006A3A45">
          <w:rPr>
            <w:rStyle w:val="Hyperkobling"/>
          </w:rPr>
          <w:t>3.2 Erosjon og sedimentstransport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5A72A7E" w14:textId="507B2879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34" w:history="1">
        <w:r w:rsidRPr="006A3A45">
          <w:rPr>
            <w:rStyle w:val="Hyperkobling"/>
          </w:rPr>
          <w:t>4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Krav til utgreiing av naturfare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915FD9D" w14:textId="05BD85B4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35" w:history="1">
        <w:r w:rsidRPr="006A3A45">
          <w:rPr>
            <w:rStyle w:val="Hyperkobling"/>
            <w:lang w:val="nn-NO"/>
          </w:rPr>
          <w:t>5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  <w:lang w:val="nn-NO"/>
          </w:rPr>
          <w:t>Krav til utgreiing av verknader for miljø og samfunn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BAF41B6" w14:textId="06DE3FA4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6" w:history="1">
        <w:r w:rsidRPr="006A3A45">
          <w:rPr>
            <w:rStyle w:val="Hyperkobling"/>
          </w:rPr>
          <w:t>5.1 Overordna krav til fagutgreiingane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D789625" w14:textId="7840629C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7" w:history="1">
        <w:r w:rsidRPr="006A3A45">
          <w:rPr>
            <w:rStyle w:val="Hyperkobling"/>
          </w:rPr>
          <w:t>5.2 Naturmangfald på 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624D7AC" w14:textId="6F5E0B9A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8" w:history="1">
        <w:r w:rsidRPr="006A3A45">
          <w:rPr>
            <w:rStyle w:val="Hyperkobling"/>
            <w:lang w:val="nn-NO"/>
          </w:rPr>
          <w:t>5.3 Naturmangfald i vatn (og sjø) og vassmiljø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E7286DF" w14:textId="66F300ED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39" w:history="1">
        <w:r w:rsidRPr="006A3A45">
          <w:rPr>
            <w:rStyle w:val="Hyperkobling"/>
          </w:rPr>
          <w:t>5.4 Kulturmiljø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AAD0B5B" w14:textId="670D9E54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0" w:history="1">
        <w:r w:rsidRPr="006A3A45">
          <w:rPr>
            <w:rStyle w:val="Hyperkobling"/>
          </w:rPr>
          <w:t>5.5 Friluftsliv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B995C93" w14:textId="17B8DFE8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1" w:history="1">
        <w:r w:rsidRPr="006A3A45">
          <w:rPr>
            <w:rStyle w:val="Hyperkobling"/>
          </w:rPr>
          <w:t>5.6 Reiseliv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5816E49" w14:textId="094BA311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2" w:history="1">
        <w:r w:rsidRPr="006A3A45">
          <w:rPr>
            <w:rStyle w:val="Hyperkobling"/>
          </w:rPr>
          <w:t>5.7 Landskap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170BC2A" w14:textId="76F6F17B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3" w:history="1">
        <w:r w:rsidRPr="006A3A45">
          <w:rPr>
            <w:rStyle w:val="Hyperkobling"/>
          </w:rPr>
          <w:t>5.8 Verdsarv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CEF6256" w14:textId="23234ECD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4" w:history="1">
        <w:r w:rsidRPr="006A3A45">
          <w:rPr>
            <w:rStyle w:val="Hyperkobling"/>
          </w:rPr>
          <w:t>5.9 Naturressursar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69C573A" w14:textId="49F5A199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5" w:history="1">
        <w:r w:rsidRPr="006A3A45">
          <w:rPr>
            <w:rStyle w:val="Hyperkobling"/>
          </w:rPr>
          <w:t>5.10 Reindrift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6CB520A" w14:textId="4F6FF421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6" w:history="1">
        <w:r w:rsidRPr="006A3A45">
          <w:rPr>
            <w:rStyle w:val="Hyperkobling"/>
          </w:rPr>
          <w:t>5.11 Forureining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1174125" w14:textId="28C9D2EE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7" w:history="1">
        <w:r w:rsidRPr="006A3A45">
          <w:rPr>
            <w:rStyle w:val="Hyperkobling"/>
          </w:rPr>
          <w:t>5.12 Klimagassutslepp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42AF76B" w14:textId="5E892E6D" w:rsidR="009B3270" w:rsidRDefault="009B3270">
      <w:pPr>
        <w:pStyle w:val="INN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002648" w:history="1">
        <w:r w:rsidRPr="006A3A45">
          <w:rPr>
            <w:rStyle w:val="Hyperkobling"/>
          </w:rPr>
          <w:t>5.13 Samfunn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F628894" w14:textId="1F1A2BCE" w:rsidR="009B3270" w:rsidRDefault="009B3270">
      <w:pPr>
        <w:pStyle w:val="INNH1"/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  <w14:numForm w14:val="default"/>
        </w:rPr>
      </w:pPr>
      <w:hyperlink w:anchor="_Toc237002649" w:history="1">
        <w:r w:rsidRPr="006A3A45">
          <w:rPr>
            <w:rStyle w:val="Hyperkobling"/>
          </w:rPr>
          <w:t>6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14:ligatures w14:val="standardContextual"/>
            <w14:numForm w14:val="default"/>
          </w:rPr>
          <w:tab/>
        </w:r>
        <w:r w:rsidRPr="006A3A45">
          <w:rPr>
            <w:rStyle w:val="Hyperkobling"/>
          </w:rPr>
          <w:t>Samandrag av konsekvensutgreiinga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_Toc237002649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D7A99F5" w14:textId="121E8543" w:rsidR="009C7A59" w:rsidRPr="0078215C" w:rsidRDefault="0078215C">
      <w:pPr>
        <w:spacing w:after="0" w:line="240" w:lineRule="auto"/>
        <w:rPr>
          <w:lang w:val="nn-NO"/>
        </w:rPr>
      </w:pPr>
      <w:r>
        <w:rPr>
          <w:b/>
          <w:noProof/>
          <w14:numForm w14:val="lining"/>
        </w:rPr>
        <w:fldChar w:fldCharType="end"/>
      </w:r>
    </w:p>
    <w:p w14:paraId="43713CC5" w14:textId="4E62DCB2" w:rsidR="009C7A59" w:rsidRPr="0078215C" w:rsidRDefault="002A5C11">
      <w:pPr>
        <w:spacing w:after="0" w:line="240" w:lineRule="auto"/>
        <w:rPr>
          <w:lang w:val="nn-NO"/>
        </w:rPr>
      </w:pPr>
      <w:r w:rsidRPr="0078215C">
        <w:rPr>
          <w:lang w:val="nn-NO"/>
        </w:rPr>
        <w:br w:type="page"/>
      </w:r>
    </w:p>
    <w:p w14:paraId="2FD42C0E" w14:textId="77777777" w:rsidR="009C7A59" w:rsidRDefault="002A5C11">
      <w:pPr>
        <w:pStyle w:val="Overskrift1"/>
      </w:pPr>
      <w:bookmarkStart w:id="0" w:name="_Toc210828289"/>
      <w:bookmarkStart w:id="1" w:name="_Toc210845265"/>
      <w:bookmarkStart w:id="2" w:name="_Toc237002594"/>
      <w:r>
        <w:lastRenderedPageBreak/>
        <w:t>Innleiing</w:t>
      </w:r>
      <w:bookmarkEnd w:id="0"/>
      <w:bookmarkEnd w:id="1"/>
      <w:bookmarkEnd w:id="2"/>
    </w:p>
    <w:p w14:paraId="79AAE2A2" w14:textId="77777777" w:rsidR="009C7A59" w:rsidRDefault="009C7A59"/>
    <w:p w14:paraId="2BC560FB" w14:textId="5D09BC16" w:rsidR="009C7A59" w:rsidRDefault="002A5C11">
      <w:pPr>
        <w:pStyle w:val="Overskrift2"/>
      </w:pPr>
      <w:bookmarkStart w:id="3" w:name="_Toc210828290"/>
      <w:bookmarkStart w:id="4" w:name="_Toc210845266"/>
      <w:bookmarkStart w:id="5" w:name="_Toc237002595"/>
      <w:r>
        <w:t xml:space="preserve">Om </w:t>
      </w:r>
      <w:bookmarkEnd w:id="3"/>
      <w:proofErr w:type="spellStart"/>
      <w:r>
        <w:t>tiltakshavar</w:t>
      </w:r>
      <w:bookmarkEnd w:id="4"/>
      <w:bookmarkEnd w:id="5"/>
      <w:proofErr w:type="spellEnd"/>
    </w:p>
    <w:p w14:paraId="4E264809" w14:textId="77777777" w:rsidR="009C7A59" w:rsidRDefault="009C7A59"/>
    <w:p w14:paraId="2DA66CB8" w14:textId="38319E2B" w:rsidR="009C7A59" w:rsidRDefault="002A5C11">
      <w:pPr>
        <w:pStyle w:val="Overskrift2"/>
      </w:pPr>
      <w:bookmarkStart w:id="6" w:name="_Toc210828291"/>
      <w:bookmarkStart w:id="7" w:name="_Toc210845267"/>
      <w:bookmarkStart w:id="8" w:name="_Toc237002596"/>
      <w:r>
        <w:t>Formålet med meldinga og konsekvensutgreiinga</w:t>
      </w:r>
      <w:bookmarkEnd w:id="6"/>
      <w:bookmarkEnd w:id="7"/>
      <w:bookmarkEnd w:id="8"/>
    </w:p>
    <w:p w14:paraId="3B064B28" w14:textId="77777777" w:rsidR="009C7A59" w:rsidRDefault="002A5C11">
      <w:pPr>
        <w:pStyle w:val="Overskrift1"/>
      </w:pPr>
      <w:bookmarkStart w:id="9" w:name="_Toc210828293"/>
      <w:bookmarkStart w:id="10" w:name="_Toc210845268"/>
      <w:bookmarkStart w:id="11" w:name="_Toc237002597"/>
      <w:r>
        <w:t>Beskriving av tiltaket</w:t>
      </w:r>
      <w:bookmarkEnd w:id="9"/>
      <w:bookmarkEnd w:id="10"/>
      <w:bookmarkEnd w:id="11"/>
      <w:r>
        <w:t xml:space="preserve"> </w:t>
      </w:r>
    </w:p>
    <w:p w14:paraId="7B7E0D7A" w14:textId="77777777" w:rsidR="009C7A59" w:rsidRDefault="009C7A59"/>
    <w:p w14:paraId="41B978A6" w14:textId="4C89AA05" w:rsidR="009C7A59" w:rsidRDefault="002A5C11">
      <w:pPr>
        <w:pStyle w:val="Overskrift2"/>
      </w:pPr>
      <w:bookmarkStart w:id="12" w:name="_Toc210845269"/>
      <w:bookmarkStart w:id="13" w:name="_Toc237002598"/>
      <w:r>
        <w:t>Plassering</w:t>
      </w:r>
      <w:bookmarkEnd w:id="12"/>
      <w:bookmarkEnd w:id="13"/>
    </w:p>
    <w:p w14:paraId="142A6777" w14:textId="77777777" w:rsidR="009C7A59" w:rsidRDefault="009C7A59"/>
    <w:p w14:paraId="03A19680" w14:textId="37D09F6A" w:rsidR="009C7A59" w:rsidRDefault="002A5C11">
      <w:pPr>
        <w:pStyle w:val="Overskrift2"/>
      </w:pPr>
      <w:bookmarkStart w:id="14" w:name="_Toc210845270"/>
      <w:bookmarkStart w:id="15" w:name="_Toc237002599"/>
      <w:r>
        <w:t>Områdebeskriving</w:t>
      </w:r>
      <w:bookmarkEnd w:id="14"/>
      <w:bookmarkEnd w:id="15"/>
    </w:p>
    <w:p w14:paraId="7B0FC98D" w14:textId="77777777" w:rsidR="009C7A59" w:rsidRDefault="009C7A59"/>
    <w:p w14:paraId="2F97228B" w14:textId="2EEAA519" w:rsidR="009C7A59" w:rsidRDefault="002A5C11">
      <w:pPr>
        <w:pStyle w:val="Overskrift2"/>
      </w:pPr>
      <w:bookmarkStart w:id="16" w:name="_Toc210845271"/>
      <w:bookmarkStart w:id="17" w:name="_Toc237002600"/>
      <w:r>
        <w:t>Influensområdet</w:t>
      </w:r>
      <w:bookmarkEnd w:id="16"/>
      <w:bookmarkEnd w:id="17"/>
    </w:p>
    <w:p w14:paraId="43196D74" w14:textId="77777777" w:rsidR="009C7A59" w:rsidRDefault="009C7A59"/>
    <w:p w14:paraId="0CE60C0C" w14:textId="3DBC853F" w:rsidR="009C7A59" w:rsidRDefault="002A5C11">
      <w:pPr>
        <w:pStyle w:val="Overskrift2"/>
      </w:pPr>
      <w:bookmarkStart w:id="18" w:name="_Toc210845272"/>
      <w:bookmarkStart w:id="19" w:name="_Toc237002601"/>
      <w:r>
        <w:t>Tiltaket og utbyggingsalternativ</w:t>
      </w:r>
      <w:bookmarkEnd w:id="18"/>
      <w:bookmarkEnd w:id="19"/>
    </w:p>
    <w:p w14:paraId="39CF8DD0" w14:textId="77777777" w:rsidR="009C7A59" w:rsidRDefault="009C7A59"/>
    <w:p w14:paraId="0F226A78" w14:textId="2251CB9A" w:rsidR="009C7A59" w:rsidRDefault="002A5C11">
      <w:pPr>
        <w:pStyle w:val="Overskrift2"/>
      </w:pPr>
      <w:bookmarkStart w:id="20" w:name="_Toc210845273"/>
      <w:bookmarkStart w:id="21" w:name="_Toc237002602"/>
      <w:r>
        <w:t>Nullalternativet</w:t>
      </w:r>
      <w:bookmarkEnd w:id="20"/>
      <w:bookmarkEnd w:id="21"/>
    </w:p>
    <w:p w14:paraId="7AC77606" w14:textId="77777777" w:rsidR="009C7A59" w:rsidRDefault="002A5C11">
      <w:pPr>
        <w:pStyle w:val="Overskrift1"/>
      </w:pPr>
      <w:bookmarkStart w:id="22" w:name="_Toc177037145"/>
      <w:bookmarkStart w:id="23" w:name="_Toc210845274"/>
      <w:bookmarkStart w:id="24" w:name="_Toc237002603"/>
      <w:r>
        <w:t xml:space="preserve">Arealbruk og </w:t>
      </w:r>
      <w:proofErr w:type="spellStart"/>
      <w:r>
        <w:t>eigedomsforhold</w:t>
      </w:r>
      <w:bookmarkEnd w:id="22"/>
      <w:bookmarkEnd w:id="23"/>
      <w:bookmarkEnd w:id="24"/>
      <w:proofErr w:type="spellEnd"/>
    </w:p>
    <w:p w14:paraId="5107B000" w14:textId="77777777" w:rsidR="009C7A59" w:rsidRDefault="009C7A59"/>
    <w:p w14:paraId="2EF7D887" w14:textId="77777777" w:rsidR="009C7A59" w:rsidRDefault="002A5C11">
      <w:pPr>
        <w:pStyle w:val="Overskrift1"/>
      </w:pPr>
      <w:bookmarkStart w:id="25" w:name="_Toc177037146"/>
      <w:bookmarkStart w:id="26" w:name="_Toc210845275"/>
      <w:bookmarkStart w:id="27" w:name="_Toc237002604"/>
      <w:proofErr w:type="spellStart"/>
      <w:r>
        <w:t>Gjeldande</w:t>
      </w:r>
      <w:proofErr w:type="spellEnd"/>
      <w:r>
        <w:t xml:space="preserve"> planar, retningslinjer og </w:t>
      </w:r>
      <w:proofErr w:type="spellStart"/>
      <w:r>
        <w:t>føringar</w:t>
      </w:r>
      <w:bookmarkEnd w:id="25"/>
      <w:bookmarkEnd w:id="26"/>
      <w:bookmarkEnd w:id="27"/>
      <w:proofErr w:type="spellEnd"/>
    </w:p>
    <w:p w14:paraId="753A756D" w14:textId="77777777" w:rsidR="009C7A59" w:rsidRDefault="002A5C11">
      <w:pPr>
        <w:pStyle w:val="Overskrift2"/>
      </w:pPr>
      <w:bookmarkStart w:id="28" w:name="_Toc177037147"/>
      <w:bookmarkStart w:id="29" w:name="_Toc210845276"/>
      <w:bookmarkStart w:id="30" w:name="_Toc237002605"/>
      <w:r>
        <w:t>Nødvendige løyve</w:t>
      </w:r>
      <w:bookmarkEnd w:id="28"/>
      <w:bookmarkEnd w:id="29"/>
      <w:bookmarkEnd w:id="30"/>
    </w:p>
    <w:p w14:paraId="5EB7D440" w14:textId="77777777" w:rsidR="009C7A59" w:rsidRDefault="009C7A59"/>
    <w:p w14:paraId="4D568C9E" w14:textId="77777777" w:rsidR="009C7A59" w:rsidRPr="002A5C11" w:rsidRDefault="002A5C11">
      <w:pPr>
        <w:pStyle w:val="Overskrift1"/>
        <w:rPr>
          <w:lang w:val="nn-NO"/>
        </w:rPr>
      </w:pPr>
      <w:bookmarkStart w:id="31" w:name="_Toc177037148"/>
      <w:bookmarkStart w:id="32" w:name="_Toc210845277"/>
      <w:bookmarkStart w:id="33" w:name="_Toc237002606"/>
      <w:r w:rsidRPr="002A5C11">
        <w:rPr>
          <w:lang w:val="nn-NO"/>
        </w:rPr>
        <w:t>Oversikt over tema som skal beskrivast eller konsekvensutgreiast</w:t>
      </w:r>
      <w:bookmarkEnd w:id="31"/>
      <w:bookmarkEnd w:id="32"/>
      <w:bookmarkEnd w:id="33"/>
    </w:p>
    <w:p w14:paraId="75CC5A12" w14:textId="77777777" w:rsidR="009C7A59" w:rsidRDefault="002A5C11">
      <w:pPr>
        <w:pStyle w:val="Overskrift2"/>
      </w:pPr>
      <w:bookmarkStart w:id="34" w:name="_Toc210828303"/>
      <w:bookmarkStart w:id="35" w:name="_Toc210845278"/>
      <w:bookmarkStart w:id="36" w:name="_Toc237002607"/>
      <w:r>
        <w:t>Hydrologisk grunnlag</w:t>
      </w:r>
      <w:bookmarkEnd w:id="34"/>
      <w:bookmarkEnd w:id="35"/>
      <w:bookmarkEnd w:id="36"/>
    </w:p>
    <w:p w14:paraId="63778730" w14:textId="77777777" w:rsidR="009C7A59" w:rsidRDefault="009C7A59"/>
    <w:p w14:paraId="35D7B608" w14:textId="77777777" w:rsidR="009C7A59" w:rsidRDefault="002A5C11">
      <w:pPr>
        <w:pStyle w:val="Overskrift2"/>
      </w:pPr>
      <w:bookmarkStart w:id="37" w:name="_Toc210828304"/>
      <w:bookmarkStart w:id="38" w:name="_Toc210845279"/>
      <w:bookmarkStart w:id="39" w:name="_Toc237002608"/>
      <w:r>
        <w:lastRenderedPageBreak/>
        <w:t xml:space="preserve">Erosjon og </w:t>
      </w:r>
      <w:proofErr w:type="spellStart"/>
      <w:r>
        <w:t>sedimentstransport</w:t>
      </w:r>
      <w:bookmarkEnd w:id="37"/>
      <w:bookmarkEnd w:id="38"/>
      <w:bookmarkEnd w:id="39"/>
      <w:proofErr w:type="spellEnd"/>
    </w:p>
    <w:p w14:paraId="7FA743DF" w14:textId="77777777" w:rsidR="009C7A59" w:rsidRDefault="009C7A59"/>
    <w:p w14:paraId="4CCDC645" w14:textId="77777777" w:rsidR="009C7A59" w:rsidRDefault="002A5C11">
      <w:pPr>
        <w:pStyle w:val="Overskrift2"/>
      </w:pPr>
      <w:bookmarkStart w:id="40" w:name="_Toc210828305"/>
      <w:bookmarkStart w:id="41" w:name="_Toc210845280"/>
      <w:bookmarkStart w:id="42" w:name="_Toc237002609"/>
      <w:r>
        <w:t>Naturfare</w:t>
      </w:r>
      <w:bookmarkEnd w:id="40"/>
      <w:bookmarkEnd w:id="41"/>
      <w:bookmarkEnd w:id="42"/>
    </w:p>
    <w:p w14:paraId="0F852D6D" w14:textId="77777777" w:rsidR="009C7A59" w:rsidRDefault="009C7A59"/>
    <w:p w14:paraId="18DEC625" w14:textId="77777777" w:rsidR="009C7A59" w:rsidRDefault="002A5C11">
      <w:pPr>
        <w:pStyle w:val="Overskrift2"/>
      </w:pPr>
      <w:bookmarkStart w:id="43" w:name="_Toc210828308"/>
      <w:bookmarkStart w:id="44" w:name="_Toc210845281"/>
      <w:bookmarkStart w:id="45" w:name="_Toc237002610"/>
      <w:proofErr w:type="spellStart"/>
      <w:r>
        <w:t>Naturmangfald</w:t>
      </w:r>
      <w:proofErr w:type="spellEnd"/>
      <w:r>
        <w:t xml:space="preserve"> på land</w:t>
      </w:r>
      <w:bookmarkEnd w:id="43"/>
      <w:bookmarkEnd w:id="44"/>
      <w:bookmarkEnd w:id="45"/>
    </w:p>
    <w:p w14:paraId="35643A1B" w14:textId="77777777" w:rsidR="009C7A59" w:rsidRDefault="009C7A59"/>
    <w:p w14:paraId="6115EE48" w14:textId="77777777" w:rsidR="009C7A59" w:rsidRPr="002A5C11" w:rsidRDefault="002A5C11">
      <w:pPr>
        <w:pStyle w:val="Overskrift2"/>
        <w:rPr>
          <w:lang w:val="nn-NO"/>
        </w:rPr>
      </w:pPr>
      <w:bookmarkStart w:id="46" w:name="_Toc210828309"/>
      <w:bookmarkStart w:id="47" w:name="_Toc210845282"/>
      <w:bookmarkStart w:id="48" w:name="_Toc237002611"/>
      <w:r w:rsidRPr="002A5C11">
        <w:rPr>
          <w:lang w:val="nn-NO"/>
        </w:rPr>
        <w:t>Naturmangfald i vatn (og sjø) og vassmiljø</w:t>
      </w:r>
      <w:bookmarkEnd w:id="46"/>
      <w:bookmarkEnd w:id="47"/>
      <w:bookmarkEnd w:id="48"/>
    </w:p>
    <w:p w14:paraId="21631D25" w14:textId="77777777" w:rsidR="009C7A59" w:rsidRPr="002A5C11" w:rsidRDefault="009C7A59">
      <w:pPr>
        <w:rPr>
          <w:lang w:val="nn-NO"/>
        </w:rPr>
      </w:pPr>
    </w:p>
    <w:p w14:paraId="7261D7E0" w14:textId="77777777" w:rsidR="009C7A59" w:rsidRDefault="002A5C11">
      <w:pPr>
        <w:pStyle w:val="Overskrift2"/>
      </w:pPr>
      <w:bookmarkStart w:id="49" w:name="_Toc210828310"/>
      <w:bookmarkStart w:id="50" w:name="_Toc210845283"/>
      <w:bookmarkStart w:id="51" w:name="_Toc237002612"/>
      <w:r>
        <w:t>Kulturmiljø</w:t>
      </w:r>
      <w:bookmarkEnd w:id="49"/>
      <w:bookmarkEnd w:id="50"/>
      <w:bookmarkEnd w:id="51"/>
    </w:p>
    <w:p w14:paraId="2EA3987F" w14:textId="77777777" w:rsidR="009C7A59" w:rsidRDefault="009C7A59"/>
    <w:p w14:paraId="551E1E2C" w14:textId="77777777" w:rsidR="009C7A59" w:rsidRDefault="002A5C11">
      <w:pPr>
        <w:pStyle w:val="Overskrift2"/>
      </w:pPr>
      <w:bookmarkStart w:id="52" w:name="_Toc210828311"/>
      <w:bookmarkStart w:id="53" w:name="_Toc210845284"/>
      <w:bookmarkStart w:id="54" w:name="_Toc237002613"/>
      <w:r>
        <w:t>Friluftsliv</w:t>
      </w:r>
      <w:bookmarkEnd w:id="52"/>
      <w:bookmarkEnd w:id="53"/>
      <w:bookmarkEnd w:id="54"/>
    </w:p>
    <w:p w14:paraId="7F78563F" w14:textId="77777777" w:rsidR="009C7A59" w:rsidRDefault="009C7A59"/>
    <w:p w14:paraId="4691AE0A" w14:textId="77777777" w:rsidR="009C7A59" w:rsidRDefault="002A5C11">
      <w:pPr>
        <w:pStyle w:val="Overskrift2"/>
      </w:pPr>
      <w:bookmarkStart w:id="55" w:name="_Toc210828312"/>
      <w:bookmarkStart w:id="56" w:name="_Toc210845285"/>
      <w:bookmarkStart w:id="57" w:name="_Toc237002614"/>
      <w:r>
        <w:t>Reiseliv</w:t>
      </w:r>
      <w:bookmarkEnd w:id="55"/>
      <w:bookmarkEnd w:id="56"/>
      <w:bookmarkEnd w:id="57"/>
    </w:p>
    <w:p w14:paraId="5DCE98E9" w14:textId="77777777" w:rsidR="009C7A59" w:rsidRDefault="009C7A59"/>
    <w:p w14:paraId="59CD1655" w14:textId="77777777" w:rsidR="009C7A59" w:rsidRDefault="002A5C11">
      <w:pPr>
        <w:pStyle w:val="Overskrift2"/>
      </w:pPr>
      <w:bookmarkStart w:id="58" w:name="_Toc210828313"/>
      <w:bookmarkStart w:id="59" w:name="_Toc210845286"/>
      <w:bookmarkStart w:id="60" w:name="_Toc237002615"/>
      <w:r>
        <w:t>Landskap</w:t>
      </w:r>
      <w:bookmarkEnd w:id="58"/>
      <w:bookmarkEnd w:id="59"/>
      <w:bookmarkEnd w:id="60"/>
    </w:p>
    <w:p w14:paraId="2BDEA61A" w14:textId="77777777" w:rsidR="009C7A59" w:rsidRDefault="009C7A59"/>
    <w:p w14:paraId="17970A84" w14:textId="77777777" w:rsidR="009C7A59" w:rsidRDefault="002A5C11">
      <w:pPr>
        <w:pStyle w:val="Overskrift2"/>
      </w:pPr>
      <w:bookmarkStart w:id="61" w:name="_Toc210828314"/>
      <w:bookmarkStart w:id="62" w:name="_Toc210845287"/>
      <w:bookmarkStart w:id="63" w:name="_Toc237002616"/>
      <w:r>
        <w:t>Verdsarv</w:t>
      </w:r>
      <w:bookmarkEnd w:id="61"/>
      <w:bookmarkEnd w:id="62"/>
      <w:bookmarkEnd w:id="63"/>
    </w:p>
    <w:p w14:paraId="187B1FFB" w14:textId="77777777" w:rsidR="009C7A59" w:rsidRDefault="009C7A59"/>
    <w:p w14:paraId="4686923C" w14:textId="77777777" w:rsidR="009C7A59" w:rsidRDefault="002A5C11">
      <w:pPr>
        <w:pStyle w:val="Overskrift2"/>
      </w:pPr>
      <w:bookmarkStart w:id="64" w:name="_Toc210828315"/>
      <w:bookmarkStart w:id="65" w:name="_Toc210845288"/>
      <w:bookmarkStart w:id="66" w:name="_Toc237002617"/>
      <w:proofErr w:type="spellStart"/>
      <w:r>
        <w:t>Naturressursar</w:t>
      </w:r>
      <w:bookmarkEnd w:id="64"/>
      <w:bookmarkEnd w:id="65"/>
      <w:bookmarkEnd w:id="66"/>
      <w:proofErr w:type="spellEnd"/>
    </w:p>
    <w:p w14:paraId="33A4EE86" w14:textId="77777777" w:rsidR="009C7A59" w:rsidRDefault="009C7A59"/>
    <w:p w14:paraId="595F65A4" w14:textId="77777777" w:rsidR="009C7A59" w:rsidRDefault="002A5C11">
      <w:pPr>
        <w:pStyle w:val="Overskrift2"/>
      </w:pPr>
      <w:bookmarkStart w:id="67" w:name="_Toc210828316"/>
      <w:bookmarkStart w:id="68" w:name="_Toc210845289"/>
      <w:bookmarkStart w:id="69" w:name="_Toc237002618"/>
      <w:r>
        <w:t>Reindrift</w:t>
      </w:r>
      <w:bookmarkEnd w:id="67"/>
      <w:bookmarkEnd w:id="68"/>
      <w:bookmarkEnd w:id="69"/>
    </w:p>
    <w:p w14:paraId="62A9CD3D" w14:textId="77777777" w:rsidR="009C7A59" w:rsidRDefault="009C7A59"/>
    <w:p w14:paraId="273380E4" w14:textId="77777777" w:rsidR="009C7A59" w:rsidRDefault="002A5C11">
      <w:pPr>
        <w:pStyle w:val="Overskrift2"/>
      </w:pPr>
      <w:bookmarkStart w:id="70" w:name="_Toc210828318"/>
      <w:bookmarkStart w:id="71" w:name="_Toc210845291"/>
      <w:bookmarkStart w:id="72" w:name="_Toc237002619"/>
      <w:proofErr w:type="spellStart"/>
      <w:r>
        <w:t>Forureining</w:t>
      </w:r>
      <w:bookmarkEnd w:id="70"/>
      <w:bookmarkEnd w:id="71"/>
      <w:bookmarkEnd w:id="72"/>
      <w:proofErr w:type="spellEnd"/>
    </w:p>
    <w:p w14:paraId="7DE47B99" w14:textId="77777777" w:rsidR="009C7A59" w:rsidRDefault="009C7A59"/>
    <w:p w14:paraId="41669571" w14:textId="77777777" w:rsidR="009C7A59" w:rsidRDefault="002A5C11">
      <w:pPr>
        <w:pStyle w:val="Overskrift2"/>
      </w:pPr>
      <w:bookmarkStart w:id="73" w:name="_Toc210828319"/>
      <w:bookmarkStart w:id="74" w:name="_Toc210845292"/>
      <w:bookmarkStart w:id="75" w:name="_Toc237002620"/>
      <w:r>
        <w:t>Klimagassutslepp</w:t>
      </w:r>
      <w:bookmarkEnd w:id="73"/>
      <w:bookmarkEnd w:id="74"/>
      <w:bookmarkEnd w:id="75"/>
    </w:p>
    <w:p w14:paraId="177FE971" w14:textId="77777777" w:rsidR="009C7A59" w:rsidRDefault="009C7A59"/>
    <w:p w14:paraId="212B6247" w14:textId="77777777" w:rsidR="009C7A59" w:rsidRDefault="002A5C11">
      <w:pPr>
        <w:pStyle w:val="Overskrift2"/>
      </w:pPr>
      <w:bookmarkStart w:id="76" w:name="_Toc210828320"/>
      <w:bookmarkStart w:id="77" w:name="_Toc210845293"/>
      <w:bookmarkStart w:id="78" w:name="_Toc237002621"/>
      <w:r>
        <w:lastRenderedPageBreak/>
        <w:t>Samfunn</w:t>
      </w:r>
      <w:bookmarkEnd w:id="76"/>
      <w:bookmarkEnd w:id="77"/>
      <w:bookmarkEnd w:id="78"/>
    </w:p>
    <w:p w14:paraId="57AFF09A" w14:textId="77777777" w:rsidR="009C7A59" w:rsidRDefault="009C7A59"/>
    <w:p w14:paraId="1999F21F" w14:textId="036E403F" w:rsidR="009C7A59" w:rsidRDefault="002A5C11">
      <w:pPr>
        <w:pStyle w:val="Overskrift2"/>
      </w:pPr>
      <w:bookmarkStart w:id="79" w:name="_Toc210845294"/>
      <w:bookmarkStart w:id="80" w:name="_Toc237002622"/>
      <w:r>
        <w:t xml:space="preserve">Oppsummering av tema som skal </w:t>
      </w:r>
      <w:proofErr w:type="spellStart"/>
      <w:r>
        <w:t>beskrivast</w:t>
      </w:r>
      <w:proofErr w:type="spellEnd"/>
      <w:r>
        <w:t xml:space="preserve"> eller </w:t>
      </w:r>
      <w:proofErr w:type="spellStart"/>
      <w:r>
        <w:t>konsekvensutgreiast</w:t>
      </w:r>
      <w:bookmarkEnd w:id="79"/>
      <w:bookmarkEnd w:id="80"/>
      <w:proofErr w:type="spellEnd"/>
    </w:p>
    <w:p w14:paraId="79702BD3" w14:textId="6BE63020" w:rsidR="009C7A59" w:rsidRDefault="002A5C11">
      <w:pPr>
        <w:pStyle w:val="Bildetekst"/>
        <w:keepNext/>
      </w:pPr>
      <w:r>
        <w:t xml:space="preserve">Tabell </w:t>
      </w:r>
      <w:r>
        <w:fldChar w:fldCharType="begin"/>
      </w:r>
      <w:r>
        <w:instrText>SEQ Tabell \* ARABIC</w:instrText>
      </w:r>
      <w:r>
        <w:fldChar w:fldCharType="separate"/>
      </w:r>
      <w:r>
        <w:t>1</w:t>
      </w:r>
      <w:r>
        <w:fldChar w:fldCharType="end"/>
      </w:r>
      <w:r>
        <w:t>. Oppsummering av fagtema.</w:t>
      </w:r>
    </w:p>
    <w:tbl>
      <w:tblPr>
        <w:tblW w:w="774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0"/>
        <w:gridCol w:w="851"/>
        <w:gridCol w:w="1417"/>
        <w:gridCol w:w="2694"/>
      </w:tblGrid>
      <w:tr w:rsidR="009C7A59" w14:paraId="4DECF538" w14:textId="77777777" w:rsidTr="00EC24CD">
        <w:trPr>
          <w:trHeight w:val="255"/>
        </w:trPr>
        <w:tc>
          <w:tcPr>
            <w:tcW w:w="2780" w:type="dxa"/>
            <w:shd w:val="clear" w:color="auto" w:fill="DAE9F7" w:themeFill="text2" w:themeFillTint="1A"/>
            <w:noWrap/>
          </w:tcPr>
          <w:p w14:paraId="7C37E64D" w14:textId="3B308247" w:rsidR="009C7A59" w:rsidRDefault="002A5C11">
            <w:pPr>
              <w:pStyle w:val="Tabelluthevet"/>
            </w:pPr>
            <w:r>
              <w:t>Fagtema</w:t>
            </w:r>
          </w:p>
        </w:tc>
        <w:tc>
          <w:tcPr>
            <w:tcW w:w="851" w:type="dxa"/>
            <w:shd w:val="clear" w:color="auto" w:fill="DAE9F7" w:themeFill="text2" w:themeFillTint="1A"/>
          </w:tcPr>
          <w:p w14:paraId="078B0838" w14:textId="518B3500" w:rsidR="009C7A59" w:rsidRDefault="002A5C11">
            <w:pPr>
              <w:pStyle w:val="Tabelluthevet"/>
            </w:pPr>
            <w:r>
              <w:t>KU</w:t>
            </w:r>
          </w:p>
        </w:tc>
        <w:tc>
          <w:tcPr>
            <w:tcW w:w="1417" w:type="dxa"/>
            <w:shd w:val="clear" w:color="auto" w:fill="DAE9F7" w:themeFill="text2" w:themeFillTint="1A"/>
          </w:tcPr>
          <w:p w14:paraId="7BC703B6" w14:textId="77777777" w:rsidR="009C7A59" w:rsidRDefault="002A5C11">
            <w:pPr>
              <w:pStyle w:val="Tabelluthevet"/>
            </w:pPr>
            <w:r>
              <w:t>Metode for utgreiing</w:t>
            </w:r>
          </w:p>
        </w:tc>
        <w:tc>
          <w:tcPr>
            <w:tcW w:w="2694" w:type="dxa"/>
            <w:shd w:val="clear" w:color="auto" w:fill="DAE9F7" w:themeFill="text2" w:themeFillTint="1A"/>
          </w:tcPr>
          <w:p w14:paraId="1CE6663D" w14:textId="77777777" w:rsidR="009C7A59" w:rsidRDefault="002A5C11">
            <w:pPr>
              <w:pStyle w:val="Tabelluthevet"/>
            </w:pPr>
            <w:r>
              <w:t>Grunngiving/kommentar</w:t>
            </w:r>
          </w:p>
        </w:tc>
      </w:tr>
      <w:tr w:rsidR="009C7A59" w:rsidRPr="009B150C" w14:paraId="45309D72" w14:textId="77777777" w:rsidTr="00EC24CD">
        <w:trPr>
          <w:trHeight w:val="255"/>
        </w:trPr>
        <w:tc>
          <w:tcPr>
            <w:tcW w:w="2780" w:type="dxa"/>
            <w:noWrap/>
          </w:tcPr>
          <w:p w14:paraId="168854FD" w14:textId="77777777" w:rsidR="009C7A59" w:rsidRPr="002A5C11" w:rsidRDefault="002A5C11">
            <w:pPr>
              <w:pStyle w:val="Tabelltekst"/>
              <w:rPr>
                <w:lang w:val="nn-NO"/>
              </w:rPr>
            </w:pPr>
            <w:r w:rsidRPr="002A5C11">
              <w:rPr>
                <w:i/>
                <w:iCs/>
                <w:lang w:val="nn-NO"/>
              </w:rPr>
              <w:t>Rettleiing til utfylling av tabellen</w:t>
            </w:r>
          </w:p>
        </w:tc>
        <w:tc>
          <w:tcPr>
            <w:tcW w:w="851" w:type="dxa"/>
          </w:tcPr>
          <w:p w14:paraId="07313A1E" w14:textId="77777777" w:rsidR="009C7A59" w:rsidRDefault="002A5C11">
            <w:pPr>
              <w:pStyle w:val="Tabelltekst"/>
            </w:pPr>
            <w:r>
              <w:rPr>
                <w:i/>
                <w:iCs/>
              </w:rPr>
              <w:t>Ja/nei</w:t>
            </w:r>
          </w:p>
        </w:tc>
        <w:tc>
          <w:tcPr>
            <w:tcW w:w="1417" w:type="dxa"/>
          </w:tcPr>
          <w:p w14:paraId="068F39F7" w14:textId="77777777" w:rsidR="009C7A59" w:rsidRPr="002A5C11" w:rsidRDefault="002A5C11">
            <w:pPr>
              <w:pStyle w:val="Tabelltekst"/>
              <w:rPr>
                <w:lang w:val="nn-NO"/>
              </w:rPr>
            </w:pPr>
            <w:r w:rsidRPr="002A5C11">
              <w:rPr>
                <w:i/>
                <w:iCs/>
                <w:lang w:val="nn-NO"/>
              </w:rPr>
              <w:t>Skriv inn metode for utgreiing, t.d. M-1941 og fagmetode.</w:t>
            </w:r>
          </w:p>
        </w:tc>
        <w:tc>
          <w:tcPr>
            <w:tcW w:w="2694" w:type="dxa"/>
          </w:tcPr>
          <w:p w14:paraId="3FAF5A86" w14:textId="77777777" w:rsidR="009C7A59" w:rsidRPr="002A5C11" w:rsidRDefault="002A5C11">
            <w:pPr>
              <w:pStyle w:val="Tabelltekst"/>
              <w:rPr>
                <w:lang w:val="nn-NO"/>
              </w:rPr>
            </w:pPr>
            <w:r w:rsidRPr="002A5C11">
              <w:rPr>
                <w:i/>
                <w:iCs/>
                <w:lang w:val="nn-NO"/>
              </w:rPr>
              <w:t>Grunngi kvifor det ikkje er behov for konsekvensutgreiing for enkelte tema</w:t>
            </w:r>
          </w:p>
        </w:tc>
      </w:tr>
      <w:tr w:rsidR="009C7A59" w14:paraId="684784F8" w14:textId="77777777" w:rsidTr="00EC24CD">
        <w:trPr>
          <w:trHeight w:val="255"/>
        </w:trPr>
        <w:tc>
          <w:tcPr>
            <w:tcW w:w="2780" w:type="dxa"/>
            <w:noWrap/>
          </w:tcPr>
          <w:p w14:paraId="7515054A" w14:textId="77777777" w:rsidR="009C7A59" w:rsidRDefault="002A5C11">
            <w:pPr>
              <w:pStyle w:val="Tabelltekst"/>
            </w:pPr>
            <w:r>
              <w:t>Hydrologisk grunnlag</w:t>
            </w:r>
          </w:p>
        </w:tc>
        <w:tc>
          <w:tcPr>
            <w:tcW w:w="851" w:type="dxa"/>
          </w:tcPr>
          <w:p w14:paraId="4278D0C8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2FEE6DE3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68FA6026" w14:textId="77777777" w:rsidR="009C7A59" w:rsidRDefault="009C7A59">
            <w:pPr>
              <w:pStyle w:val="Tabelltekst"/>
            </w:pPr>
          </w:p>
        </w:tc>
      </w:tr>
      <w:tr w:rsidR="009C7A59" w14:paraId="00B21F37" w14:textId="77777777" w:rsidTr="00EC24CD">
        <w:trPr>
          <w:trHeight w:val="255"/>
        </w:trPr>
        <w:tc>
          <w:tcPr>
            <w:tcW w:w="2780" w:type="dxa"/>
            <w:noWrap/>
          </w:tcPr>
          <w:p w14:paraId="1AC4FEE7" w14:textId="77777777" w:rsidR="009C7A59" w:rsidRDefault="002A5C11">
            <w:pPr>
              <w:pStyle w:val="Tabelltekst"/>
            </w:pPr>
            <w:r>
              <w:t xml:space="preserve">Erosjon og </w:t>
            </w:r>
            <w:proofErr w:type="spellStart"/>
            <w:r>
              <w:t>sedimentstransport</w:t>
            </w:r>
            <w:proofErr w:type="spellEnd"/>
          </w:p>
        </w:tc>
        <w:tc>
          <w:tcPr>
            <w:tcW w:w="851" w:type="dxa"/>
          </w:tcPr>
          <w:p w14:paraId="1273B179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7B6C225B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7E6EEE1F" w14:textId="77777777" w:rsidR="009C7A59" w:rsidRDefault="009C7A59">
            <w:pPr>
              <w:pStyle w:val="Tabelltekst"/>
            </w:pPr>
          </w:p>
        </w:tc>
      </w:tr>
      <w:tr w:rsidR="009C7A59" w14:paraId="42FBF823" w14:textId="77777777" w:rsidTr="00EC24CD">
        <w:trPr>
          <w:trHeight w:val="255"/>
        </w:trPr>
        <w:tc>
          <w:tcPr>
            <w:tcW w:w="2780" w:type="dxa"/>
            <w:noWrap/>
          </w:tcPr>
          <w:p w14:paraId="4C642F83" w14:textId="77777777" w:rsidR="009C7A59" w:rsidRDefault="002A5C11">
            <w:pPr>
              <w:pStyle w:val="Tabelltekst"/>
            </w:pPr>
            <w:r>
              <w:t>Naturfare</w:t>
            </w:r>
          </w:p>
        </w:tc>
        <w:tc>
          <w:tcPr>
            <w:tcW w:w="851" w:type="dxa"/>
          </w:tcPr>
          <w:p w14:paraId="3A7F86B7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495FDC6B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7D97C8B6" w14:textId="77777777" w:rsidR="009C7A59" w:rsidRDefault="009C7A59">
            <w:pPr>
              <w:pStyle w:val="Tabelltekst"/>
            </w:pPr>
          </w:p>
        </w:tc>
      </w:tr>
      <w:tr w:rsidR="009C7A59" w14:paraId="4AEDBA66" w14:textId="77777777" w:rsidTr="00EC24CD">
        <w:trPr>
          <w:trHeight w:val="255"/>
        </w:trPr>
        <w:tc>
          <w:tcPr>
            <w:tcW w:w="2780" w:type="dxa"/>
            <w:noWrap/>
          </w:tcPr>
          <w:p w14:paraId="576B20AB" w14:textId="77777777" w:rsidR="009C7A59" w:rsidRDefault="002A5C11">
            <w:pPr>
              <w:pStyle w:val="Tabelltekst"/>
            </w:pPr>
            <w:proofErr w:type="spellStart"/>
            <w:r>
              <w:t>Naturmangfald</w:t>
            </w:r>
            <w:proofErr w:type="spellEnd"/>
            <w:r>
              <w:t>​ på land</w:t>
            </w:r>
          </w:p>
        </w:tc>
        <w:tc>
          <w:tcPr>
            <w:tcW w:w="851" w:type="dxa"/>
          </w:tcPr>
          <w:p w14:paraId="43D124AD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4978D18C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3B0BB363" w14:textId="77777777" w:rsidR="009C7A59" w:rsidRDefault="009C7A59">
            <w:pPr>
              <w:pStyle w:val="Tabelltekst"/>
            </w:pPr>
          </w:p>
        </w:tc>
      </w:tr>
      <w:tr w:rsidR="009C7A59" w:rsidRPr="009B150C" w14:paraId="6EDE054C" w14:textId="77777777" w:rsidTr="00EC24CD">
        <w:trPr>
          <w:trHeight w:val="255"/>
        </w:trPr>
        <w:tc>
          <w:tcPr>
            <w:tcW w:w="2780" w:type="dxa"/>
            <w:noWrap/>
          </w:tcPr>
          <w:p w14:paraId="1D14C84D" w14:textId="77777777" w:rsidR="009C7A59" w:rsidRPr="002A5C11" w:rsidRDefault="002A5C11">
            <w:pPr>
              <w:pStyle w:val="Tabelltekst"/>
              <w:rPr>
                <w:lang w:val="nn-NO"/>
              </w:rPr>
            </w:pPr>
            <w:r w:rsidRPr="002A5C11">
              <w:rPr>
                <w:lang w:val="nn-NO"/>
              </w:rPr>
              <w:t>Naturmangfald i vatn (og sjø) og vassmiljø</w:t>
            </w:r>
          </w:p>
        </w:tc>
        <w:tc>
          <w:tcPr>
            <w:tcW w:w="851" w:type="dxa"/>
          </w:tcPr>
          <w:p w14:paraId="4155055E" w14:textId="77777777" w:rsidR="009C7A59" w:rsidRPr="002A5C11" w:rsidRDefault="009C7A59">
            <w:pPr>
              <w:pStyle w:val="Tabelltekst"/>
              <w:rPr>
                <w:lang w:val="nn-NO"/>
              </w:rPr>
            </w:pPr>
          </w:p>
        </w:tc>
        <w:tc>
          <w:tcPr>
            <w:tcW w:w="1417" w:type="dxa"/>
          </w:tcPr>
          <w:p w14:paraId="75BBC75A" w14:textId="77777777" w:rsidR="009C7A59" w:rsidRPr="002A5C11" w:rsidRDefault="009C7A59">
            <w:pPr>
              <w:pStyle w:val="Tabelltekst"/>
              <w:rPr>
                <w:lang w:val="nn-NO"/>
              </w:rPr>
            </w:pPr>
          </w:p>
        </w:tc>
        <w:tc>
          <w:tcPr>
            <w:tcW w:w="2694" w:type="dxa"/>
          </w:tcPr>
          <w:p w14:paraId="3FDBD097" w14:textId="77777777" w:rsidR="009C7A59" w:rsidRPr="002A5C11" w:rsidRDefault="009C7A59">
            <w:pPr>
              <w:pStyle w:val="Tabelltekst"/>
              <w:rPr>
                <w:lang w:val="nn-NO"/>
              </w:rPr>
            </w:pPr>
          </w:p>
        </w:tc>
      </w:tr>
      <w:tr w:rsidR="009C7A59" w14:paraId="319862F0" w14:textId="77777777" w:rsidTr="00EC24CD">
        <w:trPr>
          <w:trHeight w:val="255"/>
        </w:trPr>
        <w:tc>
          <w:tcPr>
            <w:tcW w:w="2780" w:type="dxa"/>
            <w:noWrap/>
          </w:tcPr>
          <w:p w14:paraId="567E29A5" w14:textId="77777777" w:rsidR="009C7A59" w:rsidRDefault="002A5C11">
            <w:pPr>
              <w:pStyle w:val="Tabelltekst"/>
            </w:pPr>
            <w:r>
              <w:t>Kulturmiljø</w:t>
            </w:r>
          </w:p>
        </w:tc>
        <w:tc>
          <w:tcPr>
            <w:tcW w:w="851" w:type="dxa"/>
          </w:tcPr>
          <w:p w14:paraId="411094A7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3423B238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5878E93B" w14:textId="77777777" w:rsidR="009C7A59" w:rsidRDefault="009C7A59">
            <w:pPr>
              <w:pStyle w:val="Tabelltekst"/>
            </w:pPr>
          </w:p>
        </w:tc>
      </w:tr>
      <w:tr w:rsidR="009C7A59" w14:paraId="5BD566FF" w14:textId="77777777" w:rsidTr="00EC24CD">
        <w:trPr>
          <w:trHeight w:val="255"/>
        </w:trPr>
        <w:tc>
          <w:tcPr>
            <w:tcW w:w="2780" w:type="dxa"/>
            <w:noWrap/>
          </w:tcPr>
          <w:p w14:paraId="3E18573F" w14:textId="77777777" w:rsidR="009C7A59" w:rsidRDefault="002A5C11">
            <w:pPr>
              <w:pStyle w:val="Tabelltekst"/>
            </w:pPr>
            <w:r>
              <w:t>Friluftsliv</w:t>
            </w:r>
          </w:p>
        </w:tc>
        <w:tc>
          <w:tcPr>
            <w:tcW w:w="851" w:type="dxa"/>
          </w:tcPr>
          <w:p w14:paraId="46D7DF5B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62A08D3C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44571535" w14:textId="77777777" w:rsidR="009C7A59" w:rsidRDefault="009C7A59">
            <w:pPr>
              <w:pStyle w:val="Tabelltekst"/>
            </w:pPr>
          </w:p>
        </w:tc>
      </w:tr>
      <w:tr w:rsidR="009C7A59" w14:paraId="7278E195" w14:textId="77777777" w:rsidTr="00EC24CD">
        <w:trPr>
          <w:trHeight w:val="255"/>
        </w:trPr>
        <w:tc>
          <w:tcPr>
            <w:tcW w:w="2780" w:type="dxa"/>
            <w:noWrap/>
          </w:tcPr>
          <w:p w14:paraId="24DD2F30" w14:textId="77777777" w:rsidR="009C7A59" w:rsidRDefault="002A5C11">
            <w:pPr>
              <w:pStyle w:val="Tabelltekst"/>
            </w:pPr>
            <w:r>
              <w:t>Reiseliv</w:t>
            </w:r>
          </w:p>
        </w:tc>
        <w:tc>
          <w:tcPr>
            <w:tcW w:w="851" w:type="dxa"/>
          </w:tcPr>
          <w:p w14:paraId="54680327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354DCA48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04560134" w14:textId="77777777" w:rsidR="009C7A59" w:rsidRDefault="009C7A59">
            <w:pPr>
              <w:pStyle w:val="Tabelltekst"/>
            </w:pPr>
          </w:p>
        </w:tc>
      </w:tr>
      <w:tr w:rsidR="009C7A59" w14:paraId="0CB01478" w14:textId="77777777" w:rsidTr="00EC24CD">
        <w:trPr>
          <w:trHeight w:val="255"/>
        </w:trPr>
        <w:tc>
          <w:tcPr>
            <w:tcW w:w="2780" w:type="dxa"/>
            <w:noWrap/>
          </w:tcPr>
          <w:p w14:paraId="22730C17" w14:textId="77777777" w:rsidR="009C7A59" w:rsidRDefault="002A5C11">
            <w:pPr>
              <w:pStyle w:val="Tabelltekst"/>
            </w:pPr>
            <w:r>
              <w:t>Landskap</w:t>
            </w:r>
          </w:p>
        </w:tc>
        <w:tc>
          <w:tcPr>
            <w:tcW w:w="851" w:type="dxa"/>
          </w:tcPr>
          <w:p w14:paraId="32A384AE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4625D523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346E75F5" w14:textId="77777777" w:rsidR="009C7A59" w:rsidRDefault="009C7A59">
            <w:pPr>
              <w:pStyle w:val="Tabelltekst"/>
            </w:pPr>
          </w:p>
        </w:tc>
      </w:tr>
      <w:tr w:rsidR="009C7A59" w14:paraId="48423FD9" w14:textId="77777777" w:rsidTr="00EC24CD">
        <w:trPr>
          <w:trHeight w:val="255"/>
        </w:trPr>
        <w:tc>
          <w:tcPr>
            <w:tcW w:w="2780" w:type="dxa"/>
            <w:noWrap/>
          </w:tcPr>
          <w:p w14:paraId="5A0DF89D" w14:textId="77777777" w:rsidR="009C7A59" w:rsidRDefault="002A5C11">
            <w:pPr>
              <w:pStyle w:val="Tabelltekst"/>
            </w:pPr>
            <w:r>
              <w:t>Verdsarv</w:t>
            </w:r>
          </w:p>
        </w:tc>
        <w:tc>
          <w:tcPr>
            <w:tcW w:w="851" w:type="dxa"/>
          </w:tcPr>
          <w:p w14:paraId="650781A4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6C054BEA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223E39F5" w14:textId="77777777" w:rsidR="009C7A59" w:rsidRDefault="009C7A59">
            <w:pPr>
              <w:pStyle w:val="Tabelltekst"/>
            </w:pPr>
          </w:p>
        </w:tc>
      </w:tr>
      <w:tr w:rsidR="009C7A59" w14:paraId="1EDC5576" w14:textId="77777777" w:rsidTr="00EC24CD">
        <w:trPr>
          <w:trHeight w:val="255"/>
        </w:trPr>
        <w:tc>
          <w:tcPr>
            <w:tcW w:w="2780" w:type="dxa"/>
            <w:noWrap/>
          </w:tcPr>
          <w:p w14:paraId="30984B7D" w14:textId="77777777" w:rsidR="009C7A59" w:rsidRDefault="002A5C11">
            <w:pPr>
              <w:pStyle w:val="Tabelltekst"/>
            </w:pPr>
            <w:proofErr w:type="spellStart"/>
            <w:r>
              <w:t>Naturressursar</w:t>
            </w:r>
            <w:proofErr w:type="spellEnd"/>
          </w:p>
        </w:tc>
        <w:tc>
          <w:tcPr>
            <w:tcW w:w="851" w:type="dxa"/>
          </w:tcPr>
          <w:p w14:paraId="5D94C437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2F384899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1D45EE86" w14:textId="77777777" w:rsidR="009C7A59" w:rsidRDefault="009C7A59">
            <w:pPr>
              <w:pStyle w:val="Tabelltekst"/>
            </w:pPr>
          </w:p>
        </w:tc>
      </w:tr>
      <w:tr w:rsidR="009C7A59" w14:paraId="085227F1" w14:textId="77777777" w:rsidTr="00EC24CD">
        <w:trPr>
          <w:trHeight w:val="255"/>
        </w:trPr>
        <w:tc>
          <w:tcPr>
            <w:tcW w:w="2780" w:type="dxa"/>
            <w:noWrap/>
          </w:tcPr>
          <w:p w14:paraId="05C74DFD" w14:textId="77777777" w:rsidR="009C7A59" w:rsidRDefault="002A5C11">
            <w:pPr>
              <w:pStyle w:val="Tabelltekst"/>
            </w:pPr>
            <w:r>
              <w:t>Reindrift</w:t>
            </w:r>
          </w:p>
        </w:tc>
        <w:tc>
          <w:tcPr>
            <w:tcW w:w="851" w:type="dxa"/>
          </w:tcPr>
          <w:p w14:paraId="4A078647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1DB72172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158AC91D" w14:textId="77777777" w:rsidR="009C7A59" w:rsidRDefault="009C7A59">
            <w:pPr>
              <w:pStyle w:val="Tabelltekst"/>
            </w:pPr>
          </w:p>
        </w:tc>
      </w:tr>
      <w:tr w:rsidR="009C7A59" w14:paraId="4A0CFA3E" w14:textId="77777777" w:rsidTr="00EC24CD">
        <w:trPr>
          <w:trHeight w:val="255"/>
        </w:trPr>
        <w:tc>
          <w:tcPr>
            <w:tcW w:w="2780" w:type="dxa"/>
            <w:noWrap/>
          </w:tcPr>
          <w:p w14:paraId="0305D0CE" w14:textId="77777777" w:rsidR="009C7A59" w:rsidRDefault="002A5C11">
            <w:pPr>
              <w:pStyle w:val="Tabelltekst"/>
            </w:pPr>
            <w:proofErr w:type="spellStart"/>
            <w:r>
              <w:t>Forureining</w:t>
            </w:r>
            <w:proofErr w:type="spellEnd"/>
          </w:p>
        </w:tc>
        <w:tc>
          <w:tcPr>
            <w:tcW w:w="851" w:type="dxa"/>
          </w:tcPr>
          <w:p w14:paraId="11283220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4E17AD73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7D65EB9E" w14:textId="77777777" w:rsidR="009C7A59" w:rsidRDefault="009C7A59">
            <w:pPr>
              <w:pStyle w:val="Tabelltekst"/>
            </w:pPr>
          </w:p>
        </w:tc>
      </w:tr>
      <w:tr w:rsidR="009C7A59" w14:paraId="4B5111E3" w14:textId="77777777" w:rsidTr="00EC24CD">
        <w:trPr>
          <w:trHeight w:val="255"/>
        </w:trPr>
        <w:tc>
          <w:tcPr>
            <w:tcW w:w="2780" w:type="dxa"/>
            <w:noWrap/>
            <w:vAlign w:val="center"/>
          </w:tcPr>
          <w:p w14:paraId="6EE90173" w14:textId="77777777" w:rsidR="009C7A59" w:rsidRDefault="002A5C11">
            <w:pPr>
              <w:pStyle w:val="Tabelltekst"/>
            </w:pPr>
            <w:r>
              <w:t>Klimagassutslepp</w:t>
            </w:r>
          </w:p>
        </w:tc>
        <w:tc>
          <w:tcPr>
            <w:tcW w:w="851" w:type="dxa"/>
          </w:tcPr>
          <w:p w14:paraId="7BE98C50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49B8DCDC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53FDD13E" w14:textId="77777777" w:rsidR="009C7A59" w:rsidRDefault="009C7A59">
            <w:pPr>
              <w:pStyle w:val="Tabelltekst"/>
            </w:pPr>
          </w:p>
        </w:tc>
      </w:tr>
      <w:tr w:rsidR="009C7A59" w14:paraId="07530F9F" w14:textId="77777777" w:rsidTr="00EC24CD">
        <w:trPr>
          <w:trHeight w:val="255"/>
        </w:trPr>
        <w:tc>
          <w:tcPr>
            <w:tcW w:w="2780" w:type="dxa"/>
            <w:noWrap/>
            <w:vAlign w:val="center"/>
          </w:tcPr>
          <w:p w14:paraId="00280D8E" w14:textId="77777777" w:rsidR="009C7A59" w:rsidRDefault="002A5C11">
            <w:pPr>
              <w:pStyle w:val="Tabelltekst"/>
            </w:pPr>
            <w:r>
              <w:t>Samfunn</w:t>
            </w:r>
          </w:p>
        </w:tc>
        <w:tc>
          <w:tcPr>
            <w:tcW w:w="851" w:type="dxa"/>
          </w:tcPr>
          <w:p w14:paraId="1B9CBD21" w14:textId="77777777" w:rsidR="009C7A59" w:rsidRDefault="009C7A59">
            <w:pPr>
              <w:pStyle w:val="Tabelltekst"/>
            </w:pPr>
          </w:p>
        </w:tc>
        <w:tc>
          <w:tcPr>
            <w:tcW w:w="1417" w:type="dxa"/>
          </w:tcPr>
          <w:p w14:paraId="67106BD6" w14:textId="77777777" w:rsidR="009C7A59" w:rsidRDefault="009C7A59">
            <w:pPr>
              <w:pStyle w:val="Tabelltekst"/>
            </w:pPr>
          </w:p>
        </w:tc>
        <w:tc>
          <w:tcPr>
            <w:tcW w:w="2694" w:type="dxa"/>
          </w:tcPr>
          <w:p w14:paraId="7C05D897" w14:textId="77777777" w:rsidR="009C7A59" w:rsidRDefault="009C7A59">
            <w:pPr>
              <w:pStyle w:val="Tabelltekst"/>
            </w:pPr>
          </w:p>
        </w:tc>
      </w:tr>
      <w:tr w:rsidR="009C7A59" w:rsidRPr="009B150C" w14:paraId="672F150C" w14:textId="77777777" w:rsidTr="00EC24CD">
        <w:trPr>
          <w:trHeight w:val="255"/>
        </w:trPr>
        <w:tc>
          <w:tcPr>
            <w:tcW w:w="2780" w:type="dxa"/>
            <w:noWrap/>
            <w:vAlign w:val="center"/>
          </w:tcPr>
          <w:p w14:paraId="188AF67E" w14:textId="77777777" w:rsidR="009C7A59" w:rsidRPr="002A5C11" w:rsidRDefault="002A5C11">
            <w:pPr>
              <w:pStyle w:val="Tabelltekst"/>
              <w:rPr>
                <w:i/>
                <w:iCs/>
                <w:lang w:val="nn-NO"/>
              </w:rPr>
            </w:pPr>
            <w:r w:rsidRPr="002A5C11">
              <w:rPr>
                <w:i/>
                <w:iCs/>
                <w:lang w:val="nn-NO"/>
              </w:rPr>
              <w:t>Eventuelle andre tema som kan vere relevante</w:t>
            </w:r>
          </w:p>
        </w:tc>
        <w:tc>
          <w:tcPr>
            <w:tcW w:w="851" w:type="dxa"/>
          </w:tcPr>
          <w:p w14:paraId="261F0E4D" w14:textId="77777777" w:rsidR="009C7A59" w:rsidRPr="002A5C11" w:rsidRDefault="009C7A59">
            <w:pPr>
              <w:pStyle w:val="Tabelltekst"/>
              <w:rPr>
                <w:lang w:val="nn-NO"/>
              </w:rPr>
            </w:pPr>
          </w:p>
        </w:tc>
        <w:tc>
          <w:tcPr>
            <w:tcW w:w="1417" w:type="dxa"/>
          </w:tcPr>
          <w:p w14:paraId="1074613D" w14:textId="77777777" w:rsidR="009C7A59" w:rsidRPr="002A5C11" w:rsidRDefault="009C7A59">
            <w:pPr>
              <w:pStyle w:val="Tabelltekst"/>
              <w:rPr>
                <w:lang w:val="nn-NO"/>
              </w:rPr>
            </w:pPr>
          </w:p>
        </w:tc>
        <w:tc>
          <w:tcPr>
            <w:tcW w:w="2694" w:type="dxa"/>
          </w:tcPr>
          <w:p w14:paraId="5BC31CA7" w14:textId="77777777" w:rsidR="009C7A59" w:rsidRPr="002A5C11" w:rsidRDefault="009C7A59">
            <w:pPr>
              <w:pStyle w:val="Tabelltekst"/>
              <w:rPr>
                <w:lang w:val="nn-NO"/>
              </w:rPr>
            </w:pPr>
          </w:p>
        </w:tc>
      </w:tr>
    </w:tbl>
    <w:p w14:paraId="55511BE9" w14:textId="450A7290" w:rsidR="009C7A59" w:rsidRDefault="002A5C11">
      <w:pPr>
        <w:pStyle w:val="Overskrift1"/>
      </w:pPr>
      <w:bookmarkStart w:id="81" w:name="_Toc210828321"/>
      <w:bookmarkStart w:id="82" w:name="_Toc210845295"/>
      <w:bookmarkStart w:id="83" w:name="_Toc237002623"/>
      <w:proofErr w:type="spellStart"/>
      <w:r>
        <w:t>Moglege</w:t>
      </w:r>
      <w:proofErr w:type="spellEnd"/>
      <w:r>
        <w:t xml:space="preserve"> </w:t>
      </w:r>
      <w:proofErr w:type="spellStart"/>
      <w:r>
        <w:t>mildnande</w:t>
      </w:r>
      <w:proofErr w:type="spellEnd"/>
      <w:r>
        <w:t xml:space="preserve"> tiltak</w:t>
      </w:r>
      <w:bookmarkEnd w:id="81"/>
      <w:bookmarkEnd w:id="82"/>
      <w:bookmarkEnd w:id="83"/>
    </w:p>
    <w:p w14:paraId="0CD01BA3" w14:textId="7AB9C0C4" w:rsidR="009C7A59" w:rsidRDefault="002A5C11">
      <w:pPr>
        <w:pStyle w:val="Overskrift1"/>
      </w:pPr>
      <w:bookmarkStart w:id="84" w:name="_Toc210845296"/>
      <w:bookmarkStart w:id="85" w:name="_Toc237002624"/>
      <w:r>
        <w:t xml:space="preserve">Søknadsprosess, </w:t>
      </w:r>
      <w:proofErr w:type="spellStart"/>
      <w:r>
        <w:t>medverknad</w:t>
      </w:r>
      <w:proofErr w:type="spellEnd"/>
      <w:r>
        <w:t xml:space="preserve"> og framdrift</w:t>
      </w:r>
      <w:bookmarkEnd w:id="84"/>
      <w:bookmarkEnd w:id="85"/>
    </w:p>
    <w:p w14:paraId="0112DB74" w14:textId="6A0B0002" w:rsidR="009C7A59" w:rsidRDefault="002A5C11">
      <w:pPr>
        <w:pStyle w:val="Overskrift2"/>
      </w:pPr>
      <w:bookmarkStart w:id="86" w:name="_Toc210845297"/>
      <w:bookmarkStart w:id="87" w:name="_Toc237002625"/>
      <w:r>
        <w:t xml:space="preserve">Informasjon og </w:t>
      </w:r>
      <w:proofErr w:type="spellStart"/>
      <w:r>
        <w:t>medverknad</w:t>
      </w:r>
      <w:bookmarkEnd w:id="86"/>
      <w:bookmarkEnd w:id="87"/>
      <w:proofErr w:type="spellEnd"/>
    </w:p>
    <w:p w14:paraId="0E5A9BEA" w14:textId="77777777" w:rsidR="009C7A59" w:rsidRDefault="009C7A59"/>
    <w:p w14:paraId="47B6F1BD" w14:textId="79EDEE2D" w:rsidR="009C7A59" w:rsidRDefault="002A5C11">
      <w:pPr>
        <w:pStyle w:val="Overskrift2"/>
      </w:pPr>
      <w:bookmarkStart w:id="88" w:name="_Toc210845298"/>
      <w:bookmarkStart w:id="89" w:name="_Toc237002626"/>
      <w:r>
        <w:lastRenderedPageBreak/>
        <w:t>Framdriftsplan</w:t>
      </w:r>
      <w:bookmarkEnd w:id="88"/>
      <w:bookmarkEnd w:id="89"/>
    </w:p>
    <w:p w14:paraId="53C6110A" w14:textId="77777777" w:rsidR="009C7A59" w:rsidRDefault="009C7A59"/>
    <w:p w14:paraId="6AB15DEA" w14:textId="77777777" w:rsidR="009C7A59" w:rsidRDefault="002A5C11">
      <w:pPr>
        <w:spacing w:after="0" w:line="240" w:lineRule="auto"/>
        <w:rPr>
          <w:rFonts w:ascii="Open Sans SemiBold" w:hAnsi="Open Sans SemiBold"/>
          <w:sz w:val="36"/>
        </w:rPr>
      </w:pPr>
      <w:r>
        <w:br w:type="page"/>
      </w:r>
    </w:p>
    <w:p w14:paraId="51AE5A8D" w14:textId="02D9702F" w:rsidR="009C7A59" w:rsidRDefault="002A5C11">
      <w:pPr>
        <w:pStyle w:val="Tittel"/>
        <w:outlineLvl w:val="0"/>
      </w:pPr>
      <w:bookmarkStart w:id="90" w:name="_Toc210845299"/>
      <w:bookmarkStart w:id="91" w:name="_Toc237002627"/>
      <w:r>
        <w:lastRenderedPageBreak/>
        <w:t>Forslag til utgreiingsprogram</w:t>
      </w:r>
      <w:bookmarkEnd w:id="90"/>
      <w:bookmarkEnd w:id="91"/>
    </w:p>
    <w:p w14:paraId="28D4AF89" w14:textId="488BF597" w:rsidR="009C7A59" w:rsidRDefault="002A5C11">
      <w:pPr>
        <w:pStyle w:val="Overskrift1"/>
        <w:numPr>
          <w:ilvl w:val="0"/>
          <w:numId w:val="13"/>
        </w:numPr>
      </w:pPr>
      <w:bookmarkStart w:id="92" w:name="_Toc210845300"/>
      <w:bookmarkStart w:id="93" w:name="_Toc237002628"/>
      <w:r>
        <w:t>Innleiing</w:t>
      </w:r>
      <w:bookmarkEnd w:id="92"/>
      <w:bookmarkEnd w:id="93"/>
    </w:p>
    <w:p w14:paraId="025EEC38" w14:textId="77777777" w:rsidR="009C7A59" w:rsidRDefault="009C7A59"/>
    <w:p w14:paraId="0E98E4D5" w14:textId="519D39CF" w:rsidR="009C7A59" w:rsidRDefault="002A5C11">
      <w:pPr>
        <w:pStyle w:val="Overskrift1"/>
      </w:pPr>
      <w:bookmarkStart w:id="94" w:name="_Toc210845301"/>
      <w:bookmarkStart w:id="95" w:name="_Toc237002629"/>
      <w:r>
        <w:t>Beskriving av tiltaket</w:t>
      </w:r>
      <w:bookmarkEnd w:id="94"/>
      <w:bookmarkEnd w:id="95"/>
    </w:p>
    <w:p w14:paraId="1A8F739C" w14:textId="77777777" w:rsidR="009C7A59" w:rsidRDefault="009C7A59"/>
    <w:p w14:paraId="0C52E2F2" w14:textId="6C57A7AA" w:rsidR="009C7A59" w:rsidRDefault="002A5C11">
      <w:pPr>
        <w:pStyle w:val="Overskrift2"/>
      </w:pPr>
      <w:bookmarkStart w:id="96" w:name="_Toc210845302"/>
      <w:bookmarkStart w:id="97" w:name="_Toc237002630"/>
      <w:r>
        <w:t>Presentasjon av utbyggingsalternativ</w:t>
      </w:r>
      <w:bookmarkEnd w:id="96"/>
      <w:bookmarkEnd w:id="97"/>
    </w:p>
    <w:p w14:paraId="62D90506" w14:textId="77777777" w:rsidR="009C7A59" w:rsidRDefault="009C7A59"/>
    <w:p w14:paraId="3AA2B057" w14:textId="0BB24066" w:rsidR="009C7A59" w:rsidRPr="002A5C11" w:rsidRDefault="002A5C11">
      <w:pPr>
        <w:pStyle w:val="Overskrift1"/>
        <w:rPr>
          <w:lang w:val="nn-NO"/>
        </w:rPr>
      </w:pPr>
      <w:bookmarkStart w:id="98" w:name="_Toc210845303"/>
      <w:bookmarkStart w:id="99" w:name="_Toc237002631"/>
      <w:r w:rsidRPr="002A5C11">
        <w:rPr>
          <w:lang w:val="nn-NO"/>
        </w:rPr>
        <w:t>Krav til utgreiing av fysiske forhold</w:t>
      </w:r>
      <w:bookmarkEnd w:id="98"/>
      <w:bookmarkEnd w:id="99"/>
    </w:p>
    <w:p w14:paraId="0E53C86F" w14:textId="77777777" w:rsidR="009C7A59" w:rsidRPr="002A5C11" w:rsidRDefault="009C7A59">
      <w:pPr>
        <w:rPr>
          <w:lang w:val="nn-NO"/>
        </w:rPr>
      </w:pPr>
    </w:p>
    <w:p w14:paraId="3F3D0119" w14:textId="505D4AEA" w:rsidR="009C7A59" w:rsidRDefault="002A5C11">
      <w:pPr>
        <w:pStyle w:val="Overskrift2"/>
      </w:pPr>
      <w:bookmarkStart w:id="100" w:name="_Toc210845304"/>
      <w:bookmarkStart w:id="101" w:name="_Toc237002632"/>
      <w:r>
        <w:t>Hydrologisk grunnlag</w:t>
      </w:r>
      <w:bookmarkEnd w:id="100"/>
      <w:bookmarkEnd w:id="101"/>
    </w:p>
    <w:p w14:paraId="225FED75" w14:textId="77777777" w:rsidR="009C7A59" w:rsidRDefault="009C7A59"/>
    <w:p w14:paraId="55255F05" w14:textId="260FE640" w:rsidR="009C7A59" w:rsidRDefault="002A5C11">
      <w:pPr>
        <w:pStyle w:val="Overskrift2"/>
      </w:pPr>
      <w:bookmarkStart w:id="102" w:name="_Toc210845305"/>
      <w:bookmarkStart w:id="103" w:name="_Toc237002633"/>
      <w:r>
        <w:t xml:space="preserve">Erosjon og </w:t>
      </w:r>
      <w:proofErr w:type="spellStart"/>
      <w:r>
        <w:t>sedimentstransport</w:t>
      </w:r>
      <w:bookmarkEnd w:id="102"/>
      <w:bookmarkEnd w:id="103"/>
      <w:proofErr w:type="spellEnd"/>
    </w:p>
    <w:p w14:paraId="15BB2187" w14:textId="77777777" w:rsidR="009C7A59" w:rsidRDefault="009C7A59"/>
    <w:p w14:paraId="4702024C" w14:textId="7C9DD12F" w:rsidR="009C7A59" w:rsidRDefault="002A5C11">
      <w:pPr>
        <w:pStyle w:val="Overskrift1"/>
      </w:pPr>
      <w:bookmarkStart w:id="104" w:name="_Toc210845306"/>
      <w:bookmarkStart w:id="105" w:name="_Toc237002634"/>
      <w:r>
        <w:t>Krav til utgreiing av naturfare</w:t>
      </w:r>
      <w:bookmarkEnd w:id="104"/>
      <w:bookmarkEnd w:id="105"/>
    </w:p>
    <w:p w14:paraId="331EF7AD" w14:textId="77777777" w:rsidR="009C7A59" w:rsidRDefault="009C7A59"/>
    <w:p w14:paraId="46106810" w14:textId="35430D06" w:rsidR="009C7A59" w:rsidRPr="002A5C11" w:rsidRDefault="002A5C11">
      <w:pPr>
        <w:pStyle w:val="Overskrift1"/>
        <w:rPr>
          <w:lang w:val="nn-NO"/>
        </w:rPr>
      </w:pPr>
      <w:bookmarkStart w:id="106" w:name="_Toc210845307"/>
      <w:bookmarkStart w:id="107" w:name="_Toc237002635"/>
      <w:r w:rsidRPr="002A5C11">
        <w:rPr>
          <w:lang w:val="nn-NO"/>
        </w:rPr>
        <w:t>Krav til utgreiing av verknader for miljø og samfunn</w:t>
      </w:r>
      <w:bookmarkEnd w:id="106"/>
      <w:bookmarkEnd w:id="107"/>
    </w:p>
    <w:p w14:paraId="28E881C7" w14:textId="68576F0D" w:rsidR="009C7A59" w:rsidRDefault="002A5C11">
      <w:pPr>
        <w:pStyle w:val="Overskrift2"/>
      </w:pPr>
      <w:bookmarkStart w:id="108" w:name="_Toc210845308"/>
      <w:bookmarkStart w:id="109" w:name="_Toc237002636"/>
      <w:r>
        <w:t xml:space="preserve">Overordna krav til </w:t>
      </w:r>
      <w:proofErr w:type="spellStart"/>
      <w:r>
        <w:t>fagutgreiingane</w:t>
      </w:r>
      <w:bookmarkEnd w:id="108"/>
      <w:bookmarkEnd w:id="109"/>
      <w:proofErr w:type="spellEnd"/>
    </w:p>
    <w:p w14:paraId="251F2B75" w14:textId="77777777" w:rsidR="009C7A59" w:rsidRDefault="009C7A59"/>
    <w:p w14:paraId="0FC2FB92" w14:textId="77777777" w:rsidR="009C7A59" w:rsidRDefault="002A5C11">
      <w:pPr>
        <w:pStyle w:val="Overskrift2"/>
      </w:pPr>
      <w:bookmarkStart w:id="110" w:name="_Toc210845309"/>
      <w:bookmarkStart w:id="111" w:name="_Toc237002637"/>
      <w:proofErr w:type="spellStart"/>
      <w:r>
        <w:t>Naturmangfald</w:t>
      </w:r>
      <w:proofErr w:type="spellEnd"/>
      <w:r>
        <w:t xml:space="preserve"> på land</w:t>
      </w:r>
      <w:bookmarkEnd w:id="110"/>
      <w:bookmarkEnd w:id="111"/>
    </w:p>
    <w:p w14:paraId="4639D8B8" w14:textId="77777777" w:rsidR="009C7A59" w:rsidRDefault="009C7A59"/>
    <w:p w14:paraId="343BEC07" w14:textId="77777777" w:rsidR="009C7A59" w:rsidRPr="002A5C11" w:rsidRDefault="002A5C11">
      <w:pPr>
        <w:pStyle w:val="Overskrift2"/>
        <w:rPr>
          <w:lang w:val="nn-NO"/>
        </w:rPr>
      </w:pPr>
      <w:bookmarkStart w:id="112" w:name="_Toc210845310"/>
      <w:bookmarkStart w:id="113" w:name="_Toc237002638"/>
      <w:r w:rsidRPr="002A5C11">
        <w:rPr>
          <w:lang w:val="nn-NO"/>
        </w:rPr>
        <w:t>Naturmangfald i vatn (og sjø) og vassmiljø</w:t>
      </w:r>
      <w:bookmarkEnd w:id="112"/>
      <w:bookmarkEnd w:id="113"/>
    </w:p>
    <w:p w14:paraId="79DA9292" w14:textId="77777777" w:rsidR="009C7A59" w:rsidRPr="002A5C11" w:rsidRDefault="009C7A59">
      <w:pPr>
        <w:rPr>
          <w:lang w:val="nn-NO"/>
        </w:rPr>
      </w:pPr>
    </w:p>
    <w:p w14:paraId="5135D68F" w14:textId="77777777" w:rsidR="009C7A59" w:rsidRDefault="002A5C11">
      <w:pPr>
        <w:pStyle w:val="Overskrift2"/>
      </w:pPr>
      <w:bookmarkStart w:id="114" w:name="_Toc210845311"/>
      <w:bookmarkStart w:id="115" w:name="_Toc237002639"/>
      <w:r>
        <w:t>Kulturmiljø</w:t>
      </w:r>
      <w:bookmarkEnd w:id="114"/>
      <w:bookmarkEnd w:id="115"/>
    </w:p>
    <w:p w14:paraId="19751EF8" w14:textId="77777777" w:rsidR="009C7A59" w:rsidRDefault="009C7A59"/>
    <w:p w14:paraId="3D31BC9A" w14:textId="77777777" w:rsidR="009C7A59" w:rsidRDefault="002A5C11">
      <w:pPr>
        <w:pStyle w:val="Overskrift2"/>
      </w:pPr>
      <w:bookmarkStart w:id="116" w:name="_Toc210845312"/>
      <w:bookmarkStart w:id="117" w:name="_Toc237002640"/>
      <w:r>
        <w:t>Friluftsliv</w:t>
      </w:r>
      <w:bookmarkEnd w:id="116"/>
      <w:bookmarkEnd w:id="117"/>
    </w:p>
    <w:p w14:paraId="381D35BD" w14:textId="77777777" w:rsidR="009C7A59" w:rsidRDefault="009C7A59"/>
    <w:p w14:paraId="53A36CAD" w14:textId="77777777" w:rsidR="009C7A59" w:rsidRDefault="002A5C11">
      <w:pPr>
        <w:pStyle w:val="Overskrift2"/>
      </w:pPr>
      <w:bookmarkStart w:id="118" w:name="_Toc210845313"/>
      <w:bookmarkStart w:id="119" w:name="_Toc237002641"/>
      <w:r>
        <w:lastRenderedPageBreak/>
        <w:t>Reiseliv</w:t>
      </w:r>
      <w:bookmarkEnd w:id="118"/>
      <w:bookmarkEnd w:id="119"/>
    </w:p>
    <w:p w14:paraId="3F8CFA98" w14:textId="77777777" w:rsidR="009C7A59" w:rsidRDefault="009C7A59"/>
    <w:p w14:paraId="1E767994" w14:textId="77777777" w:rsidR="009C7A59" w:rsidRDefault="002A5C11">
      <w:pPr>
        <w:pStyle w:val="Overskrift2"/>
      </w:pPr>
      <w:bookmarkStart w:id="120" w:name="_Toc210845314"/>
      <w:bookmarkStart w:id="121" w:name="_Toc237002642"/>
      <w:r>
        <w:t>Landskap</w:t>
      </w:r>
      <w:bookmarkEnd w:id="120"/>
      <w:bookmarkEnd w:id="121"/>
    </w:p>
    <w:p w14:paraId="4222ECDF" w14:textId="77777777" w:rsidR="009C7A59" w:rsidRDefault="009C7A59"/>
    <w:p w14:paraId="50E5F323" w14:textId="77777777" w:rsidR="009C7A59" w:rsidRDefault="002A5C11">
      <w:pPr>
        <w:pStyle w:val="Overskrift2"/>
      </w:pPr>
      <w:bookmarkStart w:id="122" w:name="_Toc210845315"/>
      <w:bookmarkStart w:id="123" w:name="_Toc237002643"/>
      <w:r>
        <w:t>Verdsarv</w:t>
      </w:r>
      <w:bookmarkEnd w:id="122"/>
      <w:bookmarkEnd w:id="123"/>
    </w:p>
    <w:p w14:paraId="20AD7489" w14:textId="77777777" w:rsidR="009C7A59" w:rsidRDefault="009C7A59"/>
    <w:p w14:paraId="395C780C" w14:textId="77777777" w:rsidR="009C7A59" w:rsidRDefault="002A5C11">
      <w:pPr>
        <w:pStyle w:val="Overskrift2"/>
      </w:pPr>
      <w:bookmarkStart w:id="124" w:name="_Toc210845316"/>
      <w:bookmarkStart w:id="125" w:name="_Toc237002644"/>
      <w:proofErr w:type="spellStart"/>
      <w:r>
        <w:t>Naturressursar</w:t>
      </w:r>
      <w:bookmarkEnd w:id="124"/>
      <w:bookmarkEnd w:id="125"/>
      <w:proofErr w:type="spellEnd"/>
    </w:p>
    <w:p w14:paraId="2B763AC1" w14:textId="77777777" w:rsidR="009C7A59" w:rsidRDefault="009C7A59"/>
    <w:p w14:paraId="71B8C225" w14:textId="77777777" w:rsidR="009C7A59" w:rsidRDefault="002A5C11">
      <w:pPr>
        <w:pStyle w:val="Overskrift2"/>
      </w:pPr>
      <w:bookmarkStart w:id="126" w:name="_Toc210845317"/>
      <w:bookmarkStart w:id="127" w:name="_Toc237002645"/>
      <w:r>
        <w:t>Reindrift</w:t>
      </w:r>
      <w:bookmarkEnd w:id="126"/>
      <w:bookmarkEnd w:id="127"/>
    </w:p>
    <w:p w14:paraId="25DFC83C" w14:textId="77777777" w:rsidR="009C7A59" w:rsidRDefault="009C7A59"/>
    <w:p w14:paraId="1511626B" w14:textId="77777777" w:rsidR="009C7A59" w:rsidRDefault="002A5C11">
      <w:pPr>
        <w:pStyle w:val="Overskrift2"/>
      </w:pPr>
      <w:bookmarkStart w:id="128" w:name="_Toc210845319"/>
      <w:bookmarkStart w:id="129" w:name="_Toc237002646"/>
      <w:proofErr w:type="spellStart"/>
      <w:r>
        <w:t>Forureining</w:t>
      </w:r>
      <w:bookmarkEnd w:id="128"/>
      <w:bookmarkEnd w:id="129"/>
      <w:proofErr w:type="spellEnd"/>
    </w:p>
    <w:p w14:paraId="56F95453" w14:textId="77777777" w:rsidR="009C7A59" w:rsidRDefault="009C7A59"/>
    <w:p w14:paraId="3624C97F" w14:textId="77777777" w:rsidR="009C7A59" w:rsidRDefault="002A5C11">
      <w:pPr>
        <w:pStyle w:val="Overskrift2"/>
      </w:pPr>
      <w:bookmarkStart w:id="130" w:name="_Toc210845320"/>
      <w:bookmarkStart w:id="131" w:name="_Toc237002647"/>
      <w:r>
        <w:t>Klimagassutslepp</w:t>
      </w:r>
      <w:bookmarkEnd w:id="130"/>
      <w:bookmarkEnd w:id="131"/>
    </w:p>
    <w:p w14:paraId="3C52E2B5" w14:textId="77777777" w:rsidR="009C7A59" w:rsidRDefault="009C7A59"/>
    <w:p w14:paraId="52CFFDDD" w14:textId="77777777" w:rsidR="009C7A59" w:rsidRDefault="002A5C11">
      <w:pPr>
        <w:pStyle w:val="Overskrift2"/>
      </w:pPr>
      <w:bookmarkStart w:id="132" w:name="_Toc210845321"/>
      <w:bookmarkStart w:id="133" w:name="_Toc237002648"/>
      <w:r>
        <w:t>Samfunn</w:t>
      </w:r>
      <w:bookmarkEnd w:id="132"/>
      <w:bookmarkEnd w:id="133"/>
    </w:p>
    <w:p w14:paraId="7CDB6500" w14:textId="77777777" w:rsidR="009C7A59" w:rsidRDefault="009C7A59"/>
    <w:p w14:paraId="381EC6F2" w14:textId="56F091CC" w:rsidR="009C7A59" w:rsidRDefault="002A5C11">
      <w:pPr>
        <w:pStyle w:val="Overskrift1"/>
      </w:pPr>
      <w:bookmarkStart w:id="134" w:name="_Toc210845322"/>
      <w:bookmarkStart w:id="135" w:name="_Toc237002649"/>
      <w:proofErr w:type="spellStart"/>
      <w:r>
        <w:t>Samandrag</w:t>
      </w:r>
      <w:proofErr w:type="spellEnd"/>
      <w:r>
        <w:t xml:space="preserve"> av konsekvensutgreiinga</w:t>
      </w:r>
      <w:bookmarkEnd w:id="134"/>
      <w:bookmarkEnd w:id="135"/>
    </w:p>
    <w:sectPr w:rsidR="009C7A59" w:rsidSect="00BD3FD7">
      <w:headerReference w:type="default" r:id="rId14"/>
      <w:headerReference w:type="first" r:id="rId15"/>
      <w:pgSz w:w="11907" w:h="16840" w:code="9"/>
      <w:pgMar w:top="1701" w:right="1134" w:bottom="1418" w:left="1418" w:header="567" w:footer="709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2AF4D" w14:textId="77777777" w:rsidR="00B4573D" w:rsidRDefault="00B4573D">
      <w:r>
        <w:separator/>
      </w:r>
    </w:p>
  </w:endnote>
  <w:endnote w:type="continuationSeparator" w:id="0">
    <w:p w14:paraId="19EEC745" w14:textId="77777777" w:rsidR="00B4573D" w:rsidRDefault="00B45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8E314" w14:textId="77777777" w:rsidR="00B4573D" w:rsidRDefault="00B4573D" w:rsidP="004142F0">
      <w:pPr>
        <w:spacing w:after="0"/>
      </w:pPr>
      <w:r>
        <w:separator/>
      </w:r>
    </w:p>
  </w:footnote>
  <w:footnote w:type="continuationSeparator" w:id="0">
    <w:p w14:paraId="6BA7375E" w14:textId="77777777" w:rsidR="00B4573D" w:rsidRDefault="00B45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839511"/>
      <w:docPartObj>
        <w:docPartGallery w:val="Page Numbers (Top of Page)"/>
        <w:docPartUnique/>
      </w:docPartObj>
    </w:sdtPr>
    <w:sdtEndPr/>
    <w:sdtContent>
      <w:p w14:paraId="2BE48C84" w14:textId="77777777" w:rsidR="00C77C49" w:rsidRDefault="00C77C49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F5E05" w14:textId="77777777" w:rsidR="00D06808" w:rsidRDefault="00D06808" w:rsidP="00B7292A">
    <w:pPr>
      <w:tabs>
        <w:tab w:val="left" w:pos="37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CEC6" w14:textId="77777777" w:rsidR="00C77C49" w:rsidRDefault="00C77C49">
    <w:pPr>
      <w:pStyle w:val="Topptekst"/>
      <w:jc w:val="right"/>
    </w:pPr>
  </w:p>
  <w:p w14:paraId="0E133269" w14:textId="77777777" w:rsidR="00C77C49" w:rsidRDefault="00C77C4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58AE8098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2BCA6FE4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BA453DE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0352A6B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7969EC"/>
    <w:multiLevelType w:val="multilevel"/>
    <w:tmpl w:val="765046FA"/>
    <w:styleLink w:val="Gjeldendeliste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276" w:hanging="127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9" w:hanging="1559"/>
      </w:pPr>
      <w:rPr>
        <w:rFonts w:hint="default"/>
      </w:rPr>
    </w:lvl>
  </w:abstractNum>
  <w:abstractNum w:abstractNumId="5" w15:restartNumberingAfterBreak="0">
    <w:nsid w:val="28754B39"/>
    <w:multiLevelType w:val="multilevel"/>
    <w:tmpl w:val="4A62ECD8"/>
    <w:lvl w:ilvl="0">
      <w:start w:val="1"/>
      <w:numFmt w:val="ordinal"/>
      <w:pStyle w:val="NVEnummerertliste"/>
      <w:lvlText w:val="%1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bullet"/>
      <w:lvlText w:val=""/>
      <w:lvlJc w:val="left"/>
      <w:pPr>
        <w:tabs>
          <w:tab w:val="num" w:pos="1267"/>
        </w:tabs>
        <w:ind w:left="1134" w:hanging="227"/>
      </w:pPr>
      <w:rPr>
        <w:rFonts w:ascii="ZapfDingbats" w:hAnsi="ZapfDingbats" w:hint="default"/>
        <w:b w:val="0"/>
        <w:i w:val="0"/>
        <w:kern w:val="12"/>
        <w:position w:val="4"/>
        <w:sz w:val="12"/>
      </w:rPr>
    </w:lvl>
    <w:lvl w:ilvl="2">
      <w:start w:val="1"/>
      <w:numFmt w:val="bullet"/>
      <w:lvlText w:val=""/>
      <w:lvlJc w:val="left"/>
      <w:pPr>
        <w:tabs>
          <w:tab w:val="num" w:pos="1494"/>
        </w:tabs>
        <w:ind w:left="1361" w:hanging="22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6" w15:restartNumberingAfterBreak="0">
    <w:nsid w:val="2DB712AE"/>
    <w:multiLevelType w:val="multilevel"/>
    <w:tmpl w:val="C0668826"/>
    <w:lvl w:ilvl="0">
      <w:start w:val="1"/>
      <w:numFmt w:val="decimal"/>
      <w:pStyle w:val="Oversk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41621533"/>
    <w:multiLevelType w:val="multilevel"/>
    <w:tmpl w:val="4D5084E8"/>
    <w:styleLink w:val="CurrentList1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CD96BC1"/>
    <w:multiLevelType w:val="hybridMultilevel"/>
    <w:tmpl w:val="1DEC2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490BC7"/>
    <w:multiLevelType w:val="multilevel"/>
    <w:tmpl w:val="F8882134"/>
    <w:lvl w:ilvl="0">
      <w:start w:val="1"/>
      <w:numFmt w:val="decimal"/>
      <w:pStyle w:val="Vilkrspos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6" w:hanging="576"/>
      </w:pPr>
    </w:lvl>
    <w:lvl w:ilvl="2">
      <w:start w:val="1"/>
      <w:numFmt w:val="decimal"/>
      <w:lvlText w:val="%1.%2.%3"/>
      <w:lvlJc w:val="left"/>
      <w:pPr>
        <w:ind w:left="3240" w:hanging="720"/>
      </w:pPr>
    </w:lvl>
    <w:lvl w:ilvl="3">
      <w:start w:val="1"/>
      <w:numFmt w:val="decimal"/>
      <w:lvlText w:val="%1.%2.%3.%4"/>
      <w:lvlJc w:val="left"/>
      <w:pPr>
        <w:ind w:left="3384" w:hanging="864"/>
      </w:pPr>
    </w:lvl>
    <w:lvl w:ilvl="4">
      <w:start w:val="1"/>
      <w:numFmt w:val="decimal"/>
      <w:lvlText w:val="%1.%2.%3.%4.%5"/>
      <w:lvlJc w:val="left"/>
      <w:pPr>
        <w:ind w:left="3528" w:hanging="1008"/>
      </w:pPr>
    </w:lvl>
    <w:lvl w:ilvl="5">
      <w:start w:val="1"/>
      <w:numFmt w:val="decimal"/>
      <w:lvlText w:val="%1.%2.%3.%4.%5.%6"/>
      <w:lvlJc w:val="left"/>
      <w:pPr>
        <w:ind w:left="3672" w:hanging="1152"/>
      </w:pPr>
    </w:lvl>
    <w:lvl w:ilvl="6">
      <w:start w:val="1"/>
      <w:numFmt w:val="decimal"/>
      <w:lvlText w:val="%1.%2.%3.%4.%5.%6.%7"/>
      <w:lvlJc w:val="left"/>
      <w:pPr>
        <w:ind w:left="3816" w:hanging="1296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104" w:hanging="1584"/>
      </w:pPr>
    </w:lvl>
  </w:abstractNum>
  <w:abstractNum w:abstractNumId="10" w15:restartNumberingAfterBreak="0">
    <w:nsid w:val="695E198B"/>
    <w:multiLevelType w:val="hybridMultilevel"/>
    <w:tmpl w:val="4378BBEC"/>
    <w:lvl w:ilvl="0" w:tplc="92F06EEA">
      <w:start w:val="1"/>
      <w:numFmt w:val="decimal"/>
      <w:pStyle w:val="nummerertliste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93AB9"/>
    <w:multiLevelType w:val="hybridMultilevel"/>
    <w:tmpl w:val="37F04A64"/>
    <w:lvl w:ilvl="0" w:tplc="32AE8D38">
      <w:start w:val="1"/>
      <w:numFmt w:val="bullet"/>
      <w:pStyle w:val="punktliste0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9986524">
    <w:abstractNumId w:val="6"/>
  </w:num>
  <w:num w:numId="2" w16cid:durableId="1034581025">
    <w:abstractNumId w:val="7"/>
  </w:num>
  <w:num w:numId="3" w16cid:durableId="1425151252">
    <w:abstractNumId w:val="4"/>
  </w:num>
  <w:num w:numId="4" w16cid:durableId="1874070528">
    <w:abstractNumId w:val="0"/>
  </w:num>
  <w:num w:numId="5" w16cid:durableId="151257533">
    <w:abstractNumId w:val="10"/>
  </w:num>
  <w:num w:numId="6" w16cid:durableId="1075778597">
    <w:abstractNumId w:val="3"/>
  </w:num>
  <w:num w:numId="7" w16cid:durableId="1946843960">
    <w:abstractNumId w:val="2"/>
  </w:num>
  <w:num w:numId="8" w16cid:durableId="1489830749">
    <w:abstractNumId w:val="1"/>
  </w:num>
  <w:num w:numId="9" w16cid:durableId="1587419472">
    <w:abstractNumId w:val="11"/>
  </w:num>
  <w:num w:numId="10" w16cid:durableId="1106656966">
    <w:abstractNumId w:val="9"/>
  </w:num>
  <w:num w:numId="11" w16cid:durableId="969897132">
    <w:abstractNumId w:val="8"/>
  </w:num>
  <w:num w:numId="12" w16cid:durableId="1173105128">
    <w:abstractNumId w:val="5"/>
  </w:num>
  <w:num w:numId="13" w16cid:durableId="4499333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AA"/>
    <w:rsid w:val="00003085"/>
    <w:rsid w:val="000201A4"/>
    <w:rsid w:val="00031431"/>
    <w:rsid w:val="00047E32"/>
    <w:rsid w:val="000654A7"/>
    <w:rsid w:val="0008446A"/>
    <w:rsid w:val="00084D53"/>
    <w:rsid w:val="000877BA"/>
    <w:rsid w:val="000A15EB"/>
    <w:rsid w:val="000A2075"/>
    <w:rsid w:val="000C000E"/>
    <w:rsid w:val="000C035E"/>
    <w:rsid w:val="000E4635"/>
    <w:rsid w:val="001163D5"/>
    <w:rsid w:val="00137A0B"/>
    <w:rsid w:val="001449D1"/>
    <w:rsid w:val="001467AA"/>
    <w:rsid w:val="0015728A"/>
    <w:rsid w:val="00165B75"/>
    <w:rsid w:val="00165EDC"/>
    <w:rsid w:val="00172356"/>
    <w:rsid w:val="001B709F"/>
    <w:rsid w:val="001C08B4"/>
    <w:rsid w:val="001C510E"/>
    <w:rsid w:val="001D5DC7"/>
    <w:rsid w:val="00201875"/>
    <w:rsid w:val="00252066"/>
    <w:rsid w:val="002823B3"/>
    <w:rsid w:val="00291D9D"/>
    <w:rsid w:val="002A5C11"/>
    <w:rsid w:val="002C1317"/>
    <w:rsid w:val="002D32D6"/>
    <w:rsid w:val="002F45B9"/>
    <w:rsid w:val="00323025"/>
    <w:rsid w:val="00327A2B"/>
    <w:rsid w:val="00332257"/>
    <w:rsid w:val="00335323"/>
    <w:rsid w:val="00340957"/>
    <w:rsid w:val="00341DCC"/>
    <w:rsid w:val="00350152"/>
    <w:rsid w:val="00351853"/>
    <w:rsid w:val="0036054A"/>
    <w:rsid w:val="003656C3"/>
    <w:rsid w:val="0037606F"/>
    <w:rsid w:val="00391BB3"/>
    <w:rsid w:val="003C3183"/>
    <w:rsid w:val="003C5D04"/>
    <w:rsid w:val="003C757E"/>
    <w:rsid w:val="003D0C15"/>
    <w:rsid w:val="003D56E0"/>
    <w:rsid w:val="003E28E5"/>
    <w:rsid w:val="004142F0"/>
    <w:rsid w:val="00424054"/>
    <w:rsid w:val="00424059"/>
    <w:rsid w:val="0045722A"/>
    <w:rsid w:val="004A1804"/>
    <w:rsid w:val="004B1241"/>
    <w:rsid w:val="004B3CDD"/>
    <w:rsid w:val="004E0C8B"/>
    <w:rsid w:val="00520B55"/>
    <w:rsid w:val="00542CCA"/>
    <w:rsid w:val="005455CE"/>
    <w:rsid w:val="00550949"/>
    <w:rsid w:val="00551557"/>
    <w:rsid w:val="005B17FA"/>
    <w:rsid w:val="005C14D1"/>
    <w:rsid w:val="005D36DD"/>
    <w:rsid w:val="005D42C8"/>
    <w:rsid w:val="00623F46"/>
    <w:rsid w:val="0062599C"/>
    <w:rsid w:val="006345FF"/>
    <w:rsid w:val="00647448"/>
    <w:rsid w:val="0066256E"/>
    <w:rsid w:val="006626D4"/>
    <w:rsid w:val="00665355"/>
    <w:rsid w:val="00681DC2"/>
    <w:rsid w:val="00682E5D"/>
    <w:rsid w:val="006C5C22"/>
    <w:rsid w:val="006D4DC6"/>
    <w:rsid w:val="006D5BD3"/>
    <w:rsid w:val="00712F1B"/>
    <w:rsid w:val="00714CFE"/>
    <w:rsid w:val="0072426C"/>
    <w:rsid w:val="00740B6C"/>
    <w:rsid w:val="00742316"/>
    <w:rsid w:val="00743281"/>
    <w:rsid w:val="00757376"/>
    <w:rsid w:val="007705FC"/>
    <w:rsid w:val="0078215C"/>
    <w:rsid w:val="007D490B"/>
    <w:rsid w:val="007F6FAA"/>
    <w:rsid w:val="00800758"/>
    <w:rsid w:val="00815182"/>
    <w:rsid w:val="0081707D"/>
    <w:rsid w:val="00830604"/>
    <w:rsid w:val="008403E4"/>
    <w:rsid w:val="0085078B"/>
    <w:rsid w:val="00866451"/>
    <w:rsid w:val="00880BB3"/>
    <w:rsid w:val="00883076"/>
    <w:rsid w:val="008C7CF9"/>
    <w:rsid w:val="008D1004"/>
    <w:rsid w:val="008D2337"/>
    <w:rsid w:val="008D2CD9"/>
    <w:rsid w:val="008D75A6"/>
    <w:rsid w:val="008E456D"/>
    <w:rsid w:val="008F77D8"/>
    <w:rsid w:val="0090447C"/>
    <w:rsid w:val="00907ECC"/>
    <w:rsid w:val="00920A99"/>
    <w:rsid w:val="00926E26"/>
    <w:rsid w:val="00957073"/>
    <w:rsid w:val="009605BB"/>
    <w:rsid w:val="00967341"/>
    <w:rsid w:val="0097095A"/>
    <w:rsid w:val="00985183"/>
    <w:rsid w:val="009A36E7"/>
    <w:rsid w:val="009B150C"/>
    <w:rsid w:val="009B3270"/>
    <w:rsid w:val="009B6832"/>
    <w:rsid w:val="009C4C64"/>
    <w:rsid w:val="009C7A59"/>
    <w:rsid w:val="00A004C0"/>
    <w:rsid w:val="00A00BD4"/>
    <w:rsid w:val="00A176B4"/>
    <w:rsid w:val="00A26D5D"/>
    <w:rsid w:val="00A44607"/>
    <w:rsid w:val="00A614CA"/>
    <w:rsid w:val="00A9335B"/>
    <w:rsid w:val="00AD7171"/>
    <w:rsid w:val="00AE334C"/>
    <w:rsid w:val="00AF1988"/>
    <w:rsid w:val="00B0382F"/>
    <w:rsid w:val="00B10552"/>
    <w:rsid w:val="00B37D32"/>
    <w:rsid w:val="00B4573D"/>
    <w:rsid w:val="00B640CD"/>
    <w:rsid w:val="00B7254E"/>
    <w:rsid w:val="00B7292A"/>
    <w:rsid w:val="00B74333"/>
    <w:rsid w:val="00B80AD5"/>
    <w:rsid w:val="00B834B8"/>
    <w:rsid w:val="00BC4E41"/>
    <w:rsid w:val="00BC6D18"/>
    <w:rsid w:val="00BD3FD7"/>
    <w:rsid w:val="00C01144"/>
    <w:rsid w:val="00C02627"/>
    <w:rsid w:val="00C12F16"/>
    <w:rsid w:val="00C36944"/>
    <w:rsid w:val="00C530C7"/>
    <w:rsid w:val="00C56883"/>
    <w:rsid w:val="00C77C49"/>
    <w:rsid w:val="00C8347A"/>
    <w:rsid w:val="00C93388"/>
    <w:rsid w:val="00C95C37"/>
    <w:rsid w:val="00CB4A94"/>
    <w:rsid w:val="00CC730E"/>
    <w:rsid w:val="00CD0F69"/>
    <w:rsid w:val="00CD5BAD"/>
    <w:rsid w:val="00CD6DB5"/>
    <w:rsid w:val="00D06808"/>
    <w:rsid w:val="00D1606D"/>
    <w:rsid w:val="00D263F5"/>
    <w:rsid w:val="00D82667"/>
    <w:rsid w:val="00DA0A7A"/>
    <w:rsid w:val="00DA5950"/>
    <w:rsid w:val="00DB6469"/>
    <w:rsid w:val="00DB7BDA"/>
    <w:rsid w:val="00DD69BB"/>
    <w:rsid w:val="00DF2ECF"/>
    <w:rsid w:val="00DF33B0"/>
    <w:rsid w:val="00E20D9D"/>
    <w:rsid w:val="00E234F4"/>
    <w:rsid w:val="00E31942"/>
    <w:rsid w:val="00E32B84"/>
    <w:rsid w:val="00E34C31"/>
    <w:rsid w:val="00E35B1C"/>
    <w:rsid w:val="00E427B4"/>
    <w:rsid w:val="00E54253"/>
    <w:rsid w:val="00E66FE3"/>
    <w:rsid w:val="00E8221C"/>
    <w:rsid w:val="00E845A9"/>
    <w:rsid w:val="00E970D5"/>
    <w:rsid w:val="00EC24CD"/>
    <w:rsid w:val="00EC7B3F"/>
    <w:rsid w:val="00EF0904"/>
    <w:rsid w:val="00F200DE"/>
    <w:rsid w:val="00F50E29"/>
    <w:rsid w:val="00FB5B1D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E19D7"/>
  <w15:chartTrackingRefBased/>
  <w15:docId w15:val="{DE3EDCC0-5A45-4B4E-98B5-A98DD256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uiPriority="99"/>
    <w:lsdException w:name="index 2" w:uiPriority="99"/>
    <w:lsdException w:name="index 3" w:uiPriority="99"/>
    <w:lsdException w:name="index 5" w:uiPriority="99"/>
    <w:lsdException w:name="toc 1" w:uiPriority="39"/>
    <w:lsdException w:name="toc 2" w:uiPriority="39"/>
    <w:lsdException w:name="toc 3" w:uiPriority="39"/>
    <w:lsdException w:name="toc 5" w:uiPriority="2"/>
    <w:lsdException w:name="toc 6" w:uiPriority="2"/>
    <w:lsdException w:name="toc 7" w:uiPriority="2"/>
    <w:lsdException w:name="toc 8" w:uiPriority="2"/>
    <w:lsdException w:name="toc 9" w:uiPriority="2"/>
    <w:lsdException w:name="Normal Indent" w:uiPriority="10"/>
    <w:lsdException w:name="footnote text" w:uiPriority="2"/>
    <w:lsdException w:name="annotation text" w:uiPriority="99"/>
    <w:lsdException w:name="header" w:uiPriority="99"/>
    <w:lsdException w:name="footer" w:uiPriority="2" w:qFormat="1"/>
    <w:lsdException w:name="caption" w:semiHidden="1" w:uiPriority="6" w:unhideWhenUsed="1" w:qFormat="1"/>
    <w:lsdException w:name="envelope address" w:uiPriority="2"/>
    <w:lsdException w:name="envelope return" w:uiPriority="2"/>
    <w:lsdException w:name="footnote reference" w:uiPriority="99"/>
    <w:lsdException w:name="annotation reference" w:uiPriority="99"/>
    <w:lsdException w:name="line number" w:uiPriority="2"/>
    <w:lsdException w:name="List" w:uiPriority="2"/>
    <w:lsdException w:name="List Bullet" w:uiPriority="10"/>
    <w:lsdException w:name="List Number" w:uiPriority="10" w:qFormat="1"/>
    <w:lsdException w:name="List Bullet 3" w:uiPriority="10"/>
    <w:lsdException w:name="List Bullet 4" w:uiPriority="10"/>
    <w:lsdException w:name="List Number 2" w:uiPriority="10"/>
    <w:lsdException w:name="Title" w:uiPriority="2" w:qFormat="1"/>
    <w:lsdException w:name="Closing" w:uiPriority="2"/>
    <w:lsdException w:name="Signature" w:uiPriority="10"/>
    <w:lsdException w:name="Body Text" w:uiPriority="99" w:qFormat="1"/>
    <w:lsdException w:name="Body Text Indent" w:uiPriority="2"/>
    <w:lsdException w:name="Message Header" w:uiPriority="2"/>
    <w:lsdException w:name="Salutation" w:uiPriority="2"/>
    <w:lsdException w:name="Date" w:uiPriority="2"/>
    <w:lsdException w:name="Note Heading" w:uiPriority="10"/>
    <w:lsdException w:name="Body Text Indent 2" w:uiPriority="2"/>
    <w:lsdException w:name="Body Text Indent 3" w:uiPriority="2"/>
    <w:lsdException w:name="Hyperlink" w:uiPriority="99" w:qFormat="1"/>
    <w:lsdException w:name="FollowedHyperlink" w:uiPriority="99"/>
    <w:lsdException w:name="Plain Text" w:uiPriority="10"/>
    <w:lsdException w:name="E-mail Signature" w:uiPriority="2"/>
    <w:lsdException w:name="Normal (Web)" w:uiPriority="99"/>
    <w:lsdException w:name="HTML Acronym" w:uiPriority="2"/>
    <w:lsdException w:name="HTML Address" w:uiPriority="2"/>
    <w:lsdException w:name="HTML Cite" w:uiPriority="2"/>
    <w:lsdException w:name="HTML Code" w:uiPriority="2"/>
    <w:lsdException w:name="HTML Definition" w:uiPriority="2"/>
    <w:lsdException w:name="HTML Keyboard" w:uiPriority="2"/>
    <w:lsdException w:name="HTML Preformatted" w:uiPriority="2"/>
    <w:lsdException w:name="HTML Sample" w:uiPriority="2"/>
    <w:lsdException w:name="HTML Typewriter" w:uiPriority="2"/>
    <w:lsdException w:name="HTML Variable" w:uiPriority="2"/>
    <w:lsdException w:name="Normal Table" w:semiHidden="1" w:unhideWhenUsed="1"/>
    <w:lsdException w:name="annotation subject" w:uiPriority="2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0C8B"/>
    <w:pPr>
      <w:spacing w:after="160" w:line="280" w:lineRule="atLeast"/>
    </w:pPr>
    <w:rPr>
      <w:rFonts w:ascii="Open Sans" w:hAnsi="Open Sans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5C14D1"/>
    <w:pPr>
      <w:keepNext/>
      <w:numPr>
        <w:numId w:val="1"/>
      </w:numPr>
      <w:tabs>
        <w:tab w:val="num" w:pos="360"/>
      </w:tabs>
      <w:spacing w:before="120" w:after="120" w:line="520" w:lineRule="exact"/>
      <w:ind w:left="0" w:firstLine="0"/>
      <w:outlineLvl w:val="0"/>
    </w:pPr>
    <w:rPr>
      <w:rFonts w:ascii="Open Sans SemiBold" w:hAnsi="Open Sans SemiBold"/>
      <w:sz w:val="32"/>
    </w:rPr>
  </w:style>
  <w:style w:type="paragraph" w:styleId="Overskrift2">
    <w:name w:val="heading 2"/>
    <w:basedOn w:val="Normal"/>
    <w:next w:val="Normal"/>
    <w:link w:val="Overskrift2Tegn"/>
    <w:uiPriority w:val="2"/>
    <w:qFormat/>
    <w:rsid w:val="005C14D1"/>
    <w:pPr>
      <w:keepNext/>
      <w:numPr>
        <w:ilvl w:val="1"/>
        <w:numId w:val="1"/>
      </w:numPr>
      <w:tabs>
        <w:tab w:val="num" w:pos="360"/>
        <w:tab w:val="left" w:pos="851"/>
      </w:tabs>
      <w:spacing w:before="120" w:after="120" w:line="440" w:lineRule="exact"/>
      <w:ind w:left="0" w:firstLine="0"/>
      <w:outlineLvl w:val="1"/>
    </w:pPr>
    <w:rPr>
      <w:rFonts w:ascii="Open Sans SemiBold" w:hAnsi="Open Sans SemiBold"/>
      <w:bCs/>
      <w:sz w:val="28"/>
      <w:szCs w:val="24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5C14D1"/>
    <w:pPr>
      <w:keepNext/>
      <w:numPr>
        <w:ilvl w:val="2"/>
        <w:numId w:val="1"/>
      </w:numPr>
      <w:tabs>
        <w:tab w:val="num" w:pos="360"/>
      </w:tabs>
      <w:spacing w:before="120" w:after="120" w:line="400" w:lineRule="exact"/>
      <w:ind w:left="0" w:firstLine="0"/>
      <w:outlineLvl w:val="2"/>
    </w:pPr>
    <w:rPr>
      <w:rFonts w:ascii="Open Sans SemiBold" w:hAnsi="Open Sans SemiBold"/>
      <w:sz w:val="26"/>
    </w:rPr>
  </w:style>
  <w:style w:type="paragraph" w:styleId="Overskrift4">
    <w:name w:val="heading 4"/>
    <w:basedOn w:val="Normal"/>
    <w:next w:val="Normal"/>
    <w:link w:val="Overskrift4Tegn"/>
    <w:uiPriority w:val="2"/>
    <w:qFormat/>
    <w:rsid w:val="005C14D1"/>
    <w:pPr>
      <w:keepNext/>
      <w:spacing w:before="120" w:after="120" w:line="360" w:lineRule="exact"/>
      <w:outlineLvl w:val="3"/>
    </w:pPr>
    <w:rPr>
      <w:rFonts w:ascii="Source Sans Pro SemiBold" w:hAnsi="Source Sans Pro SemiBold"/>
      <w:b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2"/>
    <w:qFormat/>
    <w:rsid w:val="005C14D1"/>
    <w:pPr>
      <w:keepNext/>
      <w:spacing w:before="120" w:after="120" w:line="280" w:lineRule="exact"/>
      <w:outlineLvl w:val="4"/>
    </w:pPr>
    <w:rPr>
      <w:rFonts w:ascii="Open Sans SemiBold" w:hAnsi="Open Sans SemiBold"/>
      <w:bCs/>
      <w:color w:val="000000" w:themeColor="text1"/>
      <w:szCs w:val="28"/>
    </w:rPr>
  </w:style>
  <w:style w:type="paragraph" w:styleId="Overskrift6">
    <w:name w:val="heading 6"/>
    <w:basedOn w:val="Normal"/>
    <w:next w:val="Normal"/>
    <w:link w:val="Overskrift6Tegn"/>
    <w:uiPriority w:val="2"/>
    <w:unhideWhenUsed/>
    <w:rsid w:val="00957073"/>
    <w:pPr>
      <w:keepNext/>
      <w:spacing w:line="280" w:lineRule="exact"/>
      <w:outlineLvl w:val="5"/>
    </w:pPr>
    <w:rPr>
      <w:rFonts w:ascii="Source Sans Pro SemiBold" w:hAnsi="Source Sans Pro SemiBold"/>
      <w:b/>
      <w:bCs/>
      <w:color w:val="000000" w:themeColor="text1"/>
    </w:rPr>
  </w:style>
  <w:style w:type="paragraph" w:styleId="Overskrift7">
    <w:name w:val="heading 7"/>
    <w:basedOn w:val="Normal"/>
    <w:next w:val="Normal"/>
    <w:link w:val="Overskrift7Tegn"/>
    <w:uiPriority w:val="2"/>
    <w:unhideWhenUsed/>
    <w:rsid w:val="00957073"/>
    <w:pPr>
      <w:keepNext/>
      <w:spacing w:line="280" w:lineRule="exact"/>
      <w:outlineLvl w:val="6"/>
    </w:pPr>
    <w:rPr>
      <w:rFonts w:ascii="Source Sans Pro SemiBold" w:hAnsi="Source Sans Pro SemiBold"/>
      <w:b/>
      <w:bCs/>
      <w:color w:val="000000" w:themeColor="text1"/>
    </w:rPr>
  </w:style>
  <w:style w:type="paragraph" w:styleId="Overskrift8">
    <w:name w:val="heading 8"/>
    <w:basedOn w:val="Normal"/>
    <w:next w:val="Normal"/>
    <w:link w:val="Overskrift8Tegn"/>
    <w:uiPriority w:val="2"/>
    <w:unhideWhenUsed/>
    <w:rsid w:val="00957073"/>
    <w:pPr>
      <w:keepNext/>
      <w:tabs>
        <w:tab w:val="left" w:pos="1418"/>
      </w:tabs>
      <w:spacing w:line="280" w:lineRule="exact"/>
      <w:outlineLvl w:val="7"/>
    </w:pPr>
    <w:rPr>
      <w:rFonts w:ascii="Source Sans Pro SemiBold" w:hAnsi="Source Sans Pro SemiBold"/>
      <w:b/>
      <w:bCs/>
      <w:iCs/>
      <w:color w:val="000000" w:themeColor="text1"/>
    </w:rPr>
  </w:style>
  <w:style w:type="paragraph" w:styleId="Overskrift9">
    <w:name w:val="heading 9"/>
    <w:basedOn w:val="Normal"/>
    <w:next w:val="Normal"/>
    <w:link w:val="Overskrift9Tegn"/>
    <w:uiPriority w:val="2"/>
    <w:unhideWhenUsed/>
    <w:rsid w:val="00957073"/>
    <w:pPr>
      <w:outlineLvl w:val="8"/>
    </w:pPr>
    <w:rPr>
      <w:rFonts w:ascii="Source Sans Pro SemiBold" w:hAnsi="Source Sans Pro SemiBold"/>
      <w:b/>
      <w:bCs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5C14D1"/>
    <w:rPr>
      <w:rFonts w:ascii="Open Sans SemiBold" w:hAnsi="Open Sans SemiBold"/>
      <w:sz w:val="32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2"/>
    <w:rsid w:val="005C14D1"/>
    <w:rPr>
      <w:rFonts w:ascii="Open Sans SemiBold" w:hAnsi="Open Sans SemiBold"/>
      <w:bCs/>
      <w:sz w:val="28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2"/>
    <w:rsid w:val="005C14D1"/>
    <w:rPr>
      <w:rFonts w:ascii="Open Sans SemiBold" w:hAnsi="Open Sans SemiBold"/>
      <w:sz w:val="26"/>
      <w:szCs w:val="22"/>
    </w:rPr>
  </w:style>
  <w:style w:type="character" w:customStyle="1" w:styleId="Overskrift4Tegn">
    <w:name w:val="Overskrift 4 Tegn"/>
    <w:basedOn w:val="Standardskriftforavsnitt"/>
    <w:link w:val="Overskrift4"/>
    <w:uiPriority w:val="2"/>
    <w:rsid w:val="005C14D1"/>
    <w:rPr>
      <w:rFonts w:ascii="Source Sans Pro SemiBold" w:hAnsi="Source Sans Pro SemiBold"/>
      <w:bCs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2"/>
    <w:rsid w:val="005C14D1"/>
    <w:rPr>
      <w:rFonts w:ascii="Open Sans SemiBold" w:hAnsi="Open Sans SemiBold"/>
      <w:bCs/>
      <w:color w:val="000000" w:themeColor="text1"/>
      <w:sz w:val="22"/>
      <w:szCs w:val="28"/>
    </w:rPr>
  </w:style>
  <w:style w:type="character" w:customStyle="1" w:styleId="Overskrift6Tegn">
    <w:name w:val="Overskrift 6 Tegn"/>
    <w:basedOn w:val="Standardskriftforavsnitt"/>
    <w:link w:val="Overskrift6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2"/>
    <w:rsid w:val="00957073"/>
    <w:rPr>
      <w:rFonts w:ascii="Source Sans Pro SemiBold" w:hAnsi="Source Sans Pro SemiBold"/>
      <w:b/>
      <w:bCs/>
      <w:color w:val="000000" w:themeColor="text1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2"/>
    <w:rsid w:val="00957073"/>
    <w:rPr>
      <w:rFonts w:ascii="Source Sans Pro SemiBold" w:hAnsi="Source Sans Pro SemiBold"/>
      <w:b/>
      <w:bCs/>
      <w:iCs/>
      <w:color w:val="000000" w:themeColor="text1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2"/>
    <w:rsid w:val="00957073"/>
    <w:rPr>
      <w:rFonts w:ascii="Source Sans Pro SemiBold" w:hAnsi="Source Sans Pro SemiBold"/>
      <w:b/>
      <w:bCs/>
      <w:sz w:val="22"/>
      <w:szCs w:val="18"/>
    </w:rPr>
  </w:style>
  <w:style w:type="paragraph" w:styleId="Avsenderadresse">
    <w:name w:val="envelope return"/>
    <w:basedOn w:val="Normal"/>
    <w:uiPriority w:val="2"/>
    <w:rsid w:val="00957073"/>
    <w:rPr>
      <w:rFonts w:ascii="Arial" w:hAnsi="Arial" w:cs="Arial"/>
      <w:sz w:val="20"/>
    </w:rPr>
  </w:style>
  <w:style w:type="paragraph" w:customStyle="1" w:styleId="Avsnittstittel">
    <w:name w:val="Avsnittstittel"/>
    <w:basedOn w:val="Normal"/>
    <w:uiPriority w:val="2"/>
    <w:semiHidden/>
    <w:rsid w:val="00957073"/>
    <w:pPr>
      <w:spacing w:line="320" w:lineRule="exact"/>
    </w:pPr>
    <w:rPr>
      <w:rFonts w:ascii="Helvetica" w:hAnsi="Helvetica"/>
      <w:i/>
    </w:rPr>
  </w:style>
  <w:style w:type="paragraph" w:styleId="Bildetekst">
    <w:name w:val="caption"/>
    <w:basedOn w:val="Normal"/>
    <w:next w:val="Normal"/>
    <w:uiPriority w:val="6"/>
    <w:qFormat/>
    <w:rsid w:val="00957073"/>
    <w:pPr>
      <w:spacing w:before="120" w:after="120" w:line="230" w:lineRule="exact"/>
    </w:pPr>
    <w:rPr>
      <w:i/>
      <w:sz w:val="20"/>
      <w:szCs w:val="21"/>
    </w:rPr>
  </w:style>
  <w:style w:type="paragraph" w:styleId="Bobletekst">
    <w:name w:val="Balloon Text"/>
    <w:basedOn w:val="Normal"/>
    <w:link w:val="BobletekstTegn"/>
    <w:uiPriority w:val="99"/>
    <w:unhideWhenUsed/>
    <w:rsid w:val="0095707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rsid w:val="00957073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unhideWhenUsed/>
    <w:rsid w:val="00957073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957073"/>
    <w:rPr>
      <w:rFonts w:ascii="Source Sans Pro" w:hAnsi="Source Sans Pro"/>
      <w:sz w:val="22"/>
      <w:szCs w:val="22"/>
    </w:rPr>
  </w:style>
  <w:style w:type="paragraph" w:styleId="Brdtekstinnrykk">
    <w:name w:val="Body Text Indent"/>
    <w:basedOn w:val="Normal"/>
    <w:link w:val="BrdtekstinnrykkTegn"/>
    <w:uiPriority w:val="2"/>
    <w:rsid w:val="00957073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2">
    <w:name w:val="Body Text Indent 2"/>
    <w:basedOn w:val="Normal"/>
    <w:link w:val="Brdtekstinnrykk2Tegn"/>
    <w:uiPriority w:val="2"/>
    <w:rsid w:val="00957073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2"/>
    <w:rsid w:val="00957073"/>
    <w:rPr>
      <w:rFonts w:ascii="Source Sans Pro" w:hAnsi="Source Sans Pro"/>
      <w:sz w:val="22"/>
      <w:szCs w:val="22"/>
    </w:rPr>
  </w:style>
  <w:style w:type="paragraph" w:styleId="Brdtekstinnrykk3">
    <w:name w:val="Body Text Indent 3"/>
    <w:basedOn w:val="Normal"/>
    <w:link w:val="Brdtekstinnrykk3Tegn"/>
    <w:uiPriority w:val="2"/>
    <w:rsid w:val="00957073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2"/>
    <w:rsid w:val="00957073"/>
    <w:rPr>
      <w:rFonts w:ascii="Source Sans Pro" w:hAnsi="Source Sans Pro"/>
      <w:sz w:val="16"/>
      <w:szCs w:val="16"/>
    </w:rPr>
  </w:style>
  <w:style w:type="paragraph" w:customStyle="1" w:styleId="NVEFotnote">
    <w:name w:val="NVE Fotnote"/>
    <w:basedOn w:val="Normal"/>
    <w:uiPriority w:val="10"/>
    <w:semiHidden/>
    <w:qFormat/>
    <w:rsid w:val="00957073"/>
    <w:rPr>
      <w:color w:val="4EA72E" w:themeColor="accent6"/>
      <w:sz w:val="18"/>
    </w:rPr>
  </w:style>
  <w:style w:type="paragraph" w:styleId="Bunntekst">
    <w:name w:val="footer"/>
    <w:basedOn w:val="NVEFotnote"/>
    <w:link w:val="BunntekstTegn"/>
    <w:uiPriority w:val="2"/>
    <w:rsid w:val="00957073"/>
    <w:pPr>
      <w:tabs>
        <w:tab w:val="center" w:pos="4536"/>
        <w:tab w:val="right" w:pos="9072"/>
      </w:tabs>
    </w:pPr>
    <w:rPr>
      <w:color w:val="auto"/>
      <w:sz w:val="22"/>
    </w:rPr>
  </w:style>
  <w:style w:type="character" w:customStyle="1" w:styleId="BunntekstTegn">
    <w:name w:val="Bunntekst Tegn"/>
    <w:basedOn w:val="Standardskriftforavsnitt"/>
    <w:link w:val="Bunntekst"/>
    <w:uiPriority w:val="2"/>
    <w:rsid w:val="00957073"/>
    <w:rPr>
      <w:rFonts w:ascii="Source Sans Pro" w:hAnsi="Source Sans Pro"/>
      <w:sz w:val="22"/>
      <w:szCs w:val="22"/>
    </w:rPr>
  </w:style>
  <w:style w:type="numbering" w:customStyle="1" w:styleId="CurrentList1">
    <w:name w:val="Current List1"/>
    <w:uiPriority w:val="99"/>
    <w:rsid w:val="00957073"/>
    <w:pPr>
      <w:numPr>
        <w:numId w:val="2"/>
      </w:numPr>
    </w:pPr>
  </w:style>
  <w:style w:type="paragraph" w:styleId="Dato">
    <w:name w:val="Date"/>
    <w:basedOn w:val="Normal"/>
    <w:next w:val="Normal"/>
    <w:link w:val="DatoTegn"/>
    <w:uiPriority w:val="2"/>
    <w:rsid w:val="00957073"/>
  </w:style>
  <w:style w:type="character" w:customStyle="1" w:styleId="DatoTegn">
    <w:name w:val="Dato Tegn"/>
    <w:basedOn w:val="Standardskriftforavsnitt"/>
    <w:link w:val="Dato"/>
    <w:uiPriority w:val="2"/>
    <w:rsid w:val="00957073"/>
    <w:rPr>
      <w:rFonts w:ascii="Source Sans Pro" w:hAnsi="Source Sans Pro"/>
      <w:sz w:val="22"/>
      <w:szCs w:val="22"/>
    </w:rPr>
  </w:style>
  <w:style w:type="table" w:styleId="Enkelttabell1">
    <w:name w:val="Table Simp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E-postsignatur">
    <w:name w:val="E-mail Signature"/>
    <w:basedOn w:val="Normal"/>
    <w:link w:val="E-postsignaturTegn"/>
    <w:uiPriority w:val="2"/>
    <w:rsid w:val="00957073"/>
  </w:style>
  <w:style w:type="character" w:customStyle="1" w:styleId="E-postsignaturTegn">
    <w:name w:val="E-postsignatur Tegn"/>
    <w:basedOn w:val="Standardskriftforavsnitt"/>
    <w:link w:val="E-postsignatur"/>
    <w:uiPriority w:val="2"/>
    <w:rsid w:val="00957073"/>
    <w:rPr>
      <w:rFonts w:ascii="Source Sans Pro" w:hAnsi="Source Sans Pro"/>
      <w:sz w:val="22"/>
      <w:szCs w:val="22"/>
    </w:rPr>
  </w:style>
  <w:style w:type="character" w:customStyle="1" w:styleId="Forsideskrift">
    <w:name w:val="Forsideskrift"/>
    <w:basedOn w:val="Standardskriftforavsnitt"/>
    <w:uiPriority w:val="10"/>
    <w:rsid w:val="00957073"/>
    <w:rPr>
      <w:sz w:val="40"/>
    </w:rPr>
  </w:style>
  <w:style w:type="character" w:styleId="Fotnotereferanse">
    <w:name w:val="footnote reference"/>
    <w:basedOn w:val="Standardskriftforavsnitt"/>
    <w:uiPriority w:val="99"/>
    <w:unhideWhenUsed/>
    <w:rsid w:val="00957073"/>
    <w:rPr>
      <w:vertAlign w:val="superscript"/>
    </w:rPr>
  </w:style>
  <w:style w:type="paragraph" w:styleId="Fotnotetekst">
    <w:name w:val="footnote text"/>
    <w:basedOn w:val="Normal"/>
    <w:link w:val="FotnotetekstTegn"/>
    <w:uiPriority w:val="2"/>
    <w:unhideWhenUsed/>
    <w:rsid w:val="00957073"/>
    <w:pPr>
      <w:spacing w:after="0"/>
    </w:pPr>
    <w:rPr>
      <w:sz w:val="20"/>
    </w:rPr>
  </w:style>
  <w:style w:type="character" w:customStyle="1" w:styleId="FotnotetekstTegn">
    <w:name w:val="Fotnotetekst Tegn"/>
    <w:basedOn w:val="Standardskriftforavsnitt"/>
    <w:link w:val="Fotnotetekst"/>
    <w:uiPriority w:val="2"/>
    <w:rsid w:val="00957073"/>
    <w:rPr>
      <w:rFonts w:ascii="Source Sans Pro" w:hAnsi="Source Sans Pro"/>
      <w:szCs w:val="22"/>
    </w:rPr>
  </w:style>
  <w:style w:type="character" w:styleId="Fulgthyperkobling">
    <w:name w:val="FollowedHyperlink"/>
    <w:basedOn w:val="Standardskriftforavsnitt"/>
    <w:uiPriority w:val="99"/>
    <w:unhideWhenUsed/>
    <w:rsid w:val="00957073"/>
    <w:rPr>
      <w:color w:val="96607D" w:themeColor="followedHyperlink"/>
      <w:u w:val="single"/>
    </w:rPr>
  </w:style>
  <w:style w:type="numbering" w:customStyle="1" w:styleId="Gjeldendeliste1">
    <w:name w:val="Gjeldende liste1"/>
    <w:uiPriority w:val="99"/>
    <w:rsid w:val="00957073"/>
    <w:pPr>
      <w:numPr>
        <w:numId w:val="3"/>
      </w:numPr>
    </w:pPr>
  </w:style>
  <w:style w:type="paragraph" w:styleId="Hilsen">
    <w:name w:val="Closing"/>
    <w:basedOn w:val="Normal"/>
    <w:link w:val="HilsenTegn"/>
    <w:uiPriority w:val="2"/>
    <w:rsid w:val="00957073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2"/>
    <w:rsid w:val="00957073"/>
    <w:rPr>
      <w:rFonts w:ascii="Source Sans Pro" w:hAnsi="Source Sans Pro"/>
      <w:sz w:val="22"/>
      <w:szCs w:val="22"/>
    </w:rPr>
  </w:style>
  <w:style w:type="paragraph" w:styleId="HTML-adresse">
    <w:name w:val="HTML Address"/>
    <w:basedOn w:val="Normal"/>
    <w:link w:val="HTML-adresseTegn"/>
    <w:uiPriority w:val="2"/>
    <w:rsid w:val="00957073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2"/>
    <w:rsid w:val="00957073"/>
    <w:rPr>
      <w:rFonts w:ascii="Source Sans Pro" w:hAnsi="Source Sans Pro"/>
      <w:i/>
      <w:iCs/>
      <w:sz w:val="22"/>
      <w:szCs w:val="22"/>
    </w:rPr>
  </w:style>
  <w:style w:type="character" w:styleId="HTML-akronym">
    <w:name w:val="HTML Acronym"/>
    <w:basedOn w:val="Standardskriftforavsnitt"/>
    <w:uiPriority w:val="2"/>
    <w:rsid w:val="00957073"/>
  </w:style>
  <w:style w:type="character" w:styleId="HTML-definisjon">
    <w:name w:val="HTML Definition"/>
    <w:basedOn w:val="Standardskriftforavsnitt"/>
    <w:uiPriority w:val="2"/>
    <w:rsid w:val="00957073"/>
    <w:rPr>
      <w:i/>
      <w:iCs/>
    </w:rPr>
  </w:style>
  <w:style w:type="character" w:styleId="HTML-eksempel">
    <w:name w:val="HTML Sample"/>
    <w:basedOn w:val="Standardskriftforavsnitt"/>
    <w:uiPriority w:val="2"/>
    <w:rsid w:val="00957073"/>
    <w:rPr>
      <w:rFonts w:ascii="Courier New" w:hAnsi="Courier New" w:cs="Courier New"/>
    </w:rPr>
  </w:style>
  <w:style w:type="paragraph" w:styleId="HTML-forhndsformatert">
    <w:name w:val="HTML Preformatted"/>
    <w:basedOn w:val="Normal"/>
    <w:link w:val="HTML-forhndsformatertTegn"/>
    <w:uiPriority w:val="2"/>
    <w:rsid w:val="00957073"/>
    <w:rPr>
      <w:rFonts w:ascii="Courier New" w:hAnsi="Courier New" w:cs="Courier New"/>
      <w:sz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2"/>
    <w:rsid w:val="00957073"/>
    <w:rPr>
      <w:rFonts w:ascii="Courier New" w:hAnsi="Courier New" w:cs="Courier New"/>
      <w:szCs w:val="22"/>
    </w:rPr>
  </w:style>
  <w:style w:type="character" w:styleId="HTML-kode">
    <w:name w:val="HTML Code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sitat">
    <w:name w:val="HTML Cite"/>
    <w:basedOn w:val="Standardskriftforavsnitt"/>
    <w:uiPriority w:val="2"/>
    <w:rsid w:val="00957073"/>
    <w:rPr>
      <w:i/>
      <w:iCs/>
    </w:rPr>
  </w:style>
  <w:style w:type="character" w:styleId="HTML-skrivemaskin">
    <w:name w:val="HTML Typewriter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tastatur">
    <w:name w:val="HTML Keyboard"/>
    <w:basedOn w:val="Standardskriftforavsnitt"/>
    <w:uiPriority w:val="2"/>
    <w:rsid w:val="00957073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foravsnitt"/>
    <w:uiPriority w:val="2"/>
    <w:rsid w:val="00957073"/>
    <w:rPr>
      <w:i/>
      <w:iCs/>
    </w:rPr>
  </w:style>
  <w:style w:type="character" w:styleId="Hyperkobling">
    <w:name w:val="Hyperlink"/>
    <w:basedOn w:val="Standardskriftforavsnitt"/>
    <w:uiPriority w:val="99"/>
    <w:qFormat/>
    <w:rsid w:val="00957073"/>
    <w:rPr>
      <w:color w:val="0070C0"/>
      <w:u w:val="single"/>
      <w14:numForm w14:val="lining"/>
    </w:rPr>
  </w:style>
  <w:style w:type="paragraph" w:styleId="Indeks1">
    <w:name w:val="index 1"/>
    <w:basedOn w:val="Normal"/>
    <w:next w:val="Normal"/>
    <w:autoRedefine/>
    <w:uiPriority w:val="99"/>
    <w:unhideWhenUsed/>
    <w:rsid w:val="00957073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unhideWhenUsed/>
    <w:rsid w:val="00957073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unhideWhenUsed/>
    <w:rsid w:val="00957073"/>
    <w:pPr>
      <w:spacing w:after="0"/>
      <w:ind w:left="660" w:hanging="220"/>
    </w:pPr>
  </w:style>
  <w:style w:type="paragraph" w:styleId="Indeks5">
    <w:name w:val="index 5"/>
    <w:basedOn w:val="Normal"/>
    <w:next w:val="Normal"/>
    <w:autoRedefine/>
    <w:uiPriority w:val="99"/>
    <w:unhideWhenUsed/>
    <w:rsid w:val="00957073"/>
    <w:pPr>
      <w:spacing w:after="0"/>
      <w:ind w:left="1100" w:hanging="220"/>
    </w:pPr>
  </w:style>
  <w:style w:type="paragraph" w:customStyle="1" w:styleId="Ingress">
    <w:name w:val="Ingress"/>
    <w:basedOn w:val="Normal"/>
    <w:next w:val="Normal"/>
    <w:uiPriority w:val="5"/>
    <w:qFormat/>
    <w:rsid w:val="00957073"/>
    <w:rPr>
      <w:sz w:val="28"/>
      <w:szCs w:val="18"/>
      <w:lang w:val="nn-NO"/>
    </w:rPr>
  </w:style>
  <w:style w:type="paragraph" w:styleId="INNH1">
    <w:name w:val="toc 1"/>
    <w:aliases w:val="ToC 1"/>
    <w:next w:val="Normal"/>
    <w:link w:val="INNH1Tegn"/>
    <w:uiPriority w:val="39"/>
    <w:rsid w:val="006626D4"/>
    <w:pPr>
      <w:tabs>
        <w:tab w:val="left" w:pos="426"/>
        <w:tab w:val="left" w:pos="567"/>
        <w:tab w:val="right" w:leader="underscore" w:pos="9072"/>
      </w:tabs>
      <w:spacing w:before="120" w:after="120" w:line="300" w:lineRule="exact"/>
    </w:pPr>
    <w:rPr>
      <w:rFonts w:ascii="Open Sans" w:hAnsi="Open Sans"/>
      <w:b/>
      <w:noProof/>
      <w:sz w:val="22"/>
      <w:szCs w:val="22"/>
      <w14:numForm w14:val="lining"/>
    </w:rPr>
  </w:style>
  <w:style w:type="character" w:customStyle="1" w:styleId="INNH1Tegn">
    <w:name w:val="INNH 1 Tegn"/>
    <w:aliases w:val="ToC 1 Tegn"/>
    <w:basedOn w:val="Standardskriftforavsnitt"/>
    <w:link w:val="INNH1"/>
    <w:uiPriority w:val="39"/>
    <w:rsid w:val="006626D4"/>
    <w:rPr>
      <w:rFonts w:ascii="Open Sans" w:hAnsi="Open Sans"/>
      <w:b/>
      <w:noProof/>
      <w:sz w:val="22"/>
      <w:szCs w:val="22"/>
      <w14:numForm w14:val="lining"/>
    </w:rPr>
  </w:style>
  <w:style w:type="paragraph" w:styleId="INNH2">
    <w:name w:val="toc 2"/>
    <w:aliases w:val="ToC 2"/>
    <w:basedOn w:val="Normal"/>
    <w:next w:val="Normal"/>
    <w:uiPriority w:val="39"/>
    <w:rsid w:val="00957073"/>
    <w:pPr>
      <w:tabs>
        <w:tab w:val="left" w:pos="851"/>
        <w:tab w:val="right" w:leader="underscore" w:pos="9072"/>
      </w:tabs>
      <w:spacing w:before="120" w:after="120" w:line="300" w:lineRule="exact"/>
      <w:ind w:left="425"/>
    </w:pPr>
    <w:rPr>
      <w:noProof/>
    </w:rPr>
  </w:style>
  <w:style w:type="paragraph" w:styleId="INNH3">
    <w:name w:val="toc 3"/>
    <w:aliases w:val="ToC 3"/>
    <w:basedOn w:val="INNH2"/>
    <w:next w:val="Normal"/>
    <w:uiPriority w:val="39"/>
    <w:rsid w:val="00957073"/>
    <w:pPr>
      <w:ind w:left="567"/>
    </w:pPr>
  </w:style>
  <w:style w:type="paragraph" w:styleId="INNH5">
    <w:name w:val="toc 5"/>
    <w:basedOn w:val="Normal"/>
    <w:next w:val="Normal"/>
    <w:autoRedefine/>
    <w:uiPriority w:val="2"/>
    <w:rsid w:val="00957073"/>
    <w:pPr>
      <w:ind w:left="880"/>
    </w:pPr>
  </w:style>
  <w:style w:type="paragraph" w:styleId="INNH6">
    <w:name w:val="toc 6"/>
    <w:basedOn w:val="Normal"/>
    <w:next w:val="Normal"/>
    <w:autoRedefine/>
    <w:uiPriority w:val="2"/>
    <w:rsid w:val="00957073"/>
    <w:pPr>
      <w:ind w:left="1100"/>
    </w:pPr>
  </w:style>
  <w:style w:type="paragraph" w:styleId="INNH7">
    <w:name w:val="toc 7"/>
    <w:basedOn w:val="Normal"/>
    <w:next w:val="Normal"/>
    <w:autoRedefine/>
    <w:uiPriority w:val="2"/>
    <w:rsid w:val="00957073"/>
    <w:pPr>
      <w:ind w:left="1320"/>
    </w:pPr>
  </w:style>
  <w:style w:type="paragraph" w:styleId="INNH8">
    <w:name w:val="toc 8"/>
    <w:basedOn w:val="Normal"/>
    <w:next w:val="Normal"/>
    <w:autoRedefine/>
    <w:uiPriority w:val="2"/>
    <w:rsid w:val="00957073"/>
    <w:pPr>
      <w:ind w:left="1540"/>
    </w:pPr>
  </w:style>
  <w:style w:type="paragraph" w:styleId="INNH9">
    <w:name w:val="toc 9"/>
    <w:basedOn w:val="Normal"/>
    <w:next w:val="Normal"/>
    <w:autoRedefine/>
    <w:uiPriority w:val="2"/>
    <w:rsid w:val="00957073"/>
    <w:pPr>
      <w:ind w:left="1760"/>
    </w:pPr>
  </w:style>
  <w:style w:type="paragraph" w:styleId="Innledendehilsen">
    <w:name w:val="Salutation"/>
    <w:basedOn w:val="Normal"/>
    <w:next w:val="Normal"/>
    <w:link w:val="InnledendehilsenTegn"/>
    <w:uiPriority w:val="2"/>
    <w:rsid w:val="00957073"/>
  </w:style>
  <w:style w:type="character" w:customStyle="1" w:styleId="InnledendehilsenTegn">
    <w:name w:val="Innledende hilsen Tegn"/>
    <w:basedOn w:val="Standardskriftforavsnitt"/>
    <w:link w:val="Innledendehilsen"/>
    <w:uiPriority w:val="2"/>
    <w:rsid w:val="00957073"/>
    <w:rPr>
      <w:rFonts w:ascii="Source Sans Pro" w:hAnsi="Source Sans Pro"/>
      <w:sz w:val="22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957073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57073"/>
    <w:rPr>
      <w:rFonts w:ascii="Source Sans Pro" w:hAnsi="Source Sans Pro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2"/>
    <w:rsid w:val="00957073"/>
    <w:rPr>
      <w:rFonts w:cs="Times"/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2"/>
    <w:rsid w:val="00957073"/>
    <w:rPr>
      <w:rFonts w:ascii="Source Sans Pro" w:hAnsi="Source Sans Pro" w:cs="Times"/>
      <w:b/>
      <w:bCs/>
      <w:szCs w:val="22"/>
    </w:rPr>
  </w:style>
  <w:style w:type="paragraph" w:styleId="Konvoluttadresse">
    <w:name w:val="envelope address"/>
    <w:basedOn w:val="Normal"/>
    <w:uiPriority w:val="2"/>
    <w:rsid w:val="00957073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jenummer">
    <w:name w:val="line number"/>
    <w:basedOn w:val="Standardskriftforavsnitt"/>
    <w:uiPriority w:val="2"/>
    <w:rsid w:val="00957073"/>
  </w:style>
  <w:style w:type="paragraph" w:styleId="Liste">
    <w:name w:val="List"/>
    <w:basedOn w:val="Normal"/>
    <w:uiPriority w:val="2"/>
    <w:rsid w:val="00957073"/>
    <w:pPr>
      <w:ind w:left="283" w:hanging="283"/>
    </w:pPr>
  </w:style>
  <w:style w:type="paragraph" w:styleId="Meldingshode">
    <w:name w:val="Message Header"/>
    <w:basedOn w:val="Normal"/>
    <w:link w:val="MeldingshodeTegn"/>
    <w:uiPriority w:val="2"/>
    <w:rsid w:val="009570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2"/>
    <w:rsid w:val="00957073"/>
    <w:rPr>
      <w:rFonts w:ascii="Arial" w:hAnsi="Arial" w:cs="Arial"/>
      <w:sz w:val="22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unhideWhenUsed/>
    <w:rsid w:val="00957073"/>
    <w:rPr>
      <w:sz w:val="16"/>
      <w:szCs w:val="16"/>
    </w:rPr>
  </w:style>
  <w:style w:type="paragraph" w:styleId="NormalWeb">
    <w:name w:val="Normal (Web)"/>
    <w:basedOn w:val="Normal"/>
    <w:uiPriority w:val="99"/>
    <w:rsid w:val="00957073"/>
    <w:rPr>
      <w:rFonts w:ascii="Times New Roman" w:hAnsi="Times New Roman"/>
      <w:szCs w:val="24"/>
    </w:rPr>
  </w:style>
  <w:style w:type="paragraph" w:styleId="Notatoverskrift">
    <w:name w:val="Note Heading"/>
    <w:basedOn w:val="Normal"/>
    <w:next w:val="Normal"/>
    <w:link w:val="NotatoverskriftTegn"/>
    <w:uiPriority w:val="10"/>
    <w:rsid w:val="00957073"/>
  </w:style>
  <w:style w:type="character" w:customStyle="1" w:styleId="NotatoverskriftTegn">
    <w:name w:val="Notatoverskrift Tegn"/>
    <w:basedOn w:val="Standardskriftforavsnitt"/>
    <w:link w:val="Notatoverskrift"/>
    <w:uiPriority w:val="10"/>
    <w:rsid w:val="00957073"/>
    <w:rPr>
      <w:rFonts w:ascii="Source Sans Pro" w:hAnsi="Source Sans Pro"/>
      <w:sz w:val="22"/>
      <w:szCs w:val="22"/>
    </w:rPr>
  </w:style>
  <w:style w:type="paragraph" w:styleId="Nummerertliste0">
    <w:name w:val="List Number"/>
    <w:basedOn w:val="Normal"/>
    <w:autoRedefine/>
    <w:uiPriority w:val="10"/>
    <w:rsid w:val="00957073"/>
  </w:style>
  <w:style w:type="paragraph" w:styleId="Nummerertliste2">
    <w:name w:val="List Number 2"/>
    <w:basedOn w:val="Normal"/>
    <w:uiPriority w:val="10"/>
    <w:rsid w:val="00957073"/>
    <w:pPr>
      <w:numPr>
        <w:numId w:val="4"/>
      </w:numPr>
    </w:pPr>
  </w:style>
  <w:style w:type="paragraph" w:customStyle="1" w:styleId="nummerertliste">
    <w:name w:val="nummerert liste"/>
    <w:basedOn w:val="Normal"/>
    <w:rsid w:val="00957073"/>
    <w:pPr>
      <w:numPr>
        <w:numId w:val="5"/>
      </w:numPr>
      <w:tabs>
        <w:tab w:val="left" w:pos="709"/>
        <w:tab w:val="left" w:pos="993"/>
        <w:tab w:val="left" w:pos="1276"/>
        <w:tab w:val="left" w:pos="1560"/>
      </w:tabs>
      <w:contextualSpacing/>
    </w:pPr>
  </w:style>
  <w:style w:type="paragraph" w:customStyle="1" w:styleId="punktliste0">
    <w:name w:val="punktliste"/>
    <w:basedOn w:val="Normal"/>
    <w:uiPriority w:val="3"/>
    <w:rsid w:val="004E0C8B"/>
    <w:pPr>
      <w:numPr>
        <w:numId w:val="9"/>
      </w:numPr>
      <w:tabs>
        <w:tab w:val="left" w:pos="709"/>
        <w:tab w:val="left" w:pos="992"/>
        <w:tab w:val="left" w:pos="1276"/>
        <w:tab w:val="left" w:pos="1560"/>
      </w:tabs>
      <w:spacing w:line="300" w:lineRule="exact"/>
      <w:ind w:left="709" w:hanging="284"/>
      <w:contextualSpacing/>
    </w:pPr>
  </w:style>
  <w:style w:type="paragraph" w:customStyle="1" w:styleId="Tabelltekst">
    <w:name w:val="Tabell tekst"/>
    <w:basedOn w:val="Normal"/>
    <w:uiPriority w:val="3"/>
    <w:qFormat/>
    <w:rsid w:val="00957073"/>
    <w:pPr>
      <w:spacing w:after="80" w:line="280" w:lineRule="exact"/>
    </w:pPr>
    <w:rPr>
      <w:sz w:val="20"/>
    </w:rPr>
  </w:style>
  <w:style w:type="paragraph" w:customStyle="1" w:styleId="NVEtabellteksthyrestilt">
    <w:name w:val="NVE tabelltekst høyrestilt"/>
    <w:basedOn w:val="Tabelltekst"/>
    <w:uiPriority w:val="10"/>
    <w:semiHidden/>
    <w:qFormat/>
    <w:rsid w:val="00957073"/>
    <w:pPr>
      <w:framePr w:wrap="around" w:hAnchor="text"/>
      <w:jc w:val="right"/>
    </w:pPr>
  </w:style>
  <w:style w:type="paragraph" w:customStyle="1" w:styleId="Tabelluthevet">
    <w:name w:val="Tabell uthevet"/>
    <w:basedOn w:val="Tabelltekst"/>
    <w:uiPriority w:val="3"/>
    <w:qFormat/>
    <w:rsid w:val="004E0C8B"/>
    <w:rPr>
      <w:rFonts w:ascii="Open Sans SemiBold" w:hAnsi="Open Sans SemiBold"/>
      <w:b/>
      <w:bCs/>
    </w:rPr>
  </w:style>
  <w:style w:type="paragraph" w:customStyle="1" w:styleId="NVETabelltekstuthevethyrestilt">
    <w:name w:val="NVE Tabelltekst uthevet høyrestilt"/>
    <w:basedOn w:val="Tabelluthevet"/>
    <w:uiPriority w:val="10"/>
    <w:semiHidden/>
    <w:qFormat/>
    <w:rsid w:val="00957073"/>
    <w:pPr>
      <w:framePr w:wrap="around" w:hAnchor="text"/>
      <w:jc w:val="right"/>
    </w:pPr>
  </w:style>
  <w:style w:type="paragraph" w:styleId="Overskriftforinnholdsfortegnelse">
    <w:name w:val="TOC Heading"/>
    <w:aliases w:val="Innholdsfortegnelse overskrift"/>
    <w:basedOn w:val="Normal"/>
    <w:next w:val="Normal"/>
    <w:uiPriority w:val="39"/>
    <w:unhideWhenUsed/>
    <w:qFormat/>
    <w:rsid w:val="005D42C8"/>
    <w:pPr>
      <w:spacing w:before="120" w:after="120" w:line="520" w:lineRule="exact"/>
    </w:pPr>
    <w:rPr>
      <w:rFonts w:ascii="Open Sans SemiBold" w:hAnsi="Open Sans SemiBold"/>
      <w:sz w:val="32"/>
    </w:rPr>
  </w:style>
  <w:style w:type="character" w:styleId="Plassholdertekst">
    <w:name w:val="Placeholder Text"/>
    <w:basedOn w:val="Standardskriftforavsnitt"/>
    <w:uiPriority w:val="99"/>
    <w:semiHidden/>
    <w:rsid w:val="00957073"/>
    <w:rPr>
      <w:color w:val="666666"/>
    </w:rPr>
  </w:style>
  <w:style w:type="paragraph" w:styleId="Punktliste">
    <w:name w:val="List Bullet"/>
    <w:basedOn w:val="Normal"/>
    <w:autoRedefine/>
    <w:uiPriority w:val="10"/>
    <w:rsid w:val="00957073"/>
    <w:pPr>
      <w:numPr>
        <w:numId w:val="6"/>
      </w:numPr>
    </w:pPr>
  </w:style>
  <w:style w:type="paragraph" w:styleId="Punktliste3">
    <w:name w:val="List Bullet 3"/>
    <w:basedOn w:val="Normal"/>
    <w:autoRedefine/>
    <w:uiPriority w:val="10"/>
    <w:rsid w:val="00957073"/>
    <w:pPr>
      <w:numPr>
        <w:numId w:val="7"/>
      </w:numPr>
    </w:pPr>
  </w:style>
  <w:style w:type="paragraph" w:styleId="Punktliste4">
    <w:name w:val="List Bullet 4"/>
    <w:basedOn w:val="Normal"/>
    <w:autoRedefine/>
    <w:uiPriority w:val="10"/>
    <w:rsid w:val="00957073"/>
    <w:pPr>
      <w:numPr>
        <w:numId w:val="8"/>
      </w:numPr>
    </w:pPr>
  </w:style>
  <w:style w:type="paragraph" w:styleId="Rentekst">
    <w:name w:val="Plain Text"/>
    <w:basedOn w:val="Normal"/>
    <w:link w:val="RentekstTegn"/>
    <w:uiPriority w:val="10"/>
    <w:rsid w:val="00957073"/>
    <w:rPr>
      <w:rFonts w:ascii="Courier New" w:hAnsi="Courier New" w:cs="Courier New"/>
      <w:sz w:val="20"/>
    </w:rPr>
  </w:style>
  <w:style w:type="character" w:customStyle="1" w:styleId="RentekstTegn">
    <w:name w:val="Ren tekst Tegn"/>
    <w:basedOn w:val="Standardskriftforavsnitt"/>
    <w:link w:val="Rentekst"/>
    <w:uiPriority w:val="10"/>
    <w:rsid w:val="00957073"/>
    <w:rPr>
      <w:rFonts w:ascii="Courier New" w:hAnsi="Courier New" w:cs="Courier New"/>
      <w:szCs w:val="22"/>
    </w:rPr>
  </w:style>
  <w:style w:type="paragraph" w:customStyle="1" w:styleId="Sammendragoverskrift">
    <w:name w:val="Sammendrag overskrift"/>
    <w:basedOn w:val="Normal"/>
    <w:next w:val="Normal"/>
    <w:uiPriority w:val="5"/>
    <w:qFormat/>
    <w:rsid w:val="004E0C8B"/>
    <w:pPr>
      <w:spacing w:before="120" w:after="120" w:line="440" w:lineRule="exact"/>
    </w:pPr>
    <w:rPr>
      <w:rFonts w:ascii="Open Sans SemiBold" w:hAnsi="Open Sans SemiBold"/>
      <w:sz w:val="32"/>
      <w:szCs w:val="32"/>
    </w:rPr>
  </w:style>
  <w:style w:type="paragraph" w:customStyle="1" w:styleId="Sitatpunktliste">
    <w:name w:val="Sitat (punktliste)"/>
    <w:basedOn w:val="punktliste0"/>
    <w:uiPriority w:val="7"/>
    <w:qFormat/>
    <w:rsid w:val="00957073"/>
    <w:pPr>
      <w:tabs>
        <w:tab w:val="clear" w:pos="992"/>
        <w:tab w:val="left" w:pos="993"/>
      </w:tabs>
      <w:ind w:firstLine="0"/>
    </w:pPr>
    <w:rPr>
      <w:i/>
      <w:iCs/>
    </w:rPr>
  </w:style>
  <w:style w:type="paragraph" w:customStyle="1" w:styleId="Sitat1">
    <w:name w:val="Sitat 1"/>
    <w:basedOn w:val="Normal"/>
    <w:uiPriority w:val="6"/>
    <w:qFormat/>
    <w:rsid w:val="00957073"/>
    <w:pPr>
      <w:spacing w:before="240" w:after="240"/>
      <w:ind w:left="425"/>
    </w:pPr>
    <w:rPr>
      <w:i/>
      <w:color w:val="000000" w:themeColor="text1"/>
    </w:rPr>
  </w:style>
  <w:style w:type="paragraph" w:customStyle="1" w:styleId="Sitatoverskrift1">
    <w:name w:val="Sitat overskrift 1"/>
    <w:basedOn w:val="Normal"/>
    <w:next w:val="Normal"/>
    <w:uiPriority w:val="6"/>
    <w:qFormat/>
    <w:rsid w:val="004E0C8B"/>
    <w:pPr>
      <w:keepNext/>
      <w:spacing w:before="240" w:after="120"/>
      <w:ind w:left="425"/>
    </w:pPr>
    <w:rPr>
      <w:rFonts w:ascii="Open Sans SemiBold" w:hAnsi="Open Sans SemiBold"/>
      <w:color w:val="000000" w:themeColor="text1"/>
      <w:szCs w:val="18"/>
    </w:rPr>
  </w:style>
  <w:style w:type="paragraph" w:customStyle="1" w:styleId="Sitatoverskrift2">
    <w:name w:val="Sitat overskrift 2"/>
    <w:basedOn w:val="Sitatoverskrift1"/>
    <w:next w:val="Normal"/>
    <w:uiPriority w:val="6"/>
    <w:rsid w:val="00957073"/>
    <w:pPr>
      <w:spacing w:before="120"/>
      <w:ind w:left="709"/>
    </w:pPr>
  </w:style>
  <w:style w:type="character" w:customStyle="1" w:styleId="Stil26pkt">
    <w:name w:val="Stil 26 pkt"/>
    <w:basedOn w:val="Standardskriftforavsnitt"/>
    <w:uiPriority w:val="10"/>
    <w:rsid w:val="00957073"/>
    <w:rPr>
      <w:sz w:val="52"/>
    </w:rPr>
  </w:style>
  <w:style w:type="character" w:customStyle="1" w:styleId="StilHyperkoblingAutomatiskIngenunderstreking">
    <w:name w:val="Stil Hyperkobling + Automatisk Ingen understreking"/>
    <w:basedOn w:val="Hyperkobling"/>
    <w:uiPriority w:val="10"/>
    <w:rsid w:val="00957073"/>
    <w:rPr>
      <w:color w:val="auto"/>
      <w:u w:val="none"/>
      <w14:numForm w14:val="lining"/>
    </w:rPr>
  </w:style>
  <w:style w:type="table" w:styleId="Tabell-3D-effekt1">
    <w:name w:val="Table 3D effects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FFFFFF"/>
      <w:sz w:val="22"/>
      <w:szCs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aliases w:val="NVE - klassisk 1"/>
    <w:basedOn w:val="Vanligtabell"/>
    <w:semiHidden/>
    <w:rsid w:val="00957073"/>
    <w:pPr>
      <w:spacing w:after="160" w:line="240" w:lineRule="atLeast"/>
    </w:pPr>
    <w:rPr>
      <w:rFonts w:ascii="Arial" w:hAnsi="Arial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iCs/>
        <w:caps w:val="0"/>
        <w:small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cPr>
        <w:tcBorders>
          <w:bottom w:val="single" w:sz="6" w:space="0" w:color="000000"/>
        </w:tcBorders>
        <w:shd w:val="clear" w:color="auto" w:fill="E0E0E0"/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semiHidden/>
    <w:rsid w:val="00957073"/>
    <w:pPr>
      <w:spacing w:after="160" w:line="280" w:lineRule="exact"/>
    </w:pPr>
    <w:rPr>
      <w:rFonts w:ascii="Source Sans Pro" w:hAnsi="Source Sans Pro"/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punktliste">
    <w:name w:val="Tabell punktliste"/>
    <w:basedOn w:val="punktliste0"/>
    <w:uiPriority w:val="4"/>
    <w:qFormat/>
    <w:rsid w:val="00957073"/>
    <w:pPr>
      <w:spacing w:after="80"/>
    </w:pPr>
    <w:rPr>
      <w:sz w:val="20"/>
      <w:szCs w:val="16"/>
    </w:rPr>
  </w:style>
  <w:style w:type="table" w:styleId="Tabelliste1">
    <w:name w:val="Table List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semiHidden/>
    <w:rsid w:val="00957073"/>
    <w:pPr>
      <w:spacing w:after="160" w:line="280" w:lineRule="exact"/>
    </w:pPr>
    <w:rPr>
      <w:rFonts w:ascii="Source Sans Pro" w:hAnsi="Source Sans Pro"/>
      <w:b/>
      <w:bCs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semiHidden/>
    <w:rsid w:val="00957073"/>
    <w:pPr>
      <w:spacing w:after="160" w:line="280" w:lineRule="exact"/>
    </w:pPr>
    <w:rPr>
      <w:rFonts w:ascii="Source Sans Pro" w:hAnsi="Source Sans Pr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2"/>
    <w:qFormat/>
    <w:rsid w:val="005C14D1"/>
    <w:pPr>
      <w:spacing w:before="480" w:after="200" w:line="480" w:lineRule="exact"/>
    </w:pPr>
    <w:rPr>
      <w:rFonts w:ascii="Open Sans SemiBold" w:hAnsi="Open Sans SemiBold"/>
      <w:sz w:val="36"/>
    </w:rPr>
  </w:style>
  <w:style w:type="character" w:customStyle="1" w:styleId="TittelTegn">
    <w:name w:val="Tittel Tegn"/>
    <w:basedOn w:val="Standardskriftforavsnitt"/>
    <w:link w:val="Tittel"/>
    <w:uiPriority w:val="2"/>
    <w:rsid w:val="005C14D1"/>
    <w:rPr>
      <w:rFonts w:ascii="Open Sans SemiBold" w:hAnsi="Open Sans SemiBold"/>
      <w:sz w:val="36"/>
      <w:szCs w:val="22"/>
    </w:rPr>
  </w:style>
  <w:style w:type="paragraph" w:styleId="Listeavsnitt">
    <w:name w:val="List Paragraph"/>
    <w:basedOn w:val="Normal"/>
    <w:uiPriority w:val="34"/>
    <w:rsid w:val="004E0C8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rsid w:val="0095707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57073"/>
    <w:rPr>
      <w:rFonts w:ascii="Source Sans Pro" w:hAnsi="Source Sans Pro"/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957073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10"/>
    <w:rsid w:val="00957073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10"/>
    <w:rsid w:val="00957073"/>
    <w:rPr>
      <w:rFonts w:ascii="Source Sans Pro" w:hAnsi="Source Sans Pro"/>
      <w:sz w:val="22"/>
      <w:szCs w:val="22"/>
    </w:rPr>
  </w:style>
  <w:style w:type="paragraph" w:styleId="Vanliginnrykk">
    <w:name w:val="Normal Indent"/>
    <w:basedOn w:val="Normal"/>
    <w:uiPriority w:val="10"/>
    <w:rsid w:val="00957073"/>
    <w:pPr>
      <w:ind w:left="720"/>
    </w:pPr>
  </w:style>
  <w:style w:type="paragraph" w:customStyle="1" w:styleId="Vilkrsposter">
    <w:name w:val="Vilkårsposter"/>
    <w:basedOn w:val="Normal"/>
    <w:next w:val="Normal"/>
    <w:uiPriority w:val="7"/>
    <w:rsid w:val="00957073"/>
    <w:pPr>
      <w:keepNext/>
      <w:numPr>
        <w:numId w:val="10"/>
      </w:numPr>
      <w:spacing w:before="120" w:after="120"/>
    </w:pPr>
    <w:rPr>
      <w:rFonts w:ascii="Source Sans Pro SemiBold" w:hAnsi="Source Sans Pro SemiBold"/>
    </w:rPr>
  </w:style>
  <w:style w:type="paragraph" w:customStyle="1" w:styleId="Overskrift1kort">
    <w:name w:val="Overskrift 1 kort"/>
    <w:basedOn w:val="Overskrift1"/>
    <w:next w:val="Normal"/>
    <w:uiPriority w:val="1"/>
    <w:rsid w:val="007705FC"/>
    <w:pPr>
      <w:numPr>
        <w:numId w:val="0"/>
      </w:numPr>
      <w:spacing w:line="400" w:lineRule="exact"/>
    </w:pPr>
    <w:rPr>
      <w:szCs w:val="21"/>
    </w:rPr>
  </w:style>
  <w:style w:type="paragraph" w:customStyle="1" w:styleId="Overskrift2kort">
    <w:name w:val="Overskrift 2 kort"/>
    <w:basedOn w:val="Overskrift2"/>
    <w:next w:val="Normal"/>
    <w:uiPriority w:val="1"/>
    <w:rsid w:val="007705FC"/>
    <w:pPr>
      <w:numPr>
        <w:ilvl w:val="0"/>
        <w:numId w:val="0"/>
      </w:numPr>
      <w:spacing w:line="360" w:lineRule="exact"/>
    </w:pPr>
    <w:rPr>
      <w:b/>
      <w:bCs w:val="0"/>
    </w:rPr>
  </w:style>
  <w:style w:type="paragraph" w:customStyle="1" w:styleId="Overskrift3kort">
    <w:name w:val="Overskrift 3 kort"/>
    <w:basedOn w:val="Overskrift3"/>
    <w:next w:val="Normal"/>
    <w:uiPriority w:val="1"/>
    <w:rsid w:val="007705FC"/>
    <w:pPr>
      <w:numPr>
        <w:ilvl w:val="0"/>
        <w:numId w:val="0"/>
      </w:numPr>
      <w:spacing w:line="280" w:lineRule="exact"/>
    </w:pPr>
    <w:rPr>
      <w:bCs/>
      <w:color w:val="000000" w:themeColor="text1"/>
      <w:sz w:val="22"/>
      <w:szCs w:val="28"/>
    </w:rPr>
  </w:style>
  <w:style w:type="paragraph" w:customStyle="1" w:styleId="NVEnummerertliste">
    <w:name w:val="NVE nummerert liste"/>
    <w:basedOn w:val="Normal"/>
    <w:autoRedefine/>
    <w:qFormat/>
    <w:rsid w:val="007F6FAA"/>
    <w:pPr>
      <w:numPr>
        <w:numId w:val="12"/>
      </w:numPr>
      <w:tabs>
        <w:tab w:val="clear" w:pos="851"/>
        <w:tab w:val="left" w:pos="709"/>
        <w:tab w:val="left" w:pos="993"/>
        <w:tab w:val="left" w:pos="1276"/>
        <w:tab w:val="left" w:pos="1560"/>
      </w:tabs>
      <w:spacing w:before="160" w:line="240" w:lineRule="auto"/>
      <w:ind w:left="426" w:hanging="1"/>
      <w:contextualSpacing/>
    </w:pPr>
    <w:rPr>
      <w:rFonts w:ascii="Source Sans Pro" w:hAnsi="Source Sans Pro"/>
      <w:szCs w:val="20"/>
      <w14:ligatures w14:val="standard"/>
      <w14:numForm w14:val="lining"/>
      <w14:numSpacing w14:val="proportional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veiledere.nve.no/konsesjonssoknad-vannkraftanlegg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ro\OneDrive%20-%20Norges%20vassdrags-%20og%20energidirektorat\Dokumenter\Egendefinerte%20Office-maler\Ekstern%20veiled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3E24C1-1EC8-443F-B871-8376BED865FA}">
  <we:reference id="62be9fbd-95fc-4188-bf33-558f61c7bd0e" version="3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64152832-9f03-4628-8f8a-984f7e09cd82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-dokument" ma:contentTypeID="0x01010054596B7D23C1DA409459779D4B7EB344" ma:contentTypeVersion="40" ma:contentTypeDescription="Opprett et nytt dokument." ma:contentTypeScope="" ma:versionID="a6114753405ec7812a03a2e265b2f95c">
  <xsd:schema xmlns:xsd="http://www.w3.org/2001/XMLSchema" xmlns:xs="http://www.w3.org/2001/XMLSchema" xmlns:p="http://schemas.microsoft.com/office/2006/metadata/properties" xmlns:ns2="08670d86-fc33-4f61-bf51-96e019343c8b" xmlns:ns3="3c549ff6-bee0-4a9b-a476-4cd6feb54b7a" xmlns:ns4="a9dd7b27-b1d7-43ad-85c8-ae66512cf1c2" targetNamespace="http://schemas.microsoft.com/office/2006/metadata/properties" ma:root="true" ma:fieldsID="d362d0ea8ac1416b491b6fa21d6b500f" ns2:_="" ns3:_="" ns4:_="">
    <xsd:import namespace="08670d86-fc33-4f61-bf51-96e019343c8b"/>
    <xsd:import namespace="3c549ff6-bee0-4a9b-a476-4cd6feb54b7a"/>
    <xsd:import namespace="a9dd7b27-b1d7-43ad-85c8-ae66512cf1c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n3e020d9d98c48dbb65f924b9bc22a2a" minOccurs="0"/>
                <xsd:element ref="ns2:g98ade60b1a5493f9b7127fdb0eec544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Metadata" minOccurs="0"/>
                <xsd:element ref="ns3:lcf76f155ced4ddcb4097134ff3c332f" minOccurs="0"/>
                <xsd:element ref="ns3:_x00c5_rstall" minOccurs="0"/>
                <xsd:element ref="ns3:Dato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Saksbehandlere" minOccurs="0"/>
                <xsd:element ref="ns3:MediaServiceObjectDetectorVersions" minOccurs="0"/>
                <xsd:element ref="ns3:MediaServiceSearchProperties" minOccurs="0"/>
                <xsd:element ref="ns3:versjonslogg" minOccurs="0"/>
                <xsd:element ref="ns3:Ansvarl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70d86-fc33-4f61-bf51-96e019343c8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fc71c5-ed96-499f-8831-b02f305e848d}" ma:internalName="TaxCatchAll" ma:showField="CatchAllData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5fc71c5-ed96-499f-8831-b02f305e848d}" ma:internalName="TaxCatchAllLabel" ma:readOnly="true" ma:showField="CatchAllDataLabel" ma:web="a9dd7b27-b1d7-43ad-85c8-ae66512cf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3e020d9d98c48dbb65f924b9bc22a2a" ma:index="10" nillable="true" ma:taxonomy="true" ma:internalName="n3e020d9d98c48dbb65f924b9bc22a2a" ma:taxonomyFieldName="NVE_Tema" ma:displayName="NVE tema" ma:default="" ma:fieldId="{73e020d9-d98c-48db-b65f-924b9bc22a2a}" ma:taxonomyMulti="true" ma:sspId="64152832-9f03-4628-8f8a-984f7e09cd82" ma:termSetId="8e6ad744-58b5-4dbb-88a2-80de7c4ff1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8ade60b1a5493f9b7127fdb0eec544" ma:index="12" nillable="true" ma:taxonomy="true" ma:internalName="g98ade60b1a5493f9b7127fdb0eec544" ma:taxonomyFieldName="NVE_Dokumenttype" ma:displayName="Dokumenttype" ma:default="" ma:fieldId="{098ade60-b1a5-493f-9b71-27fdb0eec544}" ma:sspId="64152832-9f03-4628-8f8a-984f7e09cd82" ma:termSetId="7a928a34-8131-48a8-82d2-76c63c72ca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49ff6-bee0-4a9b-a476-4cd6feb54b7a" elementFormDefault="qualified">
    <xsd:import namespace="http://schemas.microsoft.com/office/2006/documentManagement/types"/>
    <xsd:import namespace="http://schemas.microsoft.com/office/infopath/2007/PartnerControls"/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4152832-9f03-4628-8f8a-984f7e09cd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c5_rstall" ma:index="24" nillable="true" ma:displayName="Årstall" ma:default="2022" ma:description="Året møtereferatet er fra" ma:format="Dropdown" ma:internalName="_x00c5_rstall">
      <xsd:simpleType>
        <xsd:union memberTypes="dms:Text">
          <xsd:simpleType>
            <xsd:restriction base="dms:Choice">
              <xsd:enumeration value="2021"/>
              <xsd:enumeration value="2022"/>
              <xsd:enumeration value="2020"/>
              <xsd:enumeration value="2019"/>
              <xsd:enumeration value="2018"/>
              <xsd:enumeration value="2017"/>
            </xsd:restriction>
          </xsd:simpleType>
        </xsd:union>
      </xsd:simpleType>
    </xsd:element>
    <xsd:element name="Dato" ma:index="25" nillable="true" ma:displayName="Dato" ma:format="DateOnly" ma:internalName="Dato">
      <xsd:simpleType>
        <xsd:restriction base="dms:DateTim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Saksbehandlere" ma:index="31" nillable="true" ma:displayName="Saksbehandlere" ma:format="Dropdown" ma:internalName="Saksbehandlere">
      <xsd:simpleType>
        <xsd:restriction base="dms:Text">
          <xsd:maxLength value="255"/>
        </xsd:restriction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ersjonslogg" ma:index="34" nillable="true" ma:displayName="versjonslogg" ma:format="Dropdown" ma:internalName="versjonslogg">
      <xsd:simpleType>
        <xsd:restriction base="dms:Text">
          <xsd:maxLength value="255"/>
        </xsd:restriction>
      </xsd:simpleType>
    </xsd:element>
    <xsd:element name="Ansvarlig" ma:index="35" nillable="true" ma:displayName="Ansvarlig" ma:format="Dropdown" ma:list="UserInfo" ma:SharePointGroup="0" ma:internalName="Ansvarli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7b27-b1d7-43ad-85c8-ae66512cf1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70d86-fc33-4f61-bf51-96e019343c8b" xsi:nil="true"/>
    <g98ade60b1a5493f9b7127fdb0eec544 xmlns="08670d86-fc33-4f61-bf51-96e019343c8b">
      <Terms xmlns="http://schemas.microsoft.com/office/infopath/2007/PartnerControls"/>
    </g98ade60b1a5493f9b7127fdb0eec544>
    <n3e020d9d98c48dbb65f924b9bc22a2a xmlns="08670d86-fc33-4f61-bf51-96e019343c8b">
      <Terms xmlns="http://schemas.microsoft.com/office/infopath/2007/PartnerControls"/>
    </n3e020d9d98c48dbb65f924b9bc22a2a>
    <_x00c5_rstall xmlns="3c549ff6-bee0-4a9b-a476-4cd6feb54b7a">2022</_x00c5_rstall>
    <Saksbehandlere xmlns="3c549ff6-bee0-4a9b-a476-4cd6feb54b7a" xsi:nil="true"/>
    <Dato xmlns="3c549ff6-bee0-4a9b-a476-4cd6feb54b7a" xsi:nil="true"/>
    <Ansvarlig xmlns="3c549ff6-bee0-4a9b-a476-4cd6feb54b7a">
      <UserInfo>
        <DisplayName/>
        <AccountId xsi:nil="true"/>
        <AccountType/>
      </UserInfo>
    </Ansvarlig>
    <lcf76f155ced4ddcb4097134ff3c332f xmlns="3c549ff6-bee0-4a9b-a476-4cd6feb54b7a">
      <Terms xmlns="http://schemas.microsoft.com/office/infopath/2007/PartnerControls"/>
    </lcf76f155ced4ddcb4097134ff3c332f>
    <versjonslogg xmlns="3c549ff6-bee0-4a9b-a476-4cd6feb54b7a" xsi:nil="true"/>
  </documentManagement>
</p:properties>
</file>

<file path=customXml/item6.xml><?xml version="1.0" encoding="utf-8"?>
<gbs:GrowBusinessDocument xmlns:gbs="http://www.software-innovation.no/growBusinessDocument" gbs:officeVersion="2007" gbs:sourceId="" gbs:entity="Document" gbs:templateDesignerVersion="3.1 F">
  <gbs:DocumentDate gbs:loadFromGrowBusiness="OnProduce" gbs:saveInGrowBusiness="False" gbs:connected="true" gbs:recno="" gbs:entity="" gbs:datatype="date" gbs:key="3987341871"/>
</gbs:GrowBusinessDocument>
</file>

<file path=customXml/itemProps1.xml><?xml version="1.0" encoding="utf-8"?>
<ds:datastoreItem xmlns:ds="http://schemas.openxmlformats.org/officeDocument/2006/customXml" ds:itemID="{F92ACADA-3F54-4D34-AFB3-132C6DBE0A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F96F0-7197-4E3A-92A1-129FA0112DE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6325755-CAD0-4DC7-AD39-06DDD1DA7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70d86-fc33-4f61-bf51-96e019343c8b"/>
    <ds:schemaRef ds:uri="3c549ff6-bee0-4a9b-a476-4cd6feb54b7a"/>
    <ds:schemaRef ds:uri="a9dd7b27-b1d7-43ad-85c8-ae66512cf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25C132-70F0-406D-A5D9-47D188E35C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6B2C58-75EA-49FE-A24A-F1700147B844}">
  <ds:schemaRefs>
    <ds:schemaRef ds:uri="http://schemas.microsoft.com/office/2006/metadata/properties"/>
    <ds:schemaRef ds:uri="http://schemas.microsoft.com/office/infopath/2007/PartnerControls"/>
    <ds:schemaRef ds:uri="08670d86-fc33-4f61-bf51-96e019343c8b"/>
    <ds:schemaRef ds:uri="3c549ff6-bee0-4a9b-a476-4cd6feb54b7a"/>
  </ds:schemaRefs>
</ds:datastoreItem>
</file>

<file path=customXml/itemProps6.xml><?xml version="1.0" encoding="utf-8"?>
<ds:datastoreItem xmlns:ds="http://schemas.openxmlformats.org/officeDocument/2006/customXml" ds:itemID="{94D91FB0-E617-4C49-A29B-96948346889F}">
  <ds:schemaRefs>
    <ds:schemaRef ds:uri="http://www.software-innovation.no/growBusinessDocument"/>
  </ds:schemaRefs>
</ds:datastoreItem>
</file>

<file path=docMetadata/LabelInfo.xml><?xml version="1.0" encoding="utf-8"?>
<clbl:labelList xmlns:clbl="http://schemas.microsoft.com/office/2020/mipLabelMetadata">
  <clbl:label id="{bc8d840d-60c9-410b-b4fb-11b86806780c}" enabled="0" method="" siteId="{bc8d840d-60c9-410b-b4fb-11b8680678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Ekstern veileder.dotx</Template>
  <TotalTime>2</TotalTime>
  <Pages>10</Pages>
  <Words>1210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vassdrags- og energidirektorat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Bencze Rørå</dc:creator>
  <cp:keywords/>
  <cp:lastModifiedBy>Bendik Kjeverud Erdal</cp:lastModifiedBy>
  <cp:revision>3</cp:revision>
  <cp:lastPrinted>1997-07-14T13:12:00Z</cp:lastPrinted>
  <dcterms:created xsi:type="dcterms:W3CDTF">2026-08-07T11:50:00Z</dcterms:created>
  <dcterms:modified xsi:type="dcterms:W3CDTF">2026-08-07T11:51:00Z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0x01010054596B7D23C1DA409459779D4B7EB344</vt:lpwstr>
  </property>
  <property fmtid="{D5CDD505-2E9C-101B-9397-08002B2CF9AE}" pid="3" name="NVE_Tema">
    <vt:lpwstr/>
  </property>
  <property fmtid="{D5CDD505-2E9C-101B-9397-08002B2CF9AE}" pid="4" name="NVE_Dokumenttype">
    <vt:lpwstr/>
  </property>
  <property fmtid="{D5CDD505-2E9C-101B-9397-08002B2CF9AE}" pid="5" name="MediaServiceImageTags">
    <vt:lpwstr/>
  </property>
</Properties>
</file>