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EB87C" w14:textId="00F0117E" w:rsidR="00335BCB" w:rsidRDefault="00335BCB" w:rsidP="00335BCB">
      <w:pPr>
        <w:pStyle w:val="Tittel"/>
      </w:pPr>
      <w:r>
        <w:t>Mal for søknad om vannkraftkonsesjon</w:t>
      </w:r>
    </w:p>
    <w:p w14:paraId="55D81D4D" w14:textId="135918C4" w:rsidR="00335BCB" w:rsidRDefault="00335BCB" w:rsidP="00335BCB">
      <w:r>
        <w:t xml:space="preserve">Denne malen gir disposisjonen for en søknad om vannkraftkonsesjon. Den inneholder kun overskrifter og eksempler på tabeller. </w:t>
      </w:r>
      <w:r w:rsidR="008D67A6">
        <w:t xml:space="preserve">Hjelpetekst er gitt i [ ]. </w:t>
      </w:r>
      <w:r>
        <w:t xml:space="preserve">For å skrive søknaden, må du følge NVEs krav i </w:t>
      </w:r>
      <w:hyperlink r:id="rId13" w:history="1">
        <w:r w:rsidRPr="00ED2691">
          <w:rPr>
            <w:rStyle w:val="Hyperkobling"/>
            <w14:numForm w14:val="default"/>
          </w:rPr>
          <w:t>veileder for konsesjonssøknad vannkraftanlegg</w:t>
        </w:r>
      </w:hyperlink>
      <w:r>
        <w:t xml:space="preserve">. </w:t>
      </w:r>
    </w:p>
    <w:p w14:paraId="740D64EC" w14:textId="77777777" w:rsidR="00CF2074" w:rsidRDefault="00335BCB" w:rsidP="00CF2074">
      <w:r>
        <w:t xml:space="preserve">Malen inneholder alle overskrifter og tabeller. Du må tilpasse malen til ditt eget prosjekt, og slette overskrifter som ikke er relevante. </w:t>
      </w:r>
    </w:p>
    <w:p w14:paraId="446A0108" w14:textId="77777777" w:rsidR="00CF2074" w:rsidRDefault="00CF2074">
      <w:pPr>
        <w:spacing w:after="0" w:line="240" w:lineRule="auto"/>
      </w:pPr>
      <w:r>
        <w:br w:type="page"/>
      </w:r>
    </w:p>
    <w:p w14:paraId="063B3C16" w14:textId="40E5A14E" w:rsidR="00335BCB" w:rsidRDefault="00335BCB" w:rsidP="00CF2074">
      <w:pPr>
        <w:pStyle w:val="Tittel"/>
        <w:jc w:val="center"/>
      </w:pPr>
      <w:r>
        <w:lastRenderedPageBreak/>
        <w:t>Eksempel på søknadsbrev</w:t>
      </w: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5"/>
        <w:gridCol w:w="1690"/>
      </w:tblGrid>
      <w:tr w:rsidR="00335BCB" w14:paraId="25AA1949" w14:textId="77777777" w:rsidTr="0098187A">
        <w:tc>
          <w:tcPr>
            <w:tcW w:w="7655" w:type="dxa"/>
          </w:tcPr>
          <w:p w14:paraId="297CCEC4" w14:textId="77777777" w:rsidR="00335BCB" w:rsidRDefault="00335BCB" w:rsidP="0098187A">
            <w:pPr>
              <w:pStyle w:val="Tabelltekst"/>
            </w:pPr>
            <w:r w:rsidRPr="003709EF">
              <w:t>NVE</w:t>
            </w:r>
            <w:r w:rsidRPr="003709EF">
              <w:tab/>
            </w:r>
          </w:p>
        </w:tc>
        <w:tc>
          <w:tcPr>
            <w:tcW w:w="1690" w:type="dxa"/>
          </w:tcPr>
          <w:p w14:paraId="34150694" w14:textId="77777777" w:rsidR="00335BCB" w:rsidRDefault="00335BCB" w:rsidP="0098187A">
            <w:pPr>
              <w:pStyle w:val="Tabelltekst"/>
            </w:pPr>
          </w:p>
        </w:tc>
      </w:tr>
      <w:tr w:rsidR="00335BCB" w14:paraId="2073F2FC" w14:textId="77777777" w:rsidTr="0098187A">
        <w:tc>
          <w:tcPr>
            <w:tcW w:w="7655" w:type="dxa"/>
          </w:tcPr>
          <w:p w14:paraId="0998BDDF" w14:textId="77777777" w:rsidR="00335BCB" w:rsidRDefault="00335BCB" w:rsidP="0098187A">
            <w:pPr>
              <w:pStyle w:val="Tabelltekst"/>
            </w:pPr>
            <w:r w:rsidRPr="003709EF">
              <w:t>Postboks 5091 Majorstua</w:t>
            </w:r>
            <w:r w:rsidRPr="003709EF">
              <w:tab/>
            </w:r>
          </w:p>
        </w:tc>
        <w:tc>
          <w:tcPr>
            <w:tcW w:w="1690" w:type="dxa"/>
          </w:tcPr>
          <w:p w14:paraId="43B8B7E7" w14:textId="77777777" w:rsidR="00335BCB" w:rsidRDefault="00335BCB" w:rsidP="0098187A">
            <w:pPr>
              <w:pStyle w:val="Tabelltekst"/>
            </w:pPr>
          </w:p>
        </w:tc>
      </w:tr>
      <w:tr w:rsidR="00335BCB" w14:paraId="45E379FF" w14:textId="77777777" w:rsidTr="0098187A">
        <w:tc>
          <w:tcPr>
            <w:tcW w:w="7655" w:type="dxa"/>
          </w:tcPr>
          <w:p w14:paraId="1B3D6DC3" w14:textId="77777777" w:rsidR="00335BCB" w:rsidRDefault="00335BCB" w:rsidP="0098187A">
            <w:pPr>
              <w:pStyle w:val="Tabelltekst"/>
            </w:pPr>
            <w:r w:rsidRPr="003709EF">
              <w:t>0301 Oslo</w:t>
            </w:r>
            <w:r w:rsidRPr="003709EF">
              <w:tab/>
            </w:r>
          </w:p>
        </w:tc>
        <w:tc>
          <w:tcPr>
            <w:tcW w:w="1690" w:type="dxa"/>
          </w:tcPr>
          <w:p w14:paraId="1EA89EDE" w14:textId="48EF76B7" w:rsidR="00335BCB" w:rsidRDefault="00335BCB" w:rsidP="0098187A">
            <w:pPr>
              <w:pStyle w:val="Tabelltekst"/>
            </w:pPr>
            <w:r w:rsidRPr="003709EF">
              <w:t>1</w:t>
            </w:r>
            <w:r w:rsidR="003C7E1C">
              <w:t>.1.2027</w:t>
            </w:r>
          </w:p>
        </w:tc>
      </w:tr>
    </w:tbl>
    <w:p w14:paraId="42CC1330" w14:textId="77777777" w:rsidR="00335BCB" w:rsidRDefault="00335BCB" w:rsidP="00335BCB">
      <w:pPr>
        <w:pStyle w:val="Tittel"/>
      </w:pPr>
      <w:r>
        <w:t>Søknad om konsesjon for bygging av XX kraftverk</w:t>
      </w:r>
    </w:p>
    <w:p w14:paraId="2A08F354" w14:textId="2A3F3140" w:rsidR="00335BCB" w:rsidRDefault="00335BCB" w:rsidP="00335BCB">
      <w:r>
        <w:t>[Navn på søker] ønsker å utnytte vannfallet i XX elva i XX kommune i XX fylke, og søker om følgende tillatelser:</w:t>
      </w:r>
    </w:p>
    <w:p w14:paraId="346B9DA8" w14:textId="5CFE9960" w:rsidR="00335BCB" w:rsidRPr="008D67A6" w:rsidRDefault="00335BCB" w:rsidP="008D67A6">
      <w:pPr>
        <w:pStyle w:val="Overskrift5"/>
      </w:pPr>
      <w:r w:rsidRPr="008D67A6">
        <w:t>I  Etter</w:t>
      </w:r>
      <w:r w:rsidR="008D67A6" w:rsidRPr="008D67A6">
        <w:t xml:space="preserve"> </w:t>
      </w:r>
      <w:r w:rsidRPr="008D67A6">
        <w:t>vannressursloven, jf. § 8</w:t>
      </w:r>
      <w:r w:rsidR="008D67A6" w:rsidRPr="008D67A6">
        <w:t xml:space="preserve"> </w:t>
      </w:r>
      <w:r w:rsidR="00C1172E">
        <w:t>[og</w:t>
      </w:r>
      <w:r w:rsidRPr="008D67A6">
        <w:t>/</w:t>
      </w:r>
      <w:r w:rsidR="00C1172E">
        <w:t>eller</w:t>
      </w:r>
      <w:r w:rsidR="00FC7F37">
        <w:t>:</w:t>
      </w:r>
      <w:r w:rsidR="00C1172E">
        <w:t>]</w:t>
      </w:r>
      <w:r w:rsidR="008D67A6" w:rsidRPr="008D67A6">
        <w:t xml:space="preserve"> </w:t>
      </w:r>
      <w:r w:rsidRPr="008D67A6">
        <w:t xml:space="preserve">vassdragsreguleringsloven § 3, om tillatelse til: </w:t>
      </w:r>
    </w:p>
    <w:p w14:paraId="1F8BFC17" w14:textId="77777777" w:rsidR="00335BCB" w:rsidRDefault="00335BCB" w:rsidP="00335BCB">
      <w:pPr>
        <w:pStyle w:val="Listeavsnitt"/>
        <w:numPr>
          <w:ilvl w:val="0"/>
          <w:numId w:val="12"/>
        </w:numPr>
      </w:pPr>
      <w:r>
        <w:t>å bygge XX kraftverk…</w:t>
      </w:r>
    </w:p>
    <w:p w14:paraId="5852D1D3" w14:textId="77777777" w:rsidR="00335BCB" w:rsidRDefault="00335BCB" w:rsidP="00335BCB">
      <w:pPr>
        <w:pStyle w:val="Listeavsnitt"/>
        <w:numPr>
          <w:ilvl w:val="0"/>
          <w:numId w:val="12"/>
        </w:numPr>
      </w:pPr>
      <w:r>
        <w:t>å regulere XX vann mellom LRV på kote XX og HRV på kote XX</w:t>
      </w:r>
    </w:p>
    <w:p w14:paraId="7C4872D3" w14:textId="77777777" w:rsidR="00335BCB" w:rsidRDefault="00335BCB" w:rsidP="00335BCB">
      <w:pPr>
        <w:pStyle w:val="Listeavsnitt"/>
        <w:numPr>
          <w:ilvl w:val="0"/>
          <w:numId w:val="12"/>
        </w:numPr>
      </w:pPr>
      <w:r>
        <w:t>å overføre vann fra XX elva til XX vann</w:t>
      </w:r>
    </w:p>
    <w:p w14:paraId="026A0D6E" w14:textId="77777777" w:rsidR="00335BCB" w:rsidRPr="008D67A6" w:rsidRDefault="00335BCB" w:rsidP="008D67A6">
      <w:pPr>
        <w:pStyle w:val="Overskrift5"/>
      </w:pPr>
      <w:r w:rsidRPr="008D67A6">
        <w:t>II  Etter energiloven § 3-1 om tillatelse til:</w:t>
      </w:r>
    </w:p>
    <w:p w14:paraId="3991E358" w14:textId="77777777" w:rsidR="00335BCB" w:rsidRDefault="00335BCB" w:rsidP="00335BCB">
      <w:pPr>
        <w:pStyle w:val="Listeavsnitt"/>
        <w:numPr>
          <w:ilvl w:val="0"/>
          <w:numId w:val="13"/>
        </w:numPr>
      </w:pPr>
      <w:r>
        <w:t xml:space="preserve">bygging og drift av XX kraftverk, med tilhørende </w:t>
      </w:r>
      <w:r w:rsidRPr="00E97F2A">
        <w:t>nettanlegg</w:t>
      </w:r>
      <w:r>
        <w:t xml:space="preserve"> som beskrevet i søknaden </w:t>
      </w:r>
    </w:p>
    <w:p w14:paraId="2CCB6B28" w14:textId="77777777" w:rsidR="00335BCB" w:rsidRPr="008D67A6" w:rsidRDefault="00335BCB" w:rsidP="008D67A6">
      <w:pPr>
        <w:pStyle w:val="Overskrift5"/>
      </w:pPr>
      <w:r w:rsidRPr="008D67A6">
        <w:t>III  Etter vannfallrettighetsloven § 2 om tillatelse til:</w:t>
      </w:r>
    </w:p>
    <w:p w14:paraId="12DAB341" w14:textId="77777777" w:rsidR="00335BCB" w:rsidRDefault="00335BCB" w:rsidP="00335BCB">
      <w:pPr>
        <w:pStyle w:val="Listeavsnitt"/>
        <w:numPr>
          <w:ilvl w:val="0"/>
          <w:numId w:val="13"/>
        </w:numPr>
      </w:pPr>
      <w:r>
        <w:t>å erverve nødvendige fallrettigheter for…</w:t>
      </w:r>
    </w:p>
    <w:p w14:paraId="6B1B704B" w14:textId="77777777" w:rsidR="00335BCB" w:rsidRDefault="00335BCB" w:rsidP="00335BCB">
      <w:r>
        <w:t>(Hvis du ikke oppnår enighet med rettighetshavere:)</w:t>
      </w:r>
    </w:p>
    <w:p w14:paraId="16AFE97B" w14:textId="2417AB5A" w:rsidR="00335BCB" w:rsidRPr="008D67A6" w:rsidRDefault="00335BCB" w:rsidP="008D67A6">
      <w:pPr>
        <w:pStyle w:val="Overskrift5"/>
        <w:rPr>
          <w:lang w:val="nn-NO"/>
        </w:rPr>
      </w:pPr>
      <w:r w:rsidRPr="008D67A6">
        <w:rPr>
          <w:lang w:val="nn-NO"/>
        </w:rPr>
        <w:t>I</w:t>
      </w:r>
      <w:r w:rsidR="008D67A6">
        <w:rPr>
          <w:lang w:val="nn-NO"/>
        </w:rPr>
        <w:t>V</w:t>
      </w:r>
      <w:r w:rsidRPr="008D67A6">
        <w:rPr>
          <w:lang w:val="nn-NO"/>
        </w:rPr>
        <w:t xml:space="preserve">  Etter oreigningslova jf. § 2, nr. 51 om samtykke til:</w:t>
      </w:r>
    </w:p>
    <w:p w14:paraId="759CCD73" w14:textId="4EFB529F" w:rsidR="00335BCB" w:rsidRDefault="00335BCB" w:rsidP="00335BCB">
      <w:pPr>
        <w:pStyle w:val="Listeavsnitt"/>
        <w:numPr>
          <w:ilvl w:val="0"/>
          <w:numId w:val="13"/>
        </w:numPr>
      </w:pPr>
      <w:r>
        <w:t xml:space="preserve">ekspropriasjon av manglende rettigheter </w:t>
      </w:r>
      <w:r w:rsidR="008D67A6">
        <w:t>hvis</w:t>
      </w:r>
      <w:r>
        <w:t xml:space="preserve"> det ikke oppnås minnelig avtale mellom søker og rettighetshaver.</w:t>
      </w:r>
    </w:p>
    <w:p w14:paraId="00A7F009" w14:textId="77777777" w:rsidR="00335BCB" w:rsidRDefault="00335BCB" w:rsidP="00335BCB"/>
    <w:p w14:paraId="45B0382D" w14:textId="77777777" w:rsidR="00335BCB" w:rsidRDefault="00335BCB" w:rsidP="00335BCB">
      <w:r>
        <w:t>Med vennlig hilsen</w:t>
      </w:r>
    </w:p>
    <w:p w14:paraId="1467E4F4" w14:textId="520CFDCC" w:rsidR="00335BCB" w:rsidRDefault="00077EDC" w:rsidP="00335BCB">
      <w:r>
        <w:t>[søker]</w:t>
      </w:r>
    </w:p>
    <w:p w14:paraId="358C3525" w14:textId="77777777" w:rsidR="00077EDC" w:rsidRDefault="00077EDC" w:rsidP="00335BCB"/>
    <w:p w14:paraId="70C711F8" w14:textId="78D62C47" w:rsidR="00335BCB" w:rsidRDefault="00077EDC" w:rsidP="00335BCB">
      <w:r>
        <w:t>[kontaktperson hos søker]</w:t>
      </w:r>
    </w:p>
    <w:p w14:paraId="5C33331F" w14:textId="44A60DBB" w:rsidR="00077EDC" w:rsidRDefault="00077EDC" w:rsidP="00335BCB">
      <w:r>
        <w:t>[stilling]</w:t>
      </w:r>
    </w:p>
    <w:p w14:paraId="4F30738F" w14:textId="34FD371A" w:rsidR="00335BCB" w:rsidRDefault="00077EDC" w:rsidP="00335BCB">
      <w:r>
        <w:t>[</w:t>
      </w:r>
      <w:r w:rsidR="00335BCB">
        <w:t>e-post</w:t>
      </w:r>
      <w:r>
        <w:t xml:space="preserve">, </w:t>
      </w:r>
      <w:r w:rsidR="00335BCB">
        <w:t>telefon</w:t>
      </w:r>
      <w:r>
        <w:t>]</w:t>
      </w:r>
    </w:p>
    <w:p w14:paraId="10CE14F0" w14:textId="77777777" w:rsidR="00335BCB" w:rsidRDefault="00335BCB" w:rsidP="00335BCB"/>
    <w:p w14:paraId="4D05E273" w14:textId="77777777" w:rsidR="00335BCB" w:rsidRDefault="00335BCB" w:rsidP="00335BCB">
      <w:pPr>
        <w:spacing w:after="0" w:line="240" w:lineRule="auto"/>
        <w:rPr>
          <w:rFonts w:ascii="Open Sans SemiBold" w:hAnsi="Open Sans SemiBold"/>
          <w:sz w:val="32"/>
          <w:szCs w:val="32"/>
        </w:rPr>
      </w:pPr>
      <w:r>
        <w:br w:type="page"/>
      </w:r>
    </w:p>
    <w:p w14:paraId="75CD3682" w14:textId="77777777" w:rsidR="00335BCB" w:rsidRDefault="00335BCB" w:rsidP="00335BCB">
      <w:pPr>
        <w:pStyle w:val="Sammendragoverskrift"/>
      </w:pPr>
      <w:r>
        <w:lastRenderedPageBreak/>
        <w:t>Sammendrag</w:t>
      </w:r>
    </w:p>
    <w:p w14:paraId="5CB1062C" w14:textId="1D213249" w:rsidR="00335BCB" w:rsidRDefault="00077EDC" w:rsidP="00335BCB">
      <w:r>
        <w:t>[</w:t>
      </w:r>
      <w:r w:rsidR="00335BCB">
        <w:t xml:space="preserve">Skriv </w:t>
      </w:r>
      <w:r>
        <w:t>et</w:t>
      </w:r>
      <w:r w:rsidR="00335BCB">
        <w:t xml:space="preserve"> kort sammendrag her.</w:t>
      </w:r>
      <w:r>
        <w:t>]</w:t>
      </w:r>
    </w:p>
    <w:p w14:paraId="0E46A406" w14:textId="77777777" w:rsidR="00335BCB" w:rsidRDefault="00335BCB" w:rsidP="00335BCB">
      <w:pPr>
        <w:spacing w:after="0" w:line="240" w:lineRule="auto"/>
      </w:pPr>
      <w:r>
        <w:br w:type="page"/>
      </w:r>
    </w:p>
    <w:sdt>
      <w:sdtPr>
        <w:rPr>
          <w:rFonts w:ascii="Open Sans" w:hAnsi="Open Sans"/>
          <w:sz w:val="22"/>
        </w:rPr>
        <w:id w:val="8135165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70F2C15" w14:textId="361D5304" w:rsidR="00335BCB" w:rsidRDefault="00335BCB" w:rsidP="00335BCB">
          <w:pPr>
            <w:pStyle w:val="Overskriftforinnholdsfortegnelse"/>
          </w:pPr>
          <w:r>
            <w:t>Innhold</w:t>
          </w:r>
        </w:p>
        <w:p w14:paraId="17A3B604" w14:textId="7339D936" w:rsidR="005271C1" w:rsidRDefault="008D67A6">
          <w:pPr>
            <w:pStyle w:val="INNH1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  <w14:numForm w14:val="default"/>
            </w:rPr>
          </w:pPr>
          <w:r>
            <w:fldChar w:fldCharType="begin"/>
          </w:r>
          <w:r>
            <w:instrText xml:space="preserve"> TOC \o "1-2" \h \z \u </w:instrText>
          </w:r>
          <w:r>
            <w:fldChar w:fldCharType="separate"/>
          </w:r>
          <w:hyperlink w:anchor="_Toc236999583" w:history="1">
            <w:r w:rsidR="005271C1" w:rsidRPr="00C21728">
              <w:rPr>
                <w:rStyle w:val="Hyperkobling"/>
              </w:rPr>
              <w:t>1</w:t>
            </w:r>
            <w:r w:rsidR="005271C1">
              <w:rPr>
                <w:rFonts w:asciiTheme="minorHAnsi" w:eastAsiaTheme="minorEastAsia" w:hAnsiTheme="minorHAnsi" w:cstheme="minorBidi"/>
                <w:b w:val="0"/>
                <w:kern w:val="2"/>
                <w:sz w:val="24"/>
                <w:szCs w:val="24"/>
                <w14:ligatures w14:val="standardContextual"/>
                <w14:numForm w14:val="default"/>
              </w:rPr>
              <w:tab/>
            </w:r>
            <w:r w:rsidR="005271C1" w:rsidRPr="00C21728">
              <w:rPr>
                <w:rStyle w:val="Hyperkobling"/>
              </w:rPr>
              <w:t>Innledning</w:t>
            </w:r>
            <w:r w:rsidR="005271C1">
              <w:rPr>
                <w:webHidden/>
              </w:rPr>
              <w:tab/>
            </w:r>
            <w:r w:rsidR="005271C1">
              <w:rPr>
                <w:webHidden/>
              </w:rPr>
              <w:fldChar w:fldCharType="begin"/>
            </w:r>
            <w:r w:rsidR="005271C1">
              <w:rPr>
                <w:webHidden/>
              </w:rPr>
              <w:instrText xml:space="preserve"> PAGEREF _Toc236999583 \h </w:instrText>
            </w:r>
            <w:r w:rsidR="005271C1">
              <w:rPr>
                <w:webHidden/>
              </w:rPr>
            </w:r>
            <w:r w:rsidR="005271C1">
              <w:rPr>
                <w:webHidden/>
              </w:rPr>
              <w:fldChar w:fldCharType="separate"/>
            </w:r>
            <w:r w:rsidR="005271C1">
              <w:rPr>
                <w:webHidden/>
              </w:rPr>
              <w:t>5</w:t>
            </w:r>
            <w:r w:rsidR="005271C1">
              <w:rPr>
                <w:webHidden/>
              </w:rPr>
              <w:fldChar w:fldCharType="end"/>
            </w:r>
          </w:hyperlink>
        </w:p>
        <w:p w14:paraId="7E8A7677" w14:textId="24A14B7D" w:rsidR="005271C1" w:rsidRDefault="005271C1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6999584" w:history="1">
            <w:r w:rsidRPr="00C21728">
              <w:rPr>
                <w:rStyle w:val="Hyperkobling"/>
              </w:rPr>
              <w:t>1.1 Om søkeren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_Toc236999584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20EFAA38" w14:textId="6E3834E2" w:rsidR="005271C1" w:rsidRDefault="005271C1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6999585" w:history="1">
            <w:r w:rsidRPr="00C21728">
              <w:rPr>
                <w:rStyle w:val="Hyperkobling"/>
              </w:rPr>
              <w:t>1.2 Begrunnelse for tiltaket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_Toc236999585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2561EAE8" w14:textId="3FE39232" w:rsidR="005271C1" w:rsidRDefault="005271C1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6999586" w:history="1">
            <w:r w:rsidRPr="00C21728">
              <w:rPr>
                <w:rStyle w:val="Hyperkobling"/>
              </w:rPr>
              <w:t>1.3 Beskrivelse av området og eksisterende inngrep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_Toc236999586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387D817A" w14:textId="10F8920A" w:rsidR="005271C1" w:rsidRDefault="005271C1">
          <w:pPr>
            <w:pStyle w:val="INNH1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  <w14:numForm w14:val="default"/>
            </w:rPr>
          </w:pPr>
          <w:hyperlink w:anchor="_Toc236999587" w:history="1">
            <w:r w:rsidRPr="00C21728">
              <w:rPr>
                <w:rStyle w:val="Hyperkobling"/>
              </w:rPr>
              <w:t>2</w:t>
            </w:r>
            <w:r>
              <w:rPr>
                <w:rFonts w:asciiTheme="minorHAnsi" w:eastAsiaTheme="minorEastAsia" w:hAnsiTheme="minorHAnsi" w:cstheme="minorBidi"/>
                <w:b w:val="0"/>
                <w:kern w:val="2"/>
                <w:sz w:val="24"/>
                <w:szCs w:val="24"/>
                <w14:ligatures w14:val="standardContextual"/>
                <w14:numForm w14:val="default"/>
              </w:rPr>
              <w:tab/>
            </w:r>
            <w:r w:rsidRPr="00C21728">
              <w:rPr>
                <w:rStyle w:val="Hyperkobling"/>
              </w:rPr>
              <w:t>Beskrivelse av tiltaket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_Toc236999587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41DCEBD4" w14:textId="4FAEED9E" w:rsidR="005271C1" w:rsidRDefault="005271C1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6999588" w:history="1">
            <w:r w:rsidRPr="00C21728">
              <w:rPr>
                <w:rStyle w:val="Hyperkobling"/>
              </w:rPr>
              <w:t>2.1 Hoveddata for tiltaket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_Toc236999588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534FFAEE" w14:textId="6F596BEE" w:rsidR="005271C1" w:rsidRDefault="005271C1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6999589" w:history="1">
            <w:r w:rsidRPr="00C21728">
              <w:rPr>
                <w:rStyle w:val="Hyperkobling"/>
              </w:rPr>
              <w:t>2.2 Teknisk plan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_Toc236999589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3E5A7146" w14:textId="7692868F" w:rsidR="005271C1" w:rsidRDefault="005271C1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6999590" w:history="1">
            <w:r w:rsidRPr="00C21728">
              <w:rPr>
                <w:rStyle w:val="Hyperkobling"/>
              </w:rPr>
              <w:t>2.3 Produksjon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_Toc236999590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2EB86B17" w14:textId="534C310E" w:rsidR="005271C1" w:rsidRDefault="005271C1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6999591" w:history="1">
            <w:r w:rsidRPr="00C21728">
              <w:rPr>
                <w:rStyle w:val="Hyperkobling"/>
              </w:rPr>
              <w:t>2.4 Nettilknytning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_Toc236999591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73F110F7" w14:textId="5DA0B7BC" w:rsidR="005271C1" w:rsidRDefault="005271C1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6999592" w:history="1">
            <w:r w:rsidRPr="00C21728">
              <w:rPr>
                <w:rStyle w:val="Hyperkobling"/>
              </w:rPr>
              <w:t>2.5 Arealbruk og eiendomsforhold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_Toc236999592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0224DC1B" w14:textId="43E5A4DA" w:rsidR="005271C1" w:rsidRDefault="005271C1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6999593" w:history="1">
            <w:r w:rsidRPr="00C21728">
              <w:rPr>
                <w:rStyle w:val="Hyperkobling"/>
              </w:rPr>
              <w:t>2.6 Gjeldende planer, retningslinjer og føringer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_Toc236999593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5B1C9B66" w14:textId="7121C6AA" w:rsidR="005271C1" w:rsidRDefault="005271C1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6999594" w:history="1">
            <w:r w:rsidRPr="00C21728">
              <w:rPr>
                <w:rStyle w:val="Hyperkobling"/>
              </w:rPr>
              <w:t>2.7 Kostnadsoverslag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_Toc236999594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73827C9C" w14:textId="2861764F" w:rsidR="005271C1" w:rsidRDefault="005271C1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6999595" w:history="1">
            <w:r w:rsidRPr="00C21728">
              <w:rPr>
                <w:rStyle w:val="Hyperkobling"/>
              </w:rPr>
              <w:t>2.8 Fordeler og ulemper ved tiltaket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_Toc236999595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6FF3545F" w14:textId="4D7E9118" w:rsidR="005271C1" w:rsidRDefault="005271C1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6999596" w:history="1">
            <w:r w:rsidRPr="00C21728">
              <w:rPr>
                <w:rStyle w:val="Hyperkobling"/>
              </w:rPr>
              <w:t>2.9 Fremdriftsplan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_Toc236999596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64F8A956" w14:textId="5777B983" w:rsidR="005271C1" w:rsidRDefault="005271C1">
          <w:pPr>
            <w:pStyle w:val="INNH1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  <w14:numForm w14:val="default"/>
            </w:rPr>
          </w:pPr>
          <w:hyperlink w:anchor="_Toc236999597" w:history="1">
            <w:r w:rsidRPr="00C21728">
              <w:rPr>
                <w:rStyle w:val="Hyperkobling"/>
              </w:rPr>
              <w:t>3</w:t>
            </w:r>
            <w:r>
              <w:rPr>
                <w:rFonts w:asciiTheme="minorHAnsi" w:eastAsiaTheme="minorEastAsia" w:hAnsiTheme="minorHAnsi" w:cstheme="minorBidi"/>
                <w:b w:val="0"/>
                <w:kern w:val="2"/>
                <w:sz w:val="24"/>
                <w:szCs w:val="24"/>
                <w14:ligatures w14:val="standardContextual"/>
                <w14:numForm w14:val="default"/>
              </w:rPr>
              <w:tab/>
            </w:r>
            <w:r w:rsidRPr="00C21728">
              <w:rPr>
                <w:rStyle w:val="Hyperkobling"/>
              </w:rPr>
              <w:t>Fysiske forhold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_Toc236999597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32852694" w14:textId="5FC41D80" w:rsidR="005271C1" w:rsidRDefault="005271C1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6999598" w:history="1">
            <w:r w:rsidRPr="00C21728">
              <w:rPr>
                <w:rStyle w:val="Hyperkobling"/>
              </w:rPr>
              <w:t>3.1 Hydrologisk grunnlag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_Toc236999598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3925C98B" w14:textId="5960EDF3" w:rsidR="005271C1" w:rsidRDefault="005271C1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6999599" w:history="1">
            <w:r w:rsidRPr="00C21728">
              <w:rPr>
                <w:rStyle w:val="Hyperkobling"/>
              </w:rPr>
              <w:t>3.2 Erosjon og sedimenttransport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_Toc236999599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79B1A1CC" w14:textId="5E3E6CC0" w:rsidR="005271C1" w:rsidRDefault="005271C1">
          <w:pPr>
            <w:pStyle w:val="INNH1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  <w14:numForm w14:val="default"/>
            </w:rPr>
          </w:pPr>
          <w:hyperlink w:anchor="_Toc236999600" w:history="1">
            <w:r w:rsidRPr="00C21728">
              <w:rPr>
                <w:rStyle w:val="Hyperkobling"/>
              </w:rPr>
              <w:t>4</w:t>
            </w:r>
            <w:r>
              <w:rPr>
                <w:rFonts w:asciiTheme="minorHAnsi" w:eastAsiaTheme="minorEastAsia" w:hAnsiTheme="minorHAnsi" w:cstheme="minorBidi"/>
                <w:b w:val="0"/>
                <w:kern w:val="2"/>
                <w:sz w:val="24"/>
                <w:szCs w:val="24"/>
                <w14:ligatures w14:val="standardContextual"/>
                <w14:numForm w14:val="default"/>
              </w:rPr>
              <w:tab/>
            </w:r>
            <w:r w:rsidRPr="00C21728">
              <w:rPr>
                <w:rStyle w:val="Hyperkobling"/>
              </w:rPr>
              <w:t>Naturfare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_Toc236999600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2E991A2D" w14:textId="4F9B0187" w:rsidR="005271C1" w:rsidRDefault="005271C1">
          <w:pPr>
            <w:pStyle w:val="INNH1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  <w14:numForm w14:val="default"/>
            </w:rPr>
          </w:pPr>
          <w:hyperlink w:anchor="_Toc236999601" w:history="1">
            <w:r w:rsidRPr="00C21728">
              <w:rPr>
                <w:rStyle w:val="Hyperkobling"/>
              </w:rPr>
              <w:t>5</w:t>
            </w:r>
            <w:r>
              <w:rPr>
                <w:rFonts w:asciiTheme="minorHAnsi" w:eastAsiaTheme="minorEastAsia" w:hAnsiTheme="minorHAnsi" w:cstheme="minorBidi"/>
                <w:b w:val="0"/>
                <w:kern w:val="2"/>
                <w:sz w:val="24"/>
                <w:szCs w:val="24"/>
                <w14:ligatures w14:val="standardContextual"/>
                <w14:numForm w14:val="default"/>
              </w:rPr>
              <w:tab/>
            </w:r>
            <w:r w:rsidRPr="00C21728">
              <w:rPr>
                <w:rStyle w:val="Hyperkobling"/>
              </w:rPr>
              <w:t>Virkninger for miljø og samfunn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_Toc236999601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428E0EFB" w14:textId="0E8A7D8D" w:rsidR="005271C1" w:rsidRDefault="005271C1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6999602" w:history="1">
            <w:r w:rsidRPr="00C21728">
              <w:rPr>
                <w:rStyle w:val="Hyperkobling"/>
              </w:rPr>
              <w:t>5.1 Innledning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_Toc236999602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5EE19CD5" w14:textId="6B9223CC" w:rsidR="005271C1" w:rsidRDefault="005271C1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6999603" w:history="1">
            <w:r w:rsidRPr="00C21728">
              <w:rPr>
                <w:rStyle w:val="Hyperkobling"/>
              </w:rPr>
              <w:t>5.2 Naturmangfold på land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_Toc236999603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104A7591" w14:textId="6381899B" w:rsidR="005271C1" w:rsidRDefault="005271C1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6999604" w:history="1">
            <w:r w:rsidRPr="00C21728">
              <w:rPr>
                <w:rStyle w:val="Hyperkobling"/>
              </w:rPr>
              <w:t>5.3 Naturmangfold i vann (og sjø) og vannmiljø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_Toc236999604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138CFB85" w14:textId="50ED3FB4" w:rsidR="005271C1" w:rsidRDefault="005271C1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6999605" w:history="1">
            <w:r w:rsidRPr="00C21728">
              <w:rPr>
                <w:rStyle w:val="Hyperkobling"/>
              </w:rPr>
              <w:t>5.4 Kulturmiljø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_Toc236999605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2299C781" w14:textId="13B1923B" w:rsidR="005271C1" w:rsidRDefault="005271C1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6999606" w:history="1">
            <w:r w:rsidRPr="00C21728">
              <w:rPr>
                <w:rStyle w:val="Hyperkobling"/>
              </w:rPr>
              <w:t>5.5 Friluftsliv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_Toc236999606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00875D75" w14:textId="2301F151" w:rsidR="005271C1" w:rsidRDefault="005271C1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6999607" w:history="1">
            <w:r w:rsidRPr="00C21728">
              <w:rPr>
                <w:rStyle w:val="Hyperkobling"/>
              </w:rPr>
              <w:t>5.6 Reiseliv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_Toc236999607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641910D1" w14:textId="607483AC" w:rsidR="005271C1" w:rsidRDefault="005271C1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6999608" w:history="1">
            <w:r w:rsidRPr="00C21728">
              <w:rPr>
                <w:rStyle w:val="Hyperkobling"/>
              </w:rPr>
              <w:t>5.7 Landskap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_Toc236999608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30A70E6D" w14:textId="30FC3DDC" w:rsidR="005271C1" w:rsidRDefault="005271C1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6999609" w:history="1">
            <w:r w:rsidRPr="00C21728">
              <w:rPr>
                <w:rStyle w:val="Hyperkobling"/>
              </w:rPr>
              <w:t>5.8 Verdensarv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_Toc236999609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13E12B24" w14:textId="790F6656" w:rsidR="005271C1" w:rsidRDefault="005271C1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6999610" w:history="1">
            <w:r w:rsidRPr="00C21728">
              <w:rPr>
                <w:rStyle w:val="Hyperkobling"/>
              </w:rPr>
              <w:t>5.9 Naturressurser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_Toc236999610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4040B8C1" w14:textId="517CAA13" w:rsidR="005271C1" w:rsidRDefault="005271C1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6999611" w:history="1">
            <w:r w:rsidRPr="00C21728">
              <w:rPr>
                <w:rStyle w:val="Hyperkobling"/>
              </w:rPr>
              <w:t>5.10 Reindrift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_Toc236999611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0DFC9231" w14:textId="1D78DC89" w:rsidR="005271C1" w:rsidRDefault="005271C1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6999612" w:history="1">
            <w:r w:rsidRPr="00C21728">
              <w:rPr>
                <w:rStyle w:val="Hyperkobling"/>
              </w:rPr>
              <w:t>5.11 Forurensning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_Toc236999612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2D811F9E" w14:textId="6A016D9D" w:rsidR="005271C1" w:rsidRDefault="005271C1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6999613" w:history="1">
            <w:r w:rsidRPr="00C21728">
              <w:rPr>
                <w:rStyle w:val="Hyperkobling"/>
              </w:rPr>
              <w:t>5.12 Klimagassutslipp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_Toc236999613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4DA6C49E" w14:textId="7BDA99E9" w:rsidR="005271C1" w:rsidRDefault="005271C1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6999614" w:history="1">
            <w:r w:rsidRPr="00C21728">
              <w:rPr>
                <w:rStyle w:val="Hyperkobling"/>
              </w:rPr>
              <w:t>5.13 Samfunn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_Toc236999614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11D1C189" w14:textId="60AC1C5E" w:rsidR="005271C1" w:rsidRDefault="005271C1">
          <w:pPr>
            <w:pStyle w:val="INNH1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  <w14:numForm w14:val="default"/>
            </w:rPr>
          </w:pPr>
          <w:hyperlink w:anchor="_Toc236999615" w:history="1">
            <w:r w:rsidRPr="00C21728">
              <w:rPr>
                <w:rStyle w:val="Hyperkobling"/>
              </w:rPr>
              <w:t>6</w:t>
            </w:r>
            <w:r>
              <w:rPr>
                <w:rFonts w:asciiTheme="minorHAnsi" w:eastAsiaTheme="minorEastAsia" w:hAnsiTheme="minorHAnsi" w:cstheme="minorBidi"/>
                <w:b w:val="0"/>
                <w:kern w:val="2"/>
                <w:sz w:val="24"/>
                <w:szCs w:val="24"/>
                <w14:ligatures w14:val="standardContextual"/>
                <w14:numForm w14:val="default"/>
              </w:rPr>
              <w:tab/>
            </w:r>
            <w:r w:rsidRPr="00C21728">
              <w:rPr>
                <w:rStyle w:val="Hyperkobling"/>
              </w:rPr>
              <w:t>Vurdering av avbøtende tiltak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_Toc236999615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36FA59F8" w14:textId="52C1825C" w:rsidR="005271C1" w:rsidRDefault="005271C1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6999616" w:history="1">
            <w:r w:rsidRPr="00C21728">
              <w:rPr>
                <w:rStyle w:val="Hyperkobling"/>
              </w:rPr>
              <w:t>6.1 Minstevannføring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_Toc236999616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3D5A5796" w14:textId="4034DE9A" w:rsidR="005271C1" w:rsidRDefault="005271C1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6999617" w:history="1">
            <w:r w:rsidRPr="00C21728">
              <w:rPr>
                <w:rStyle w:val="Hyperkobling"/>
              </w:rPr>
              <w:t>6.2 Andre avbøtende tiltak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_Toc236999617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4DDEDCD3" w14:textId="6049F221" w:rsidR="005271C1" w:rsidRDefault="005271C1">
          <w:pPr>
            <w:pStyle w:val="INNH1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  <w14:numForm w14:val="default"/>
            </w:rPr>
          </w:pPr>
          <w:hyperlink w:anchor="_Toc236999618" w:history="1">
            <w:r w:rsidRPr="00C21728">
              <w:rPr>
                <w:rStyle w:val="Hyperkobling"/>
              </w:rPr>
              <w:t>7</w:t>
            </w:r>
            <w:r>
              <w:rPr>
                <w:rFonts w:asciiTheme="minorHAnsi" w:eastAsiaTheme="minorEastAsia" w:hAnsiTheme="minorHAnsi" w:cstheme="minorBidi"/>
                <w:b w:val="0"/>
                <w:kern w:val="2"/>
                <w:sz w:val="24"/>
                <w:szCs w:val="24"/>
                <w14:ligatures w14:val="standardContextual"/>
                <w14:numForm w14:val="default"/>
              </w:rPr>
              <w:tab/>
            </w:r>
            <w:r w:rsidRPr="00C21728">
              <w:rPr>
                <w:rStyle w:val="Hyperkobling"/>
              </w:rPr>
              <w:t>Samlet konsekvens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_Toc236999618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79CA617E" w14:textId="569D9F3E" w:rsidR="005271C1" w:rsidRDefault="005271C1">
          <w:pPr>
            <w:pStyle w:val="INNH1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  <w14:numForm w14:val="default"/>
            </w:rPr>
          </w:pPr>
          <w:hyperlink w:anchor="_Toc236999619" w:history="1">
            <w:r w:rsidRPr="00C21728">
              <w:rPr>
                <w:rStyle w:val="Hyperkobling"/>
              </w:rPr>
              <w:t>8</w:t>
            </w:r>
            <w:r>
              <w:rPr>
                <w:rFonts w:asciiTheme="minorHAnsi" w:eastAsiaTheme="minorEastAsia" w:hAnsiTheme="minorHAnsi" w:cstheme="minorBidi"/>
                <w:b w:val="0"/>
                <w:kern w:val="2"/>
                <w:sz w:val="24"/>
                <w:szCs w:val="24"/>
                <w14:ligatures w14:val="standardContextual"/>
                <w14:numForm w14:val="default"/>
              </w:rPr>
              <w:tab/>
            </w:r>
            <w:r w:rsidRPr="00C21728">
              <w:rPr>
                <w:rStyle w:val="Hyperkobling"/>
              </w:rPr>
              <w:t>Rangering av alternativer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_Toc236999619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640B0C9E" w14:textId="40939F10" w:rsidR="005271C1" w:rsidRDefault="005271C1">
          <w:pPr>
            <w:pStyle w:val="INNH1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  <w14:numForm w14:val="default"/>
            </w:rPr>
          </w:pPr>
          <w:hyperlink w:anchor="_Toc236999620" w:history="1">
            <w:r w:rsidRPr="00C21728">
              <w:rPr>
                <w:rStyle w:val="Hyperkobling"/>
              </w:rPr>
              <w:t>9</w:t>
            </w:r>
            <w:r>
              <w:rPr>
                <w:rFonts w:asciiTheme="minorHAnsi" w:eastAsiaTheme="minorEastAsia" w:hAnsiTheme="minorHAnsi" w:cstheme="minorBidi"/>
                <w:b w:val="0"/>
                <w:kern w:val="2"/>
                <w:sz w:val="24"/>
                <w:szCs w:val="24"/>
                <w14:ligatures w14:val="standardContextual"/>
                <w14:numForm w14:val="default"/>
              </w:rPr>
              <w:tab/>
            </w:r>
            <w:r w:rsidRPr="00C21728">
              <w:rPr>
                <w:rStyle w:val="Hyperkobling"/>
              </w:rPr>
              <w:t>Samlede virkninger av tiltaket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_Toc236999620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16EFEE54" w14:textId="05F83F76" w:rsidR="005271C1" w:rsidRDefault="005271C1">
          <w:pPr>
            <w:pStyle w:val="INNH1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  <w14:numForm w14:val="default"/>
            </w:rPr>
          </w:pPr>
          <w:hyperlink w:anchor="_Toc236999621" w:history="1">
            <w:r w:rsidRPr="00C21728">
              <w:rPr>
                <w:rStyle w:val="Hyperkobling"/>
              </w:rPr>
              <w:t>10</w:t>
            </w:r>
            <w:r>
              <w:rPr>
                <w:rFonts w:asciiTheme="minorHAnsi" w:eastAsiaTheme="minorEastAsia" w:hAnsiTheme="minorHAnsi" w:cstheme="minorBidi"/>
                <w:b w:val="0"/>
                <w:kern w:val="2"/>
                <w:sz w:val="24"/>
                <w:szCs w:val="24"/>
                <w14:ligatures w14:val="standardContextual"/>
                <w14:numForm w14:val="default"/>
              </w:rPr>
              <w:tab/>
            </w:r>
            <w:r w:rsidRPr="00C21728">
              <w:rPr>
                <w:rStyle w:val="Hyperkobling"/>
              </w:rPr>
              <w:t>Vedlegg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_Toc236999621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0D96D9B2" w14:textId="70DC7E77" w:rsidR="005271C1" w:rsidRDefault="005271C1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6999622" w:history="1">
            <w:r w:rsidRPr="00C21728">
              <w:rPr>
                <w:rStyle w:val="Hyperkobling"/>
              </w:rPr>
              <w:t>10.1 Kart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_Toc236999622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6F2A3895" w14:textId="6CA73606" w:rsidR="005271C1" w:rsidRDefault="005271C1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6999623" w:history="1">
            <w:r w:rsidRPr="00C21728">
              <w:rPr>
                <w:rStyle w:val="Hyperkobling"/>
              </w:rPr>
              <w:t>10.2 Liste over berørte eiendommer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_Toc236999623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41C9B1CD" w14:textId="088AF6C6" w:rsidR="005271C1" w:rsidRDefault="005271C1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6999624" w:history="1">
            <w:r w:rsidRPr="00C21728">
              <w:rPr>
                <w:rStyle w:val="Hyperkobling"/>
              </w:rPr>
              <w:t>10.3 Fotografier av berørt område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_Toc236999624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71B6E11B" w14:textId="193D3D00" w:rsidR="005271C1" w:rsidRDefault="005271C1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6999625" w:history="1">
            <w:r w:rsidRPr="00C21728">
              <w:rPr>
                <w:rStyle w:val="Hyperkobling"/>
              </w:rPr>
              <w:t>10.4 Fotodokumentasjon ved ulike vannføringer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_Toc236999625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0FE6CEA2" w14:textId="5DC4CAF6" w:rsidR="005271C1" w:rsidRDefault="005271C1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6999626" w:history="1">
            <w:r w:rsidRPr="00C21728">
              <w:rPr>
                <w:rStyle w:val="Hyperkobling"/>
              </w:rPr>
              <w:t>10.5 Dokumentasjon på nettkapasitet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_Toc236999626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2491E037" w14:textId="7F09545C" w:rsidR="005271C1" w:rsidRDefault="005271C1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6999627" w:history="1">
            <w:r w:rsidRPr="00C21728">
              <w:rPr>
                <w:rStyle w:val="Hyperkobling"/>
              </w:rPr>
              <w:t>10.6 Avtale med områdekonsesjonær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_Toc236999627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02E84659" w14:textId="0B535CC6" w:rsidR="00335BCB" w:rsidRDefault="008D67A6" w:rsidP="00335BCB">
          <w:r>
            <w:fldChar w:fldCharType="end"/>
          </w:r>
        </w:p>
      </w:sdtContent>
    </w:sdt>
    <w:p w14:paraId="23DF7BDB" w14:textId="77777777" w:rsidR="00335BCB" w:rsidRDefault="00335BCB" w:rsidP="00335BCB"/>
    <w:p w14:paraId="4F9F4AE4" w14:textId="77777777" w:rsidR="00335BCB" w:rsidRDefault="00335BCB" w:rsidP="00335BCB">
      <w:r>
        <w:t> </w:t>
      </w:r>
    </w:p>
    <w:p w14:paraId="2D08DE80" w14:textId="77777777" w:rsidR="00335BCB" w:rsidRDefault="00335BCB" w:rsidP="00335BCB"/>
    <w:p w14:paraId="484CADE4" w14:textId="05F8586D" w:rsidR="00335BCB" w:rsidRDefault="00335BCB" w:rsidP="00335BCB">
      <w:r>
        <w:t> </w:t>
      </w:r>
    </w:p>
    <w:p w14:paraId="2365051F" w14:textId="77777777" w:rsidR="00335BCB" w:rsidRDefault="00335BCB">
      <w:pPr>
        <w:spacing w:after="0" w:line="240" w:lineRule="auto"/>
      </w:pPr>
      <w:r>
        <w:br w:type="page"/>
      </w:r>
    </w:p>
    <w:p w14:paraId="40B7D20E" w14:textId="77777777" w:rsidR="00335BCB" w:rsidRDefault="00335BCB" w:rsidP="00335BCB">
      <w:pPr>
        <w:pStyle w:val="Overskrift1"/>
      </w:pPr>
      <w:bookmarkStart w:id="0" w:name="_Toc236999583"/>
      <w:r>
        <w:lastRenderedPageBreak/>
        <w:t>Innledning</w:t>
      </w:r>
      <w:bookmarkEnd w:id="0"/>
    </w:p>
    <w:p w14:paraId="67022ED6" w14:textId="77777777" w:rsidR="00335BCB" w:rsidRDefault="00335BCB" w:rsidP="00335BCB"/>
    <w:p w14:paraId="59CBBA15" w14:textId="77777777" w:rsidR="00335BCB" w:rsidRDefault="00335BCB" w:rsidP="00335BCB">
      <w:pPr>
        <w:pStyle w:val="Overskrift2"/>
      </w:pPr>
      <w:bookmarkStart w:id="1" w:name="_Toc236999584"/>
      <w:r>
        <w:t>Om søkeren</w:t>
      </w:r>
      <w:bookmarkEnd w:id="1"/>
    </w:p>
    <w:p w14:paraId="77AE9882" w14:textId="77777777" w:rsidR="00335BCB" w:rsidRDefault="00335BCB" w:rsidP="00335BCB"/>
    <w:p w14:paraId="001DAE1D" w14:textId="77777777" w:rsidR="00335BCB" w:rsidRDefault="00335BCB" w:rsidP="00335BCB">
      <w:pPr>
        <w:pStyle w:val="Overskrift2"/>
      </w:pPr>
      <w:bookmarkStart w:id="2" w:name="_Toc236999585"/>
      <w:r>
        <w:t>Begrunnelse for tiltaket</w:t>
      </w:r>
      <w:bookmarkEnd w:id="2"/>
    </w:p>
    <w:p w14:paraId="0DAD3DD1" w14:textId="77777777" w:rsidR="00335BCB" w:rsidRDefault="00335BCB" w:rsidP="00335BCB"/>
    <w:p w14:paraId="4A294601" w14:textId="77777777" w:rsidR="00335BCB" w:rsidRDefault="00335BCB" w:rsidP="00335BCB">
      <w:pPr>
        <w:pStyle w:val="Overskrift2"/>
      </w:pPr>
      <w:bookmarkStart w:id="3" w:name="_Toc236999586"/>
      <w:r>
        <w:t>Beskrivelse av området og eksisterende inngrep</w:t>
      </w:r>
      <w:bookmarkEnd w:id="3"/>
    </w:p>
    <w:p w14:paraId="2C6F7CB9" w14:textId="77777777" w:rsidR="00335BCB" w:rsidRDefault="00335BCB" w:rsidP="00335BCB"/>
    <w:p w14:paraId="4C108186" w14:textId="77777777" w:rsidR="00335BCB" w:rsidRDefault="00335BCB" w:rsidP="00335BCB">
      <w:pPr>
        <w:pStyle w:val="Overskrift1"/>
      </w:pPr>
      <w:bookmarkStart w:id="4" w:name="_Toc236999587"/>
      <w:r>
        <w:t>Beskrivelse av tiltaket</w:t>
      </w:r>
      <w:bookmarkEnd w:id="4"/>
      <w:r>
        <w:t xml:space="preserve"> </w:t>
      </w:r>
    </w:p>
    <w:p w14:paraId="3045D3FD" w14:textId="77777777" w:rsidR="00335BCB" w:rsidRDefault="00335BCB" w:rsidP="00335BCB"/>
    <w:p w14:paraId="01E25061" w14:textId="77777777" w:rsidR="00335BCB" w:rsidRDefault="00335BCB" w:rsidP="00335BCB">
      <w:pPr>
        <w:pStyle w:val="Overskrift2"/>
      </w:pPr>
      <w:bookmarkStart w:id="5" w:name="_Toc236999588"/>
      <w:r>
        <w:t>Hoveddata for tiltaket</w:t>
      </w:r>
      <w:bookmarkEnd w:id="5"/>
    </w:p>
    <w:p w14:paraId="6C929D88" w14:textId="09F332F5" w:rsidR="009F0A2F" w:rsidRPr="009F0A2F" w:rsidRDefault="009F0A2F" w:rsidP="009F0A2F">
      <w:r>
        <w:t>[Slett kolonner med alternativ 2 og overføring om dere ikke skal søke om det.]</w:t>
      </w:r>
    </w:p>
    <w:p w14:paraId="66685B64" w14:textId="6F14C37C" w:rsidR="00335BCB" w:rsidRDefault="00335BCB" w:rsidP="00335BCB">
      <w:pPr>
        <w:pStyle w:val="Bildetekst"/>
        <w:keepNext/>
      </w:pPr>
      <w:r>
        <w:t xml:space="preserve">Tabell </w:t>
      </w:r>
      <w:fldSimple w:instr=" SEQ Tabell \* ARABIC ">
        <w:r w:rsidR="000F2675">
          <w:rPr>
            <w:noProof/>
          </w:rPr>
          <w:t>1</w:t>
        </w:r>
      </w:fldSimple>
      <w:r>
        <w:t>. Hoveddata for XX kraftverk.</w:t>
      </w:r>
    </w:p>
    <w:tbl>
      <w:tblPr>
        <w:tblW w:w="0" w:type="auto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4"/>
        <w:gridCol w:w="1276"/>
        <w:gridCol w:w="1842"/>
        <w:gridCol w:w="1560"/>
        <w:gridCol w:w="1558"/>
      </w:tblGrid>
      <w:tr w:rsidR="009F0A2F" w:rsidRPr="00335BCB" w14:paraId="4D6129DD" w14:textId="77777777" w:rsidTr="00D270E4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</w:tcPr>
          <w:p w14:paraId="566E8321" w14:textId="72B99FA9" w:rsidR="00335BCB" w:rsidRPr="00335BCB" w:rsidRDefault="00335BCB" w:rsidP="00335BCB">
            <w:pPr>
              <w:pStyle w:val="Tabelluthevet"/>
            </w:pPr>
            <w:bookmarkStart w:id="6" w:name="_Hlk177026185"/>
            <w:r w:rsidRPr="00335BCB">
              <w:t>Tilsig</w:t>
            </w:r>
            <w: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</w:tcPr>
          <w:p w14:paraId="68A96E37" w14:textId="77777777" w:rsidR="00335BCB" w:rsidRPr="00335BCB" w:rsidRDefault="00335BCB" w:rsidP="00335BCB">
            <w:pPr>
              <w:pStyle w:val="Tabelluthevet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46F61D08" w14:textId="77777777" w:rsidR="00335BCB" w:rsidRPr="00335BCB" w:rsidRDefault="00335BCB" w:rsidP="00335BCB">
            <w:pPr>
              <w:pStyle w:val="Tabelluthevet"/>
            </w:pPr>
            <w:r w:rsidRPr="00335BCB">
              <w:t>Hovedalternativ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</w:tcPr>
          <w:p w14:paraId="6AC488B5" w14:textId="77777777" w:rsidR="00335BCB" w:rsidRPr="00335BCB" w:rsidRDefault="00335BCB" w:rsidP="00335BCB">
            <w:pPr>
              <w:pStyle w:val="Tabelluthevet"/>
            </w:pPr>
            <w:r w:rsidRPr="00335BCB">
              <w:t>Eventuelt alt. 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10BD6891" w14:textId="77777777" w:rsidR="00335BCB" w:rsidRPr="00335BCB" w:rsidRDefault="00335BCB" w:rsidP="00335BCB">
            <w:pPr>
              <w:pStyle w:val="Tabelluthevet"/>
            </w:pPr>
            <w:r w:rsidRPr="00335BCB">
              <w:t>Overføringer</w:t>
            </w:r>
          </w:p>
        </w:tc>
      </w:tr>
      <w:tr w:rsidR="009F0A2F" w:rsidRPr="00335BCB" w14:paraId="1348E8BA" w14:textId="77777777" w:rsidTr="00D270E4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8FDD0D" w14:textId="77777777" w:rsidR="00335BCB" w:rsidRPr="00335BCB" w:rsidRDefault="00335BCB" w:rsidP="00335BCB">
            <w:pPr>
              <w:pStyle w:val="Tabelltekst"/>
            </w:pPr>
            <w:r w:rsidRPr="00335BCB">
              <w:t>Nedbørfelt</w:t>
            </w:r>
            <w:r w:rsidRPr="00335BCB">
              <w:rPr>
                <w:vertAlign w:val="superscript"/>
              </w:rPr>
              <w:t>(1)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20066D" w14:textId="77777777" w:rsidR="00335BCB" w:rsidRPr="00335BCB" w:rsidRDefault="00335BCB" w:rsidP="00335BCB">
            <w:pPr>
              <w:pStyle w:val="Tabelltekst"/>
            </w:pPr>
            <w:r w:rsidRPr="00335BCB">
              <w:t>km</w:t>
            </w:r>
            <w:r w:rsidRPr="00335BCB">
              <w:rPr>
                <w:vertAlign w:val="superscript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3611C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D13D06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EDE74" w14:textId="77777777" w:rsidR="00335BCB" w:rsidRPr="00335BCB" w:rsidRDefault="00335BCB" w:rsidP="00335BCB">
            <w:pPr>
              <w:pStyle w:val="Tabelltekst"/>
            </w:pPr>
          </w:p>
        </w:tc>
      </w:tr>
      <w:tr w:rsidR="009F0A2F" w:rsidRPr="00335BCB" w14:paraId="798BE7DC" w14:textId="77777777" w:rsidTr="00D270E4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14E037" w14:textId="77777777" w:rsidR="00335BCB" w:rsidRPr="00335BCB" w:rsidRDefault="00335BCB" w:rsidP="00335BCB">
            <w:pPr>
              <w:pStyle w:val="Tabelltekst"/>
            </w:pPr>
            <w:r w:rsidRPr="00335BCB">
              <w:t>Årlig tilsig til inntaket</w:t>
            </w:r>
            <w:r w:rsidRPr="00335BCB">
              <w:rPr>
                <w:vertAlign w:val="superscript"/>
              </w:rPr>
              <w:t>(2)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EA841C" w14:textId="77777777" w:rsidR="00335BCB" w:rsidRPr="00335BCB" w:rsidRDefault="00335BCB" w:rsidP="00335BCB">
            <w:pPr>
              <w:pStyle w:val="Tabelltekst"/>
            </w:pPr>
            <w:r w:rsidRPr="00335BCB">
              <w:t>mill.m</w:t>
            </w:r>
            <w:r w:rsidRPr="00335BCB">
              <w:rPr>
                <w:vertAlign w:val="superscript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AEFD3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2F60B2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D6DD8" w14:textId="77777777" w:rsidR="00335BCB" w:rsidRPr="00335BCB" w:rsidRDefault="00335BCB" w:rsidP="00335BCB">
            <w:pPr>
              <w:pStyle w:val="Tabelltekst"/>
            </w:pPr>
          </w:p>
        </w:tc>
      </w:tr>
      <w:tr w:rsidR="009F0A2F" w:rsidRPr="00335BCB" w14:paraId="149C6ED3" w14:textId="77777777" w:rsidTr="00D270E4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4ACE73" w14:textId="77777777" w:rsidR="00335BCB" w:rsidRPr="00335BCB" w:rsidRDefault="00335BCB" w:rsidP="00335BCB">
            <w:pPr>
              <w:pStyle w:val="Tabelltekst"/>
            </w:pPr>
            <w:r w:rsidRPr="00335BCB">
              <w:t>Spesifikk avrenning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DEB810" w14:textId="77777777" w:rsidR="00335BCB" w:rsidRPr="00335BCB" w:rsidRDefault="00335BCB" w:rsidP="00335BCB">
            <w:pPr>
              <w:pStyle w:val="Tabelltekst"/>
            </w:pPr>
            <w:r w:rsidRPr="00335BCB">
              <w:t>l/s/km</w:t>
            </w:r>
            <w:r w:rsidRPr="00335BCB">
              <w:rPr>
                <w:vertAlign w:val="superscript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8370D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749D28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DBA30" w14:textId="77777777" w:rsidR="00335BCB" w:rsidRPr="00335BCB" w:rsidRDefault="00335BCB" w:rsidP="00335BCB">
            <w:pPr>
              <w:pStyle w:val="Tabelltekst"/>
            </w:pPr>
          </w:p>
        </w:tc>
      </w:tr>
      <w:tr w:rsidR="009F0A2F" w:rsidRPr="00335BCB" w14:paraId="2289B46B" w14:textId="77777777" w:rsidTr="00D270E4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544EA5" w14:textId="77777777" w:rsidR="00335BCB" w:rsidRPr="00335BCB" w:rsidRDefault="00335BCB" w:rsidP="00335BCB">
            <w:pPr>
              <w:pStyle w:val="Tabelltekst"/>
            </w:pPr>
            <w:r w:rsidRPr="00335BCB">
              <w:t>Middelvannføring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A0069" w14:textId="35658542" w:rsidR="00335BCB" w:rsidRPr="00335BCB" w:rsidRDefault="000167EC" w:rsidP="00335BCB">
            <w:pPr>
              <w:pStyle w:val="Tabelltekst"/>
            </w:pPr>
            <w:r>
              <w:t>[</w:t>
            </w:r>
            <w:r w:rsidR="00335BCB" w:rsidRPr="00335BCB">
              <w:t>m</w:t>
            </w:r>
            <w:r w:rsidR="00335BCB" w:rsidRPr="00335BCB">
              <w:rPr>
                <w:vertAlign w:val="superscript"/>
              </w:rPr>
              <w:t>3</w:t>
            </w:r>
            <w:r w:rsidR="00335BCB" w:rsidRPr="00335BCB">
              <w:t>/s el. l/s</w:t>
            </w:r>
            <w:r>
              <w:t>]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E8846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4EADE2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1A9BF" w14:textId="77777777" w:rsidR="00335BCB" w:rsidRPr="00335BCB" w:rsidRDefault="00335BCB" w:rsidP="00335BCB">
            <w:pPr>
              <w:pStyle w:val="Tabelltekst"/>
            </w:pPr>
          </w:p>
        </w:tc>
      </w:tr>
      <w:tr w:rsidR="009F0A2F" w:rsidRPr="00335BCB" w14:paraId="74C005B8" w14:textId="77777777" w:rsidTr="00D270E4">
        <w:trPr>
          <w:trHeight w:val="89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DB30E9" w14:textId="77777777" w:rsidR="00335BCB" w:rsidRPr="00335BCB" w:rsidRDefault="00335BCB" w:rsidP="00335BCB">
            <w:pPr>
              <w:pStyle w:val="Tabelltekst"/>
            </w:pPr>
            <w:r w:rsidRPr="00335BCB">
              <w:t>Alminnelig lavvannføring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F00B6C" w14:textId="12B613C4" w:rsidR="00335BCB" w:rsidRPr="00335BCB" w:rsidRDefault="000167EC" w:rsidP="00335BCB">
            <w:pPr>
              <w:pStyle w:val="Tabelltekst"/>
            </w:pPr>
            <w:r>
              <w:t>[</w:t>
            </w:r>
            <w:r w:rsidR="00335BCB" w:rsidRPr="00335BCB">
              <w:t>m</w:t>
            </w:r>
            <w:r w:rsidR="00335BCB" w:rsidRPr="00335BCB">
              <w:rPr>
                <w:vertAlign w:val="superscript"/>
              </w:rPr>
              <w:t>3</w:t>
            </w:r>
            <w:r w:rsidR="00335BCB" w:rsidRPr="00335BCB">
              <w:t>/s el. l/s</w:t>
            </w:r>
            <w:r>
              <w:t>]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31196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F6A227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772E9" w14:textId="77777777" w:rsidR="00335BCB" w:rsidRPr="00335BCB" w:rsidRDefault="00335BCB" w:rsidP="00335BCB">
            <w:pPr>
              <w:pStyle w:val="Tabelltekst"/>
            </w:pPr>
          </w:p>
        </w:tc>
      </w:tr>
      <w:tr w:rsidR="009F0A2F" w:rsidRPr="00335BCB" w14:paraId="2FF1AD12" w14:textId="77777777" w:rsidTr="00D270E4">
        <w:trPr>
          <w:trHeight w:val="89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86313" w14:textId="77777777" w:rsidR="00335BCB" w:rsidRPr="00335BCB" w:rsidRDefault="00335BCB" w:rsidP="00335BCB">
            <w:pPr>
              <w:pStyle w:val="Tabelltekst"/>
            </w:pPr>
            <w:r w:rsidRPr="00335BCB">
              <w:t>5-persentil sommer (1/5-30/9)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D93DD" w14:textId="6E20F10F" w:rsidR="00335BCB" w:rsidRPr="00335BCB" w:rsidRDefault="000167EC" w:rsidP="00335BCB">
            <w:pPr>
              <w:pStyle w:val="Tabelltekst"/>
            </w:pPr>
            <w:r>
              <w:t>[</w:t>
            </w:r>
            <w:r w:rsidR="00335BCB" w:rsidRPr="00335BCB">
              <w:t>m</w:t>
            </w:r>
            <w:r w:rsidR="00335BCB" w:rsidRPr="00335BCB">
              <w:rPr>
                <w:vertAlign w:val="superscript"/>
              </w:rPr>
              <w:t>3</w:t>
            </w:r>
            <w:r w:rsidR="00335BCB" w:rsidRPr="00335BCB">
              <w:t>/s el. l/s</w:t>
            </w:r>
            <w:r>
              <w:t>]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E5575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3150FB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C811A" w14:textId="77777777" w:rsidR="00335BCB" w:rsidRPr="00335BCB" w:rsidRDefault="00335BCB" w:rsidP="00335BCB">
            <w:pPr>
              <w:pStyle w:val="Tabelltekst"/>
            </w:pPr>
          </w:p>
        </w:tc>
      </w:tr>
      <w:tr w:rsidR="009F0A2F" w:rsidRPr="00335BCB" w14:paraId="397BBDF9" w14:textId="77777777" w:rsidTr="00D270E4">
        <w:trPr>
          <w:trHeight w:val="89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895138" w14:textId="77777777" w:rsidR="00335BCB" w:rsidRPr="00335BCB" w:rsidRDefault="00335BCB" w:rsidP="00335BCB">
            <w:pPr>
              <w:pStyle w:val="Tabelltekst"/>
            </w:pPr>
            <w:r w:rsidRPr="00335BCB">
              <w:t>5-persentil vinter (1/10-30/4)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DCEB2" w14:textId="00CCC8C2" w:rsidR="00335BCB" w:rsidRPr="00335BCB" w:rsidRDefault="000167EC" w:rsidP="00335BCB">
            <w:pPr>
              <w:pStyle w:val="Tabelltekst"/>
            </w:pPr>
            <w:r>
              <w:t>[</w:t>
            </w:r>
            <w:r w:rsidR="00335BCB" w:rsidRPr="00335BCB">
              <w:t>m</w:t>
            </w:r>
            <w:r w:rsidR="00335BCB" w:rsidRPr="00335BCB">
              <w:rPr>
                <w:vertAlign w:val="superscript"/>
              </w:rPr>
              <w:t>3</w:t>
            </w:r>
            <w:r w:rsidR="00335BCB" w:rsidRPr="00335BCB">
              <w:t>/s el. l/s</w:t>
            </w:r>
            <w:r>
              <w:t>]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F7E73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D2B7F3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7CBA1" w14:textId="77777777" w:rsidR="00335BCB" w:rsidRPr="00335BCB" w:rsidRDefault="00335BCB" w:rsidP="00335BCB">
            <w:pPr>
              <w:pStyle w:val="Tabelltekst"/>
            </w:pPr>
          </w:p>
        </w:tc>
      </w:tr>
      <w:tr w:rsidR="009F0A2F" w:rsidRPr="00335BCB" w14:paraId="33B3BECF" w14:textId="77777777" w:rsidTr="00D270E4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3D52B" w14:textId="77777777" w:rsidR="00335BCB" w:rsidRPr="00335BCB" w:rsidRDefault="00335BCB" w:rsidP="00335BCB">
            <w:pPr>
              <w:pStyle w:val="Tabelltekst"/>
            </w:pPr>
            <w:r w:rsidRPr="00335BCB">
              <w:t>Restvannføring</w:t>
            </w:r>
            <w:r w:rsidRPr="00335BCB">
              <w:rPr>
                <w:vertAlign w:val="superscript"/>
              </w:rPr>
              <w:t>(3)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85B90C" w14:textId="4B3E7B24" w:rsidR="00335BCB" w:rsidRPr="00335BCB" w:rsidRDefault="000167EC" w:rsidP="00335BCB">
            <w:pPr>
              <w:pStyle w:val="Tabelltekst"/>
            </w:pPr>
            <w:r>
              <w:t>[</w:t>
            </w:r>
            <w:r w:rsidR="00335BCB" w:rsidRPr="00335BCB">
              <w:t>m</w:t>
            </w:r>
            <w:r w:rsidR="00335BCB" w:rsidRPr="00335BCB">
              <w:rPr>
                <w:vertAlign w:val="superscript"/>
              </w:rPr>
              <w:t>3</w:t>
            </w:r>
            <w:r w:rsidR="00335BCB" w:rsidRPr="00335BCB">
              <w:t>/s el. l/s</w:t>
            </w:r>
            <w:r>
              <w:t>]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E6D1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5B914E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22BB6" w14:textId="77777777" w:rsidR="00335BCB" w:rsidRPr="00335BCB" w:rsidRDefault="00335BCB" w:rsidP="00335BCB">
            <w:pPr>
              <w:pStyle w:val="Tabelltekst"/>
            </w:pPr>
          </w:p>
        </w:tc>
      </w:tr>
      <w:bookmarkEnd w:id="6"/>
      <w:tr w:rsidR="009F0A2F" w:rsidRPr="00335BCB" w14:paraId="3EA73DDD" w14:textId="77777777" w:rsidTr="00D270E4">
        <w:trPr>
          <w:trHeight w:val="255"/>
        </w:trPr>
        <w:tc>
          <w:tcPr>
            <w:tcW w:w="306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1ABCEF0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72E8876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1F35BDFB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BC618FA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29B92403" w14:textId="77777777" w:rsidR="00335BCB" w:rsidRPr="00335BCB" w:rsidRDefault="00335BCB" w:rsidP="00335BCB">
            <w:pPr>
              <w:pStyle w:val="Tabelltekst"/>
            </w:pPr>
          </w:p>
        </w:tc>
      </w:tr>
      <w:tr w:rsidR="00227DD3" w:rsidRPr="00335BCB" w14:paraId="4AA39734" w14:textId="77777777" w:rsidTr="00D270E4">
        <w:trPr>
          <w:trHeight w:val="255"/>
        </w:trPr>
        <w:tc>
          <w:tcPr>
            <w:tcW w:w="93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  <w:vAlign w:val="center"/>
          </w:tcPr>
          <w:p w14:paraId="3E512920" w14:textId="43BCABE1" w:rsidR="00227DD3" w:rsidRPr="00335BCB" w:rsidRDefault="00227DD3" w:rsidP="00573E49">
            <w:pPr>
              <w:pStyle w:val="Tabelluthevet"/>
            </w:pPr>
            <w:r w:rsidRPr="00335BCB">
              <w:t>Kraftverk</w:t>
            </w:r>
          </w:p>
        </w:tc>
      </w:tr>
      <w:tr w:rsidR="009F0A2F" w:rsidRPr="00335BCB" w14:paraId="7523A638" w14:textId="77777777" w:rsidTr="00D270E4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EC72EC" w14:textId="77777777" w:rsidR="00335BCB" w:rsidRPr="00335BCB" w:rsidRDefault="00335BCB" w:rsidP="00335BCB">
            <w:pPr>
              <w:pStyle w:val="Tabelltekst"/>
            </w:pPr>
            <w:r w:rsidRPr="00335BCB">
              <w:t>Inntak, HRV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0170B9" w14:textId="77777777" w:rsidR="00335BCB" w:rsidRPr="00335BCB" w:rsidRDefault="00335BCB" w:rsidP="00335BCB">
            <w:pPr>
              <w:pStyle w:val="Tabelltekst"/>
            </w:pPr>
            <w:r w:rsidRPr="00335BCB">
              <w:t>moh. (NN2000)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E2A65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BD4B14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3386" w14:textId="77777777" w:rsidR="00335BCB" w:rsidRPr="00335BCB" w:rsidRDefault="00335BCB" w:rsidP="00335BCB">
            <w:pPr>
              <w:pStyle w:val="Tabelltekst"/>
            </w:pPr>
          </w:p>
        </w:tc>
      </w:tr>
      <w:tr w:rsidR="009F0A2F" w:rsidRPr="00335BCB" w14:paraId="4AE1E11C" w14:textId="77777777" w:rsidTr="00D270E4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ACAD00" w14:textId="77777777" w:rsidR="00335BCB" w:rsidRPr="00335BCB" w:rsidRDefault="00335BCB" w:rsidP="00335BCB">
            <w:pPr>
              <w:pStyle w:val="Tabelltekst"/>
            </w:pPr>
            <w:r w:rsidRPr="00335BCB">
              <w:t>Inntak, LRV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75C02D" w14:textId="77777777" w:rsidR="00335BCB" w:rsidRPr="00335BCB" w:rsidRDefault="00335BCB" w:rsidP="00335BCB">
            <w:pPr>
              <w:pStyle w:val="Tabelltekst"/>
            </w:pPr>
            <w:r w:rsidRPr="00335BCB">
              <w:t>moh. (NN2000)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A5CD5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A83318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CDFC8" w14:textId="77777777" w:rsidR="00335BCB" w:rsidRPr="00335BCB" w:rsidRDefault="00335BCB" w:rsidP="00335BCB">
            <w:pPr>
              <w:pStyle w:val="Tabelltekst"/>
            </w:pPr>
          </w:p>
        </w:tc>
      </w:tr>
      <w:tr w:rsidR="009F0A2F" w:rsidRPr="00335BCB" w14:paraId="1DE369AB" w14:textId="77777777" w:rsidTr="00D270E4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85C6C3" w14:textId="77777777" w:rsidR="00335BCB" w:rsidRPr="00335BCB" w:rsidRDefault="00335BCB" w:rsidP="00335BCB">
            <w:pPr>
              <w:pStyle w:val="Tabelltekst"/>
            </w:pPr>
            <w:r w:rsidRPr="00335BCB">
              <w:t>Inntaksmagasin, volum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270DA4" w14:textId="77777777" w:rsidR="00335BCB" w:rsidRPr="00335BCB" w:rsidRDefault="00335BCB" w:rsidP="00335BCB">
            <w:pPr>
              <w:pStyle w:val="Tabelltekst"/>
            </w:pPr>
            <w:r w:rsidRPr="00335BCB">
              <w:t>m</w:t>
            </w:r>
            <w:r w:rsidRPr="00335BCB">
              <w:rPr>
                <w:vertAlign w:val="superscript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32E83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5C1A93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6214" w14:textId="77777777" w:rsidR="00335BCB" w:rsidRPr="00335BCB" w:rsidRDefault="00335BCB" w:rsidP="00335BCB">
            <w:pPr>
              <w:pStyle w:val="Tabelltekst"/>
            </w:pPr>
          </w:p>
        </w:tc>
      </w:tr>
      <w:tr w:rsidR="009F0A2F" w:rsidRPr="00335BCB" w14:paraId="215FA26C" w14:textId="77777777" w:rsidTr="00D270E4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5974C7" w14:textId="77777777" w:rsidR="00335BCB" w:rsidRPr="00335BCB" w:rsidRDefault="00335BCB" w:rsidP="00335BCB">
            <w:pPr>
              <w:pStyle w:val="Tabelltekst"/>
            </w:pPr>
            <w:r w:rsidRPr="00335BCB">
              <w:t>Utløpspunkt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E1BDD9" w14:textId="77777777" w:rsidR="00335BCB" w:rsidRPr="00335BCB" w:rsidRDefault="00335BCB" w:rsidP="00335BCB">
            <w:pPr>
              <w:pStyle w:val="Tabelltekst"/>
            </w:pPr>
            <w:r w:rsidRPr="00335BCB">
              <w:t>moh.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D1995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0B243F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A6ACB" w14:textId="77777777" w:rsidR="00335BCB" w:rsidRPr="00335BCB" w:rsidRDefault="00335BCB" w:rsidP="00335BCB">
            <w:pPr>
              <w:pStyle w:val="Tabelltekst"/>
            </w:pPr>
          </w:p>
        </w:tc>
      </w:tr>
      <w:tr w:rsidR="009F0A2F" w:rsidRPr="00335BCB" w14:paraId="72A6B33F" w14:textId="77777777" w:rsidTr="00D270E4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E6D74F" w14:textId="77777777" w:rsidR="00335BCB" w:rsidRPr="00335BCB" w:rsidRDefault="00335BCB" w:rsidP="00335BCB">
            <w:pPr>
              <w:pStyle w:val="Tabelltekst"/>
            </w:pPr>
            <w:r w:rsidRPr="00335BCB">
              <w:t>Utløpsvannvei, lengde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DED5E0" w14:textId="77777777" w:rsidR="00335BCB" w:rsidRPr="00335BCB" w:rsidRDefault="00335BCB" w:rsidP="00335BCB">
            <w:pPr>
              <w:pStyle w:val="Tabelltekst"/>
            </w:pPr>
            <w:r w:rsidRPr="00335BCB">
              <w:t>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FED08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F53315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8B1C" w14:textId="77777777" w:rsidR="00335BCB" w:rsidRPr="00335BCB" w:rsidRDefault="00335BCB" w:rsidP="00335BCB">
            <w:pPr>
              <w:pStyle w:val="Tabelltekst"/>
            </w:pPr>
          </w:p>
        </w:tc>
      </w:tr>
      <w:tr w:rsidR="009F0A2F" w:rsidRPr="00335BCB" w14:paraId="358F60DC" w14:textId="77777777" w:rsidTr="00D270E4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75E51" w14:textId="77777777" w:rsidR="00335BCB" w:rsidRPr="00335BCB" w:rsidRDefault="00335BCB" w:rsidP="00335BCB">
            <w:pPr>
              <w:pStyle w:val="Tabelltekst"/>
            </w:pPr>
            <w:r w:rsidRPr="00335BCB">
              <w:lastRenderedPageBreak/>
              <w:t>Lengde på berørt(e) elvestrekning(er)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A0897" w14:textId="67382B71" w:rsidR="00335BCB" w:rsidRPr="00335BCB" w:rsidRDefault="000167EC" w:rsidP="00335BCB">
            <w:pPr>
              <w:pStyle w:val="Tabelltekst"/>
            </w:pPr>
            <w:r>
              <w:t>[</w:t>
            </w:r>
            <w:r w:rsidR="00335BCB" w:rsidRPr="00335BCB">
              <w:t>m el. km</w:t>
            </w:r>
            <w:r>
              <w:t>]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8676A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C43E93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6AE9" w14:textId="77777777" w:rsidR="00335BCB" w:rsidRPr="00335BCB" w:rsidRDefault="00335BCB" w:rsidP="00335BCB">
            <w:pPr>
              <w:pStyle w:val="Tabelltekst"/>
            </w:pPr>
          </w:p>
        </w:tc>
      </w:tr>
      <w:tr w:rsidR="009F0A2F" w:rsidRPr="00335BCB" w14:paraId="437023A1" w14:textId="77777777" w:rsidTr="00D270E4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83A745" w14:textId="77777777" w:rsidR="00335BCB" w:rsidRPr="00335BCB" w:rsidRDefault="00335BCB" w:rsidP="00335BCB">
            <w:pPr>
              <w:pStyle w:val="Tabelltekst"/>
            </w:pPr>
            <w:r w:rsidRPr="00335BCB">
              <w:t>Brutto fallhøyde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B4E99E" w14:textId="79893BFD" w:rsidR="00335BCB" w:rsidRPr="00335BCB" w:rsidRDefault="000167EC" w:rsidP="00335BCB">
            <w:pPr>
              <w:pStyle w:val="Tabelltekst"/>
            </w:pPr>
            <w:r w:rsidRPr="00335BCB">
              <w:t>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32D4A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9D3005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81C3D" w14:textId="77777777" w:rsidR="00335BCB" w:rsidRPr="00335BCB" w:rsidRDefault="00335BCB" w:rsidP="00335BCB">
            <w:pPr>
              <w:pStyle w:val="Tabelltekst"/>
            </w:pPr>
          </w:p>
        </w:tc>
      </w:tr>
      <w:tr w:rsidR="009F0A2F" w:rsidRPr="00335BCB" w14:paraId="5803551E" w14:textId="77777777" w:rsidTr="00D270E4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13BEAA" w14:textId="77777777" w:rsidR="00335BCB" w:rsidRPr="00335BCB" w:rsidRDefault="00335BCB" w:rsidP="00335BCB">
            <w:pPr>
              <w:pStyle w:val="Tabelltekst"/>
            </w:pPr>
            <w:r w:rsidRPr="00335BCB">
              <w:t>Midlere energiekvivalent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65E2B" w14:textId="77777777" w:rsidR="00335BCB" w:rsidRPr="00335BCB" w:rsidRDefault="00335BCB" w:rsidP="00335BCB">
            <w:pPr>
              <w:pStyle w:val="Tabelltekst"/>
            </w:pPr>
            <w:r w:rsidRPr="00335BCB">
              <w:t>kWh/m</w:t>
            </w:r>
            <w:r w:rsidRPr="00335BCB">
              <w:rPr>
                <w:vertAlign w:val="superscript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76C5D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651655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69FF5" w14:textId="77777777" w:rsidR="00335BCB" w:rsidRPr="00335BCB" w:rsidRDefault="00335BCB" w:rsidP="00335BCB">
            <w:pPr>
              <w:pStyle w:val="Tabelltekst"/>
            </w:pPr>
          </w:p>
        </w:tc>
      </w:tr>
      <w:tr w:rsidR="009F0A2F" w:rsidRPr="00335BCB" w14:paraId="4224E4DB" w14:textId="77777777" w:rsidTr="00D270E4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E534F2" w14:textId="77777777" w:rsidR="00335BCB" w:rsidRPr="00335BCB" w:rsidRDefault="00335BCB" w:rsidP="00335BCB">
            <w:pPr>
              <w:pStyle w:val="Tabelltekst"/>
            </w:pPr>
            <w:r w:rsidRPr="00335BCB">
              <w:t>Slukeevne, maks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2CE19B" w14:textId="20CF433C" w:rsidR="00335BCB" w:rsidRPr="00335BCB" w:rsidRDefault="000167EC" w:rsidP="00335BCB">
            <w:pPr>
              <w:pStyle w:val="Tabelltekst"/>
            </w:pPr>
            <w:r>
              <w:t>[</w:t>
            </w:r>
            <w:r w:rsidR="00335BCB" w:rsidRPr="00335BCB">
              <w:t>m</w:t>
            </w:r>
            <w:r w:rsidR="00335BCB" w:rsidRPr="00335BCB">
              <w:rPr>
                <w:vertAlign w:val="superscript"/>
              </w:rPr>
              <w:t>3</w:t>
            </w:r>
            <w:r w:rsidR="00335BCB" w:rsidRPr="00335BCB">
              <w:t>/s el. l/s</w:t>
            </w:r>
            <w:r>
              <w:t>]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7F245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75F763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08540" w14:textId="77777777" w:rsidR="00335BCB" w:rsidRPr="00335BCB" w:rsidRDefault="00335BCB" w:rsidP="00335BCB">
            <w:pPr>
              <w:pStyle w:val="Tabelltekst"/>
            </w:pPr>
          </w:p>
        </w:tc>
      </w:tr>
      <w:tr w:rsidR="009F0A2F" w:rsidRPr="00335BCB" w14:paraId="07123712" w14:textId="77777777" w:rsidTr="00D270E4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6C8219" w14:textId="77777777" w:rsidR="00335BCB" w:rsidRPr="00335BCB" w:rsidRDefault="00335BCB" w:rsidP="00335BCB">
            <w:pPr>
              <w:pStyle w:val="Tabelltekst"/>
            </w:pPr>
            <w:r w:rsidRPr="00335BCB">
              <w:t>Slukeevne, min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C7B913" w14:textId="4A53250B" w:rsidR="00335BCB" w:rsidRPr="00335BCB" w:rsidRDefault="000167EC" w:rsidP="00335BCB">
            <w:pPr>
              <w:pStyle w:val="Tabelltekst"/>
            </w:pPr>
            <w:r>
              <w:t>[</w:t>
            </w:r>
            <w:r w:rsidR="00335BCB" w:rsidRPr="00335BCB">
              <w:t>m</w:t>
            </w:r>
            <w:r w:rsidR="00335BCB" w:rsidRPr="00335BCB">
              <w:rPr>
                <w:vertAlign w:val="superscript"/>
              </w:rPr>
              <w:t>3</w:t>
            </w:r>
            <w:r w:rsidR="00335BCB" w:rsidRPr="00335BCB">
              <w:t>/s el. l/s</w:t>
            </w:r>
            <w:r>
              <w:t>]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3C606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A0AFE4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8A442" w14:textId="77777777" w:rsidR="00335BCB" w:rsidRPr="00335BCB" w:rsidRDefault="00335BCB" w:rsidP="00335BCB">
            <w:pPr>
              <w:pStyle w:val="Tabelltekst"/>
            </w:pPr>
          </w:p>
        </w:tc>
      </w:tr>
      <w:tr w:rsidR="009F0A2F" w:rsidRPr="00335BCB" w14:paraId="28C19E42" w14:textId="77777777" w:rsidTr="00D270E4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75EC4" w14:textId="77777777" w:rsidR="00335BCB" w:rsidRPr="00335BCB" w:rsidRDefault="00335BCB" w:rsidP="00335BCB">
            <w:pPr>
              <w:pStyle w:val="Tabelltekst"/>
            </w:pPr>
            <w:r w:rsidRPr="00335BCB">
              <w:t>Planlagt minstevannføring, sommer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5B6C01" w14:textId="72C10570" w:rsidR="00335BCB" w:rsidRPr="00335BCB" w:rsidRDefault="000167EC" w:rsidP="00335BCB">
            <w:pPr>
              <w:pStyle w:val="Tabelltekst"/>
            </w:pPr>
            <w:r>
              <w:t>[</w:t>
            </w:r>
            <w:r w:rsidR="00335BCB" w:rsidRPr="00335BCB">
              <w:t>m</w:t>
            </w:r>
            <w:r w:rsidR="00335BCB" w:rsidRPr="00335BCB">
              <w:rPr>
                <w:vertAlign w:val="superscript"/>
              </w:rPr>
              <w:t>3</w:t>
            </w:r>
            <w:r w:rsidR="00335BCB" w:rsidRPr="00335BCB">
              <w:t>/s el. l/s</w:t>
            </w:r>
            <w:r>
              <w:t>]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B444B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87DA98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E20C" w14:textId="77777777" w:rsidR="00335BCB" w:rsidRPr="00335BCB" w:rsidRDefault="00335BCB" w:rsidP="00335BCB">
            <w:pPr>
              <w:pStyle w:val="Tabelltekst"/>
            </w:pPr>
          </w:p>
        </w:tc>
      </w:tr>
      <w:tr w:rsidR="009F0A2F" w:rsidRPr="00335BCB" w14:paraId="45B4F700" w14:textId="77777777" w:rsidTr="00D270E4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E110C9" w14:textId="77777777" w:rsidR="00335BCB" w:rsidRPr="00335BCB" w:rsidRDefault="00335BCB" w:rsidP="00335BCB">
            <w:pPr>
              <w:pStyle w:val="Tabelltekst"/>
            </w:pPr>
            <w:r w:rsidRPr="00335BCB">
              <w:t>Planlagt minstevannføring, vinter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4DBB73" w14:textId="71FA8FD9" w:rsidR="00335BCB" w:rsidRPr="00335BCB" w:rsidRDefault="000167EC" w:rsidP="00335BCB">
            <w:pPr>
              <w:pStyle w:val="Tabelltekst"/>
            </w:pPr>
            <w:r>
              <w:t>[</w:t>
            </w:r>
            <w:r w:rsidR="00335BCB" w:rsidRPr="00335BCB">
              <w:t>m</w:t>
            </w:r>
            <w:r w:rsidR="00335BCB" w:rsidRPr="00335BCB">
              <w:rPr>
                <w:vertAlign w:val="superscript"/>
              </w:rPr>
              <w:t>3</w:t>
            </w:r>
            <w:r w:rsidR="00335BCB" w:rsidRPr="00335BCB">
              <w:t>/s el. l/s</w:t>
            </w:r>
            <w:r>
              <w:t>]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CE8BD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19A32F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5F3C0" w14:textId="77777777" w:rsidR="00335BCB" w:rsidRPr="00335BCB" w:rsidRDefault="00335BCB" w:rsidP="00335BCB">
            <w:pPr>
              <w:pStyle w:val="Tabelltekst"/>
            </w:pPr>
          </w:p>
        </w:tc>
      </w:tr>
      <w:tr w:rsidR="009F0A2F" w:rsidRPr="00335BCB" w14:paraId="4F54E894" w14:textId="77777777" w:rsidTr="00D270E4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48434" w14:textId="77777777" w:rsidR="00335BCB" w:rsidRPr="00335BCB" w:rsidRDefault="00335BCB" w:rsidP="00335BCB">
            <w:pPr>
              <w:pStyle w:val="Tabelltekst"/>
            </w:pPr>
            <w:r w:rsidRPr="00335BCB">
              <w:t>Driftsvannvei, diameter/tverrsnitt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00AA7C" w14:textId="6378277C" w:rsidR="00335BCB" w:rsidRPr="00335BCB" w:rsidRDefault="000167EC" w:rsidP="00335BCB">
            <w:pPr>
              <w:pStyle w:val="Tabelltekst"/>
            </w:pPr>
            <w:r>
              <w:t>[</w:t>
            </w:r>
            <w:r w:rsidR="00335BCB" w:rsidRPr="00335BCB">
              <w:t>mm. el. m</w:t>
            </w:r>
            <w:r w:rsidR="00335BCB" w:rsidRPr="00335BCB">
              <w:rPr>
                <w:vertAlign w:val="superscript"/>
              </w:rPr>
              <w:t>2</w:t>
            </w:r>
            <w:r w:rsidRPr="000167EC">
              <w:t>]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950F4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C38EDC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C6F41" w14:textId="77777777" w:rsidR="00335BCB" w:rsidRPr="00335BCB" w:rsidRDefault="00335BCB" w:rsidP="00335BCB">
            <w:pPr>
              <w:pStyle w:val="Tabelltekst"/>
            </w:pPr>
          </w:p>
        </w:tc>
      </w:tr>
      <w:tr w:rsidR="009F0A2F" w:rsidRPr="00335BCB" w14:paraId="22D969B7" w14:textId="77777777" w:rsidTr="00D270E4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6B590D" w14:textId="77777777" w:rsidR="00335BCB" w:rsidRPr="00335BCB" w:rsidRDefault="00335BCB" w:rsidP="00335BCB">
            <w:pPr>
              <w:pStyle w:val="Tabelltekst"/>
            </w:pPr>
            <w:r w:rsidRPr="00335BCB">
              <w:t>Driftsvannvei, lengde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43EEB0" w14:textId="77777777" w:rsidR="00335BCB" w:rsidRPr="00335BCB" w:rsidRDefault="00335BCB" w:rsidP="00335BCB">
            <w:pPr>
              <w:pStyle w:val="Tabelltekst"/>
            </w:pPr>
            <w:r w:rsidRPr="00335BCB">
              <w:t>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89ACD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C75B2D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1A9BB" w14:textId="77777777" w:rsidR="00335BCB" w:rsidRPr="00335BCB" w:rsidRDefault="00335BCB" w:rsidP="00335BCB">
            <w:pPr>
              <w:pStyle w:val="Tabelltekst"/>
            </w:pPr>
          </w:p>
        </w:tc>
      </w:tr>
      <w:tr w:rsidR="009F0A2F" w:rsidRPr="00335BCB" w14:paraId="24BFABBB" w14:textId="77777777" w:rsidTr="00D270E4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B951D9" w14:textId="77777777" w:rsidR="00335BCB" w:rsidRPr="00335BCB" w:rsidRDefault="00335BCB" w:rsidP="00335BCB">
            <w:pPr>
              <w:pStyle w:val="Tabelltekst"/>
            </w:pPr>
            <w:r w:rsidRPr="00335BCB">
              <w:t>Overføringsvannvei, lengde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85A66F" w14:textId="77777777" w:rsidR="00335BCB" w:rsidRPr="00335BCB" w:rsidRDefault="00335BCB" w:rsidP="00335BCB">
            <w:pPr>
              <w:pStyle w:val="Tabelltekst"/>
            </w:pPr>
            <w:r w:rsidRPr="00335BCB">
              <w:t>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EB76F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DFDF43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4E130" w14:textId="77777777" w:rsidR="00335BCB" w:rsidRPr="00335BCB" w:rsidRDefault="00335BCB" w:rsidP="00335BCB">
            <w:pPr>
              <w:pStyle w:val="Tabelltekst"/>
            </w:pPr>
          </w:p>
        </w:tc>
      </w:tr>
      <w:tr w:rsidR="009F0A2F" w:rsidRPr="00335BCB" w14:paraId="768EB638" w14:textId="77777777" w:rsidTr="00D270E4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2BEEBC" w14:textId="77777777" w:rsidR="00335BCB" w:rsidRPr="00335BCB" w:rsidRDefault="00335BCB" w:rsidP="00335BCB">
            <w:pPr>
              <w:pStyle w:val="Tabelltekst"/>
            </w:pPr>
            <w:r w:rsidRPr="00335BCB">
              <w:t>Installert effekt, maks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729F46" w14:textId="304610FC" w:rsidR="00335BCB" w:rsidRPr="00335BCB" w:rsidRDefault="000167EC" w:rsidP="00335BCB">
            <w:pPr>
              <w:pStyle w:val="Tabelltekst"/>
            </w:pPr>
            <w:r>
              <w:t>[</w:t>
            </w:r>
            <w:r w:rsidRPr="00335BCB">
              <w:t>K</w:t>
            </w:r>
            <w:r w:rsidR="00335BCB" w:rsidRPr="00335BCB">
              <w:t>W el. MW</w:t>
            </w:r>
            <w:r>
              <w:t>]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53FBB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7ADA27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FCF41" w14:textId="77777777" w:rsidR="00335BCB" w:rsidRPr="00335BCB" w:rsidRDefault="00335BCB" w:rsidP="00335BCB">
            <w:pPr>
              <w:pStyle w:val="Tabelltekst"/>
            </w:pPr>
          </w:p>
        </w:tc>
      </w:tr>
      <w:tr w:rsidR="009F0A2F" w:rsidRPr="00335BCB" w14:paraId="12A463E0" w14:textId="77777777" w:rsidTr="00D270E4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178BB" w14:textId="77777777" w:rsidR="00335BCB" w:rsidRPr="00335BCB" w:rsidRDefault="00335BCB" w:rsidP="00335BCB">
            <w:pPr>
              <w:pStyle w:val="Tabelltekst"/>
            </w:pPr>
            <w:r w:rsidRPr="00335BCB">
              <w:t>Brukstid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B17779" w14:textId="77777777" w:rsidR="00335BCB" w:rsidRPr="00335BCB" w:rsidRDefault="00335BCB" w:rsidP="00335BCB">
            <w:pPr>
              <w:pStyle w:val="Tabelltekst"/>
            </w:pPr>
            <w:r w:rsidRPr="00335BCB">
              <w:t>timer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391F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391DC6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801A8" w14:textId="77777777" w:rsidR="00335BCB" w:rsidRPr="00335BCB" w:rsidRDefault="00335BCB" w:rsidP="00335BCB">
            <w:pPr>
              <w:pStyle w:val="Tabelltekst"/>
            </w:pPr>
          </w:p>
        </w:tc>
      </w:tr>
      <w:tr w:rsidR="009F0A2F" w:rsidRPr="00335BCB" w14:paraId="25E0F906" w14:textId="77777777" w:rsidTr="00D270E4">
        <w:trPr>
          <w:trHeight w:val="255"/>
        </w:trPr>
        <w:tc>
          <w:tcPr>
            <w:tcW w:w="306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79833AF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50399F7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663666F4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01890C1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59762E74" w14:textId="77777777" w:rsidR="00335BCB" w:rsidRPr="00335BCB" w:rsidRDefault="00335BCB" w:rsidP="00335BCB">
            <w:pPr>
              <w:pStyle w:val="Tabelltekst"/>
            </w:pPr>
          </w:p>
        </w:tc>
      </w:tr>
      <w:tr w:rsidR="00227DD3" w:rsidRPr="00335BCB" w14:paraId="106C2848" w14:textId="77777777" w:rsidTr="00D270E4">
        <w:trPr>
          <w:trHeight w:val="255"/>
        </w:trPr>
        <w:tc>
          <w:tcPr>
            <w:tcW w:w="93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  <w:vAlign w:val="center"/>
          </w:tcPr>
          <w:p w14:paraId="6976DF94" w14:textId="0175DC7C" w:rsidR="00227DD3" w:rsidRPr="00335BCB" w:rsidRDefault="00227DD3" w:rsidP="00573E49">
            <w:pPr>
              <w:pStyle w:val="Tabelluthevet"/>
            </w:pPr>
            <w:r w:rsidRPr="00335BCB">
              <w:t>Reguleringsmagasin</w:t>
            </w:r>
          </w:p>
        </w:tc>
      </w:tr>
      <w:tr w:rsidR="009F0A2F" w:rsidRPr="00335BCB" w14:paraId="799E3E8B" w14:textId="77777777" w:rsidTr="00D270E4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51FAC5" w14:textId="77777777" w:rsidR="00335BCB" w:rsidRPr="00335BCB" w:rsidRDefault="00335BCB" w:rsidP="00335BCB">
            <w:pPr>
              <w:pStyle w:val="Tabelltekst"/>
            </w:pPr>
            <w:r w:rsidRPr="00335BCB">
              <w:t>Magasinvolum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0E1C48" w14:textId="77777777" w:rsidR="00335BCB" w:rsidRPr="00335BCB" w:rsidRDefault="00335BCB" w:rsidP="00335BCB">
            <w:pPr>
              <w:pStyle w:val="Tabelltekst"/>
            </w:pPr>
            <w:r w:rsidRPr="00335BCB">
              <w:t>mill m</w:t>
            </w:r>
            <w:r w:rsidRPr="00335BCB">
              <w:rPr>
                <w:vertAlign w:val="superscript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F98ED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7A7A5C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51973" w14:textId="77777777" w:rsidR="00335BCB" w:rsidRPr="00335BCB" w:rsidRDefault="00335BCB" w:rsidP="00335BCB">
            <w:pPr>
              <w:pStyle w:val="Tabelltekst"/>
            </w:pPr>
          </w:p>
        </w:tc>
      </w:tr>
      <w:tr w:rsidR="009F0A2F" w:rsidRPr="00335BCB" w14:paraId="4D925509" w14:textId="77777777" w:rsidTr="00D270E4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D25EBF" w14:textId="77777777" w:rsidR="00335BCB" w:rsidRPr="00335BCB" w:rsidRDefault="00335BCB" w:rsidP="00335BCB">
            <w:pPr>
              <w:pStyle w:val="Tabelltekst"/>
            </w:pPr>
            <w:r w:rsidRPr="00335BCB">
              <w:t>HRV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98FCB" w14:textId="77777777" w:rsidR="00335BCB" w:rsidRPr="00335BCB" w:rsidRDefault="00335BCB" w:rsidP="00335BCB">
            <w:pPr>
              <w:pStyle w:val="Tabelltekst"/>
            </w:pPr>
            <w:r w:rsidRPr="00335BCB">
              <w:t>moh. (NN2000)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E2063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0D2DEF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81DF6" w14:textId="77777777" w:rsidR="00335BCB" w:rsidRPr="00335BCB" w:rsidRDefault="00335BCB" w:rsidP="00335BCB">
            <w:pPr>
              <w:pStyle w:val="Tabelltekst"/>
            </w:pPr>
          </w:p>
        </w:tc>
      </w:tr>
      <w:tr w:rsidR="00F43DAA" w:rsidRPr="00335BCB" w14:paraId="24427A86" w14:textId="77777777" w:rsidTr="00D270E4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D50E8" w14:textId="7572B1EB" w:rsidR="00F43DAA" w:rsidRPr="00335BCB" w:rsidRDefault="00F43DAA" w:rsidP="00335BCB">
            <w:pPr>
              <w:pStyle w:val="Tabelltekst"/>
            </w:pPr>
            <w:r w:rsidRPr="00F43DAA">
              <w:t>LRV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E57F10" w14:textId="74D691C0" w:rsidR="00F43DAA" w:rsidRPr="00335BCB" w:rsidRDefault="00F43DAA" w:rsidP="00335BCB">
            <w:pPr>
              <w:pStyle w:val="Tabelltekst"/>
            </w:pPr>
            <w:r w:rsidRPr="00F43DAA">
              <w:t>moh. (NN2000)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87E28" w14:textId="77777777" w:rsidR="00F43DAA" w:rsidRPr="00335BCB" w:rsidRDefault="00F43DAA" w:rsidP="00335BCB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1C6307" w14:textId="77777777" w:rsidR="00F43DAA" w:rsidRPr="00335BCB" w:rsidRDefault="00F43DAA" w:rsidP="00335BCB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FDA9C" w14:textId="77777777" w:rsidR="00F43DAA" w:rsidRPr="00335BCB" w:rsidRDefault="00F43DAA" w:rsidP="00335BCB">
            <w:pPr>
              <w:pStyle w:val="Tabelltekst"/>
            </w:pPr>
          </w:p>
        </w:tc>
      </w:tr>
      <w:tr w:rsidR="009F0A2F" w:rsidRPr="00335BCB" w14:paraId="5A2F47B3" w14:textId="77777777" w:rsidTr="00D270E4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D51F0D" w14:textId="1AABD4FE" w:rsidR="00335BCB" w:rsidRPr="00335BCB" w:rsidRDefault="00F43DAA" w:rsidP="00335BCB">
            <w:pPr>
              <w:pStyle w:val="Tabelltekst"/>
            </w:pPr>
            <w:r>
              <w:t>Normalvannstand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14F4F6" w14:textId="77777777" w:rsidR="00335BCB" w:rsidRPr="00335BCB" w:rsidRDefault="00335BCB" w:rsidP="00335BCB">
            <w:pPr>
              <w:pStyle w:val="Tabelltekst"/>
            </w:pPr>
            <w:r w:rsidRPr="00335BCB">
              <w:t>moh. (NN2000)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666E7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A654C2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E49BA" w14:textId="77777777" w:rsidR="00335BCB" w:rsidRPr="00335BCB" w:rsidRDefault="00335BCB" w:rsidP="00335BCB">
            <w:pPr>
              <w:pStyle w:val="Tabelltekst"/>
            </w:pPr>
          </w:p>
        </w:tc>
      </w:tr>
      <w:tr w:rsidR="009F0A2F" w:rsidRPr="00335BCB" w14:paraId="13C26387" w14:textId="77777777" w:rsidTr="00D270E4">
        <w:trPr>
          <w:trHeight w:val="255"/>
        </w:trPr>
        <w:tc>
          <w:tcPr>
            <w:tcW w:w="306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2DE83C7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D725CC3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775D54CA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28AD32D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32D440B0" w14:textId="77777777" w:rsidR="00335BCB" w:rsidRPr="00335BCB" w:rsidRDefault="00335BCB" w:rsidP="00335BCB">
            <w:pPr>
              <w:pStyle w:val="Tabelltekst"/>
            </w:pPr>
          </w:p>
        </w:tc>
      </w:tr>
      <w:tr w:rsidR="00227DD3" w:rsidRPr="00335BCB" w14:paraId="2A12AECF" w14:textId="77777777" w:rsidTr="00D270E4">
        <w:trPr>
          <w:trHeight w:val="255"/>
        </w:trPr>
        <w:tc>
          <w:tcPr>
            <w:tcW w:w="93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  <w:vAlign w:val="center"/>
          </w:tcPr>
          <w:p w14:paraId="47733706" w14:textId="2A525403" w:rsidR="00227DD3" w:rsidRPr="00335BCB" w:rsidRDefault="00227DD3" w:rsidP="00573E49">
            <w:pPr>
              <w:pStyle w:val="Tabelluthevet"/>
            </w:pPr>
            <w:r w:rsidRPr="00335BCB">
              <w:t>Naturhestekrefter</w:t>
            </w:r>
          </w:p>
        </w:tc>
      </w:tr>
      <w:tr w:rsidR="009F0A2F" w:rsidRPr="00335BCB" w14:paraId="46FE028F" w14:textId="77777777" w:rsidTr="00D270E4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C8F592" w14:textId="77777777" w:rsidR="00335BCB" w:rsidRPr="00335BCB" w:rsidRDefault="00335BCB" w:rsidP="00335BCB">
            <w:pPr>
              <w:pStyle w:val="Tabelltekst"/>
            </w:pPr>
            <w:r w:rsidRPr="00335BCB">
              <w:t>Etter vassdragsreguleringsloven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81A8A0" w14:textId="77777777" w:rsidR="00335BCB" w:rsidRPr="00335BCB" w:rsidRDefault="00335BCB" w:rsidP="00335BCB">
            <w:pPr>
              <w:pStyle w:val="Tabelltekst"/>
            </w:pPr>
            <w:r w:rsidRPr="00335BCB">
              <w:t>nat.hk.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EB9A6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94DFA3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42AE2" w14:textId="77777777" w:rsidR="00335BCB" w:rsidRPr="00335BCB" w:rsidRDefault="00335BCB" w:rsidP="00335BCB">
            <w:pPr>
              <w:pStyle w:val="Tabelltekst"/>
            </w:pPr>
          </w:p>
        </w:tc>
      </w:tr>
      <w:tr w:rsidR="009F0A2F" w:rsidRPr="00335BCB" w14:paraId="26415249" w14:textId="77777777" w:rsidTr="00D270E4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B4F55A" w14:textId="77777777" w:rsidR="00335BCB" w:rsidRPr="00335BCB" w:rsidRDefault="00335BCB" w:rsidP="00335BCB">
            <w:pPr>
              <w:pStyle w:val="Tabelltekst"/>
            </w:pPr>
            <w:r w:rsidRPr="00335BCB">
              <w:t>Etter vannfallrettighetsloven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54986" w14:textId="77777777" w:rsidR="00335BCB" w:rsidRPr="00335BCB" w:rsidRDefault="00335BCB" w:rsidP="00335BCB">
            <w:pPr>
              <w:pStyle w:val="Tabelltekst"/>
            </w:pPr>
            <w:r w:rsidRPr="00335BCB">
              <w:t>nat.hk.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26C9F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1E12E4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76382" w14:textId="77777777" w:rsidR="00335BCB" w:rsidRPr="00335BCB" w:rsidRDefault="00335BCB" w:rsidP="00335BCB">
            <w:pPr>
              <w:pStyle w:val="Tabelltekst"/>
            </w:pPr>
          </w:p>
        </w:tc>
      </w:tr>
      <w:tr w:rsidR="009F0A2F" w:rsidRPr="00335BCB" w14:paraId="5CD6FC9D" w14:textId="77777777" w:rsidTr="00D270E4">
        <w:trPr>
          <w:trHeight w:val="255"/>
        </w:trPr>
        <w:tc>
          <w:tcPr>
            <w:tcW w:w="306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2FE8F1D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AC52825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28A200C3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A041347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39646DD9" w14:textId="77777777" w:rsidR="00335BCB" w:rsidRPr="00335BCB" w:rsidRDefault="00335BCB" w:rsidP="00335BCB">
            <w:pPr>
              <w:pStyle w:val="Tabelltekst"/>
            </w:pPr>
          </w:p>
        </w:tc>
      </w:tr>
      <w:tr w:rsidR="00227DD3" w:rsidRPr="00335BCB" w14:paraId="6134FA88" w14:textId="77777777" w:rsidTr="00D270E4">
        <w:trPr>
          <w:trHeight w:val="255"/>
        </w:trPr>
        <w:tc>
          <w:tcPr>
            <w:tcW w:w="93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  <w:vAlign w:val="center"/>
          </w:tcPr>
          <w:p w14:paraId="5B86E611" w14:textId="4B692FA0" w:rsidR="00227DD3" w:rsidRPr="00335BCB" w:rsidRDefault="00227DD3" w:rsidP="00227DD3">
            <w:pPr>
              <w:pStyle w:val="Tabelluthevet"/>
            </w:pPr>
            <w:r w:rsidRPr="00335BCB">
              <w:t>Produksjon</w:t>
            </w:r>
            <w:r w:rsidRPr="00335BCB">
              <w:rPr>
                <w:vertAlign w:val="superscript"/>
              </w:rPr>
              <w:t>(4)</w:t>
            </w:r>
          </w:p>
        </w:tc>
      </w:tr>
      <w:tr w:rsidR="009F0A2F" w:rsidRPr="00335BCB" w14:paraId="7A636A25" w14:textId="77777777" w:rsidTr="00D270E4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7C23E0" w14:textId="77777777" w:rsidR="00335BCB" w:rsidRPr="00335BCB" w:rsidRDefault="00335BCB" w:rsidP="00335BCB">
            <w:pPr>
              <w:pStyle w:val="Tabelltekst"/>
            </w:pPr>
            <w:r w:rsidRPr="00335BCB">
              <w:t>Produksjon, vinter (1/10-30/4)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791480" w14:textId="77777777" w:rsidR="00335BCB" w:rsidRPr="00335BCB" w:rsidRDefault="00335BCB" w:rsidP="00335BCB">
            <w:pPr>
              <w:pStyle w:val="Tabelltekst"/>
            </w:pPr>
            <w:r w:rsidRPr="00335BCB">
              <w:t>GWh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46153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E65310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D8992" w14:textId="77777777" w:rsidR="00335BCB" w:rsidRPr="00335BCB" w:rsidRDefault="00335BCB" w:rsidP="00335BCB">
            <w:pPr>
              <w:pStyle w:val="Tabelltekst"/>
            </w:pPr>
          </w:p>
        </w:tc>
      </w:tr>
      <w:tr w:rsidR="009F0A2F" w:rsidRPr="00335BCB" w14:paraId="45D4A86D" w14:textId="77777777" w:rsidTr="00D270E4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C11EA" w14:textId="77777777" w:rsidR="00335BCB" w:rsidRPr="00335BCB" w:rsidRDefault="00335BCB" w:rsidP="00335BCB">
            <w:pPr>
              <w:pStyle w:val="Tabelltekst"/>
            </w:pPr>
            <w:r w:rsidRPr="00335BCB">
              <w:t>Produksjon, sommer (1/5-30/9)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81D3E" w14:textId="77777777" w:rsidR="00335BCB" w:rsidRPr="00335BCB" w:rsidRDefault="00335BCB" w:rsidP="00335BCB">
            <w:pPr>
              <w:pStyle w:val="Tabelltekst"/>
            </w:pPr>
            <w:r w:rsidRPr="00335BCB">
              <w:t>GWh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A832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6F4362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C970" w14:textId="77777777" w:rsidR="00335BCB" w:rsidRPr="00335BCB" w:rsidRDefault="00335BCB" w:rsidP="00335BCB">
            <w:pPr>
              <w:pStyle w:val="Tabelltekst"/>
            </w:pPr>
          </w:p>
        </w:tc>
      </w:tr>
      <w:tr w:rsidR="009F0A2F" w:rsidRPr="00335BCB" w14:paraId="27D11649" w14:textId="77777777" w:rsidTr="00D270E4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4E362B" w14:textId="77777777" w:rsidR="00335BCB" w:rsidRPr="00335BCB" w:rsidRDefault="00335BCB" w:rsidP="00335BCB">
            <w:pPr>
              <w:pStyle w:val="Tabelltekst"/>
            </w:pPr>
            <w:r w:rsidRPr="00335BCB">
              <w:t>Produksjon, årlig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0B78E" w14:textId="77777777" w:rsidR="00335BCB" w:rsidRPr="00335BCB" w:rsidRDefault="00335BCB" w:rsidP="00335BCB">
            <w:pPr>
              <w:pStyle w:val="Tabelltekst"/>
            </w:pPr>
            <w:r w:rsidRPr="00335BCB">
              <w:t>GWh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BBAB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427D57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F53DD" w14:textId="77777777" w:rsidR="00335BCB" w:rsidRPr="00335BCB" w:rsidRDefault="00335BCB" w:rsidP="00335BCB">
            <w:pPr>
              <w:pStyle w:val="Tabelltekst"/>
            </w:pPr>
          </w:p>
        </w:tc>
      </w:tr>
      <w:tr w:rsidR="009F0A2F" w:rsidRPr="00335BCB" w14:paraId="6A51BC4A" w14:textId="77777777" w:rsidTr="00D270E4">
        <w:trPr>
          <w:trHeight w:val="255"/>
        </w:trPr>
        <w:tc>
          <w:tcPr>
            <w:tcW w:w="306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B50AF8F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16BCDE8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1FC6DF4D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B715249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356E7A2C" w14:textId="77777777" w:rsidR="00335BCB" w:rsidRPr="00335BCB" w:rsidRDefault="00335BCB" w:rsidP="00335BCB">
            <w:pPr>
              <w:pStyle w:val="Tabelltekst"/>
            </w:pPr>
          </w:p>
        </w:tc>
      </w:tr>
      <w:tr w:rsidR="00D270E4" w:rsidRPr="00335BCB" w14:paraId="301749C8" w14:textId="77777777" w:rsidTr="00D270E4">
        <w:trPr>
          <w:trHeight w:val="255"/>
        </w:trPr>
        <w:tc>
          <w:tcPr>
            <w:tcW w:w="93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  <w:vAlign w:val="center"/>
          </w:tcPr>
          <w:p w14:paraId="1A725AEF" w14:textId="3D5FCC6A" w:rsidR="00D270E4" w:rsidRPr="00335BCB" w:rsidRDefault="00D270E4" w:rsidP="00335BCB">
            <w:pPr>
              <w:pStyle w:val="Tabelluthevet"/>
            </w:pPr>
            <w:r w:rsidRPr="00335BCB">
              <w:t>Økonomi</w:t>
            </w:r>
          </w:p>
        </w:tc>
      </w:tr>
      <w:tr w:rsidR="009F0A2F" w:rsidRPr="00335BCB" w14:paraId="4D4A0DEC" w14:textId="77777777" w:rsidTr="00D270E4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65806" w14:textId="15AF71AE" w:rsidR="00335BCB" w:rsidRPr="00335BCB" w:rsidRDefault="00335BCB" w:rsidP="00335BCB">
            <w:pPr>
              <w:pStyle w:val="Tabelltekst"/>
            </w:pPr>
            <w:r w:rsidRPr="00335BCB">
              <w:t>Utbyggingskostnad (</w:t>
            </w:r>
            <w:r>
              <w:t xml:space="preserve">oppgi </w:t>
            </w:r>
            <w:r w:rsidRPr="00335BCB">
              <w:t>år)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1B93E7" w14:textId="77777777" w:rsidR="00335BCB" w:rsidRPr="00335BCB" w:rsidRDefault="00335BCB" w:rsidP="00335BCB">
            <w:pPr>
              <w:pStyle w:val="Tabelltekst"/>
            </w:pPr>
            <w:r w:rsidRPr="00335BCB">
              <w:t>mill.kr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5E7D3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9B5A81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BB9F6" w14:textId="77777777" w:rsidR="00335BCB" w:rsidRPr="00335BCB" w:rsidRDefault="00335BCB" w:rsidP="00335BCB">
            <w:pPr>
              <w:pStyle w:val="Tabelltekst"/>
            </w:pPr>
          </w:p>
        </w:tc>
      </w:tr>
      <w:tr w:rsidR="009F0A2F" w:rsidRPr="00335BCB" w14:paraId="5E64F193" w14:textId="77777777" w:rsidTr="00D270E4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0504CE" w14:textId="36563A92" w:rsidR="00335BCB" w:rsidRPr="00335BCB" w:rsidRDefault="00335BCB" w:rsidP="00335BCB">
            <w:pPr>
              <w:pStyle w:val="Tabelltekst"/>
            </w:pPr>
            <w:r w:rsidRPr="00335BCB">
              <w:t>Utbyggingspris (</w:t>
            </w:r>
            <w:r>
              <w:t xml:space="preserve">oppgi </w:t>
            </w:r>
            <w:r w:rsidRPr="00335BCB">
              <w:t>år)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962628" w14:textId="77777777" w:rsidR="00335BCB" w:rsidRPr="00335BCB" w:rsidRDefault="00335BCB" w:rsidP="00335BCB">
            <w:pPr>
              <w:pStyle w:val="Tabelltekst"/>
            </w:pPr>
            <w:r w:rsidRPr="00335BCB">
              <w:t>kr/kWh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2A5C4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DE5D38" w14:textId="77777777" w:rsidR="00335BCB" w:rsidRPr="00335BCB" w:rsidRDefault="00335BCB" w:rsidP="00335BCB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B017C" w14:textId="77777777" w:rsidR="00335BCB" w:rsidRPr="00335BCB" w:rsidRDefault="00335BCB" w:rsidP="00335BCB">
            <w:pPr>
              <w:pStyle w:val="Tabelltekst"/>
            </w:pPr>
          </w:p>
        </w:tc>
      </w:tr>
    </w:tbl>
    <w:p w14:paraId="2BC308FA" w14:textId="77777777" w:rsidR="00335BCB" w:rsidRDefault="00335BCB" w:rsidP="00335BCB">
      <w:pPr>
        <w:pStyle w:val="Bildetekst"/>
      </w:pPr>
      <w:r>
        <w:lastRenderedPageBreak/>
        <w:t>(1) totalt nedbørfelt, inkludert overføringer, som utnyttes i kraftverket, (2) tilsig basert på oppdatert tilsigsserie 1991-2020, (3) restfeltets middelvannføring like oppstrøms kraftstasjonen, (4) netto produksjon der foreslått minstevannføring er fratrukket.</w:t>
      </w:r>
    </w:p>
    <w:p w14:paraId="74F0CA20" w14:textId="77777777" w:rsidR="00335BCB" w:rsidRDefault="00335BCB" w:rsidP="00335BCB"/>
    <w:p w14:paraId="5A36BB6D" w14:textId="55B5F9D1" w:rsidR="009F0A2F" w:rsidRDefault="009F0A2F" w:rsidP="009F0A2F">
      <w:pPr>
        <w:pStyle w:val="Bildetekst"/>
        <w:keepNext/>
      </w:pPr>
      <w:r>
        <w:t xml:space="preserve">Tabell </w:t>
      </w:r>
      <w:fldSimple w:instr=" SEQ Tabell \* ARABIC ">
        <w:r w:rsidR="000F2675">
          <w:rPr>
            <w:noProof/>
          </w:rPr>
          <w:t>2</w:t>
        </w:r>
      </w:fldSimple>
      <w:r>
        <w:t xml:space="preserve">. </w:t>
      </w:r>
      <w:r w:rsidRPr="00484EA6">
        <w:t>XX kraftverk, elektriske anlegg.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50"/>
        <w:gridCol w:w="1194"/>
        <w:gridCol w:w="2693"/>
        <w:gridCol w:w="2127"/>
      </w:tblGrid>
      <w:tr w:rsidR="009F0A2F" w:rsidRPr="009F0A2F" w14:paraId="56F06CBA" w14:textId="77777777" w:rsidTr="00D270E4">
        <w:trPr>
          <w:trHeight w:val="249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</w:tcPr>
          <w:p w14:paraId="48B85017" w14:textId="0916021C" w:rsidR="009F0A2F" w:rsidRPr="009F0A2F" w:rsidRDefault="009F0A2F" w:rsidP="009F0A2F">
            <w:pPr>
              <w:pStyle w:val="Tabelluthevet"/>
            </w:pPr>
            <w:r w:rsidRPr="009F0A2F">
              <w:t>Generator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</w:tcPr>
          <w:p w14:paraId="61E562A3" w14:textId="614C3AAB" w:rsidR="009F0A2F" w:rsidRPr="009F0A2F" w:rsidRDefault="009F0A2F" w:rsidP="009F0A2F">
            <w:pPr>
              <w:pStyle w:val="Tabelluthevet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6D7BF34C" w14:textId="2E57AC74" w:rsidR="009F0A2F" w:rsidRPr="009F0A2F" w:rsidRDefault="009F0A2F" w:rsidP="009F0A2F">
            <w:pPr>
              <w:pStyle w:val="Tabelluthevet"/>
            </w:pPr>
            <w:r w:rsidRPr="009F0A2F">
              <w:t>Hovedalternativ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</w:tcPr>
          <w:p w14:paraId="3805F0B7" w14:textId="10782DA6" w:rsidR="009F0A2F" w:rsidRPr="009F0A2F" w:rsidRDefault="009F0A2F" w:rsidP="009F0A2F">
            <w:pPr>
              <w:pStyle w:val="Tabelluthevet"/>
            </w:pPr>
            <w:r w:rsidRPr="009F0A2F">
              <w:t>Eventuelt alt. 2</w:t>
            </w:r>
          </w:p>
        </w:tc>
      </w:tr>
      <w:tr w:rsidR="009F0A2F" w:rsidRPr="009F0A2F" w14:paraId="2D14366A" w14:textId="77777777" w:rsidTr="00D270E4">
        <w:trPr>
          <w:trHeight w:val="249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880A03" w14:textId="77777777" w:rsidR="009F0A2F" w:rsidRPr="009F0A2F" w:rsidRDefault="009F0A2F" w:rsidP="009F0A2F">
            <w:pPr>
              <w:pStyle w:val="Tabelltekst"/>
            </w:pPr>
            <w:r w:rsidRPr="009F0A2F">
              <w:t>Ytelse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F50B40" w14:textId="77777777" w:rsidR="009F0A2F" w:rsidRPr="009F0A2F" w:rsidRDefault="009F0A2F" w:rsidP="009F0A2F">
            <w:pPr>
              <w:pStyle w:val="Tabelltekst"/>
            </w:pPr>
            <w:r w:rsidRPr="009F0A2F">
              <w:t>MVA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71A77" w14:textId="77777777" w:rsidR="009F0A2F" w:rsidRPr="009F0A2F" w:rsidRDefault="009F0A2F" w:rsidP="009F0A2F">
            <w:pPr>
              <w:pStyle w:val="Tabelltekst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BD8140" w14:textId="47319B14" w:rsidR="009F0A2F" w:rsidRPr="009F0A2F" w:rsidRDefault="009F0A2F" w:rsidP="009F0A2F">
            <w:pPr>
              <w:pStyle w:val="Tabelltekst"/>
            </w:pPr>
          </w:p>
        </w:tc>
      </w:tr>
      <w:tr w:rsidR="009F0A2F" w:rsidRPr="009F0A2F" w14:paraId="612C57BE" w14:textId="77777777" w:rsidTr="00D270E4">
        <w:trPr>
          <w:trHeight w:val="255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7842E4" w14:textId="77777777" w:rsidR="009F0A2F" w:rsidRPr="009F0A2F" w:rsidRDefault="009F0A2F" w:rsidP="009F0A2F">
            <w:pPr>
              <w:pStyle w:val="Tabelltekst"/>
            </w:pPr>
            <w:r w:rsidRPr="009F0A2F">
              <w:t xml:space="preserve">Rørgate (vannvei) 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AB227B" w14:textId="77777777" w:rsidR="009F0A2F" w:rsidRPr="009F0A2F" w:rsidRDefault="009F0A2F" w:rsidP="009F0A2F">
            <w:pPr>
              <w:pStyle w:val="Tabelltekst"/>
            </w:pPr>
            <w:r w:rsidRPr="009F0A2F">
              <w:t>kV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4B0F9" w14:textId="77777777" w:rsidR="009F0A2F" w:rsidRPr="009F0A2F" w:rsidRDefault="009F0A2F" w:rsidP="009F0A2F">
            <w:pPr>
              <w:pStyle w:val="Tabelltekst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56BA0C" w14:textId="725F3D04" w:rsidR="009F0A2F" w:rsidRPr="009F0A2F" w:rsidRDefault="009F0A2F" w:rsidP="009F0A2F">
            <w:pPr>
              <w:pStyle w:val="Tabelltekst"/>
            </w:pPr>
          </w:p>
        </w:tc>
      </w:tr>
      <w:tr w:rsidR="009F0A2F" w:rsidRPr="009F0A2F" w14:paraId="0E72A36D" w14:textId="77777777" w:rsidTr="00D270E4">
        <w:trPr>
          <w:trHeight w:val="255"/>
        </w:trPr>
        <w:tc>
          <w:tcPr>
            <w:tcW w:w="235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D2EF7C0" w14:textId="77777777" w:rsidR="009F0A2F" w:rsidRPr="009F0A2F" w:rsidRDefault="009F0A2F" w:rsidP="009F0A2F">
            <w:pPr>
              <w:pStyle w:val="Tabelltekst"/>
            </w:pPr>
          </w:p>
        </w:tc>
        <w:tc>
          <w:tcPr>
            <w:tcW w:w="119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DE377E4" w14:textId="77777777" w:rsidR="009F0A2F" w:rsidRPr="009F0A2F" w:rsidRDefault="009F0A2F" w:rsidP="009F0A2F">
            <w:pPr>
              <w:pStyle w:val="Tabelltekst"/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4BE8AC74" w14:textId="77777777" w:rsidR="009F0A2F" w:rsidRPr="009F0A2F" w:rsidRDefault="009F0A2F" w:rsidP="009F0A2F">
            <w:pPr>
              <w:pStyle w:val="Tabelltekst"/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A7B121C" w14:textId="10F6174D" w:rsidR="009F0A2F" w:rsidRPr="009F0A2F" w:rsidRDefault="009F0A2F" w:rsidP="009F0A2F">
            <w:pPr>
              <w:pStyle w:val="Tabelltekst"/>
            </w:pPr>
          </w:p>
        </w:tc>
      </w:tr>
      <w:tr w:rsidR="009F0A2F" w:rsidRPr="009F0A2F" w14:paraId="5D0596A8" w14:textId="77777777" w:rsidTr="00D270E4">
        <w:trPr>
          <w:trHeight w:val="255"/>
        </w:trPr>
        <w:tc>
          <w:tcPr>
            <w:tcW w:w="83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5EF44B9C" w14:textId="7E6969D2" w:rsidR="009F0A2F" w:rsidRPr="009F0A2F" w:rsidRDefault="009F0A2F" w:rsidP="009F0A2F">
            <w:pPr>
              <w:pStyle w:val="Tabelluthevet"/>
            </w:pPr>
            <w:r w:rsidRPr="009F0A2F">
              <w:t>Transformator</w:t>
            </w:r>
          </w:p>
        </w:tc>
      </w:tr>
      <w:tr w:rsidR="009F0A2F" w:rsidRPr="009F0A2F" w14:paraId="11F77A31" w14:textId="77777777" w:rsidTr="00D270E4">
        <w:trPr>
          <w:trHeight w:val="255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7195F4" w14:textId="77777777" w:rsidR="009F0A2F" w:rsidRPr="009F0A2F" w:rsidRDefault="009F0A2F" w:rsidP="009F0A2F">
            <w:pPr>
              <w:pStyle w:val="Tabelltekst"/>
            </w:pPr>
            <w:r w:rsidRPr="009F0A2F">
              <w:t>Ytelse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929333" w14:textId="77777777" w:rsidR="009F0A2F" w:rsidRPr="009F0A2F" w:rsidRDefault="009F0A2F" w:rsidP="009F0A2F">
            <w:pPr>
              <w:pStyle w:val="Tabelltekst"/>
            </w:pPr>
            <w:r w:rsidRPr="009F0A2F">
              <w:t>MVA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FA91C" w14:textId="77777777" w:rsidR="009F0A2F" w:rsidRPr="009F0A2F" w:rsidRDefault="009F0A2F" w:rsidP="009F0A2F">
            <w:pPr>
              <w:pStyle w:val="Tabelltekst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25D209" w14:textId="0432B3FD" w:rsidR="009F0A2F" w:rsidRPr="009F0A2F" w:rsidRDefault="009F0A2F" w:rsidP="009F0A2F">
            <w:pPr>
              <w:pStyle w:val="Tabelltekst"/>
            </w:pPr>
          </w:p>
        </w:tc>
      </w:tr>
      <w:tr w:rsidR="009F0A2F" w:rsidRPr="009F0A2F" w14:paraId="2DB6E72B" w14:textId="77777777" w:rsidTr="00D270E4">
        <w:trPr>
          <w:trHeight w:val="255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1751E3" w14:textId="77777777" w:rsidR="009F0A2F" w:rsidRPr="009F0A2F" w:rsidRDefault="009F0A2F" w:rsidP="009F0A2F">
            <w:pPr>
              <w:pStyle w:val="Tabelltekst"/>
            </w:pPr>
            <w:r w:rsidRPr="009F0A2F">
              <w:t>Omsetning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AD521F" w14:textId="77777777" w:rsidR="009F0A2F" w:rsidRPr="009F0A2F" w:rsidRDefault="009F0A2F" w:rsidP="009F0A2F">
            <w:pPr>
              <w:pStyle w:val="Tabelltekst"/>
            </w:pPr>
            <w:r w:rsidRPr="009F0A2F">
              <w:t>kV/kV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AC4B7" w14:textId="77777777" w:rsidR="009F0A2F" w:rsidRPr="009F0A2F" w:rsidRDefault="009F0A2F" w:rsidP="009F0A2F">
            <w:pPr>
              <w:pStyle w:val="Tabelltekst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34553C" w14:textId="4777537D" w:rsidR="009F0A2F" w:rsidRPr="009F0A2F" w:rsidRDefault="009F0A2F" w:rsidP="009F0A2F">
            <w:pPr>
              <w:pStyle w:val="Tabelltekst"/>
            </w:pPr>
          </w:p>
        </w:tc>
      </w:tr>
      <w:tr w:rsidR="009F0A2F" w:rsidRPr="009F0A2F" w14:paraId="38D510EB" w14:textId="77777777" w:rsidTr="00D270E4">
        <w:trPr>
          <w:trHeight w:val="255"/>
        </w:trPr>
        <w:tc>
          <w:tcPr>
            <w:tcW w:w="235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CCF2693" w14:textId="77777777" w:rsidR="009F0A2F" w:rsidRPr="009F0A2F" w:rsidRDefault="009F0A2F" w:rsidP="009F0A2F">
            <w:pPr>
              <w:pStyle w:val="Tabelltekst"/>
            </w:pPr>
          </w:p>
        </w:tc>
        <w:tc>
          <w:tcPr>
            <w:tcW w:w="119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207B9F6" w14:textId="77777777" w:rsidR="009F0A2F" w:rsidRPr="009F0A2F" w:rsidRDefault="009F0A2F" w:rsidP="009F0A2F">
            <w:pPr>
              <w:pStyle w:val="Tabelltekst"/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41D258C5" w14:textId="77777777" w:rsidR="009F0A2F" w:rsidRPr="009F0A2F" w:rsidRDefault="009F0A2F" w:rsidP="009F0A2F">
            <w:pPr>
              <w:pStyle w:val="Tabelltekst"/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D75BCB4" w14:textId="48E9864F" w:rsidR="009F0A2F" w:rsidRPr="009F0A2F" w:rsidRDefault="009F0A2F" w:rsidP="009F0A2F">
            <w:pPr>
              <w:pStyle w:val="Tabelltekst"/>
            </w:pPr>
          </w:p>
        </w:tc>
      </w:tr>
      <w:tr w:rsidR="009F0A2F" w:rsidRPr="009F0A2F" w14:paraId="60C2DB76" w14:textId="77777777" w:rsidTr="00D270E4">
        <w:trPr>
          <w:trHeight w:val="255"/>
        </w:trPr>
        <w:tc>
          <w:tcPr>
            <w:tcW w:w="83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</w:tcPr>
          <w:p w14:paraId="7E6E1905" w14:textId="3D88676D" w:rsidR="009F0A2F" w:rsidRPr="009F0A2F" w:rsidRDefault="009F0A2F" w:rsidP="009F0A2F">
            <w:pPr>
              <w:pStyle w:val="Tabelluthevet"/>
            </w:pPr>
            <w:r w:rsidRPr="009F0A2F">
              <w:t>Nettilknytning</w:t>
            </w:r>
          </w:p>
        </w:tc>
      </w:tr>
      <w:tr w:rsidR="009F0A2F" w:rsidRPr="009F0A2F" w14:paraId="5B8DE4B7" w14:textId="77777777" w:rsidTr="00D270E4">
        <w:trPr>
          <w:trHeight w:val="255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6A2771" w14:textId="77777777" w:rsidR="009F0A2F" w:rsidRPr="009F0A2F" w:rsidRDefault="009F0A2F" w:rsidP="009F0A2F">
            <w:pPr>
              <w:pStyle w:val="Tabelltekst"/>
            </w:pPr>
            <w:r w:rsidRPr="009F0A2F">
              <w:t>Lengde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77F145" w14:textId="0C782163" w:rsidR="009F0A2F" w:rsidRPr="009F0A2F" w:rsidRDefault="000167EC" w:rsidP="009F0A2F">
            <w:pPr>
              <w:pStyle w:val="Tabelltekst"/>
            </w:pPr>
            <w:r>
              <w:t>[</w:t>
            </w:r>
            <w:r w:rsidR="009F0A2F" w:rsidRPr="009F0A2F">
              <w:t>m el. km</w:t>
            </w:r>
            <w:r>
              <w:t>]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C3BF4" w14:textId="77777777" w:rsidR="009F0A2F" w:rsidRPr="009F0A2F" w:rsidRDefault="009F0A2F" w:rsidP="009F0A2F">
            <w:pPr>
              <w:pStyle w:val="Tabelltekst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6FA807" w14:textId="5EEEC4AE" w:rsidR="009F0A2F" w:rsidRPr="009F0A2F" w:rsidRDefault="009F0A2F" w:rsidP="009F0A2F">
            <w:pPr>
              <w:pStyle w:val="Tabelltekst"/>
            </w:pPr>
          </w:p>
        </w:tc>
      </w:tr>
      <w:tr w:rsidR="009F0A2F" w:rsidRPr="009F0A2F" w14:paraId="5050D41B" w14:textId="77777777" w:rsidTr="00D270E4">
        <w:trPr>
          <w:trHeight w:val="255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8C27F4" w14:textId="77777777" w:rsidR="009F0A2F" w:rsidRPr="009F0A2F" w:rsidRDefault="009F0A2F" w:rsidP="009F0A2F">
            <w:pPr>
              <w:pStyle w:val="Tabelltekst"/>
            </w:pPr>
            <w:r w:rsidRPr="009F0A2F">
              <w:t>Nominell spenning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E5B5ED" w14:textId="77777777" w:rsidR="009F0A2F" w:rsidRPr="009F0A2F" w:rsidRDefault="009F0A2F" w:rsidP="009F0A2F">
            <w:pPr>
              <w:pStyle w:val="Tabelltekst"/>
            </w:pPr>
            <w:r w:rsidRPr="009F0A2F">
              <w:t>kV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97D5" w14:textId="77777777" w:rsidR="009F0A2F" w:rsidRPr="009F0A2F" w:rsidRDefault="009F0A2F" w:rsidP="009F0A2F">
            <w:pPr>
              <w:pStyle w:val="Tabelltekst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81095B" w14:textId="4F94B2F7" w:rsidR="009F0A2F" w:rsidRPr="009F0A2F" w:rsidRDefault="009F0A2F" w:rsidP="009F0A2F">
            <w:pPr>
              <w:pStyle w:val="Tabelltekst"/>
            </w:pPr>
          </w:p>
        </w:tc>
      </w:tr>
      <w:tr w:rsidR="009F0A2F" w:rsidRPr="009F0A2F" w14:paraId="414B348B" w14:textId="77777777" w:rsidTr="00D270E4">
        <w:trPr>
          <w:trHeight w:val="255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E5E6F3" w14:textId="59F2FF92" w:rsidR="009F0A2F" w:rsidRPr="009F0A2F" w:rsidRDefault="00F43DAA" w:rsidP="009F0A2F">
            <w:pPr>
              <w:pStyle w:val="Tabelltekst"/>
            </w:pPr>
            <w:r>
              <w:t>Tilknytningsløsning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D9DBA2" w14:textId="77777777" w:rsidR="009F0A2F" w:rsidRPr="009F0A2F" w:rsidRDefault="009F0A2F" w:rsidP="009F0A2F">
            <w:pPr>
              <w:pStyle w:val="Tabelltekst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58AC9" w14:textId="4765F5F5" w:rsidR="009F0A2F" w:rsidRPr="009F0A2F" w:rsidRDefault="009F0A2F" w:rsidP="009F0A2F">
            <w:pPr>
              <w:pStyle w:val="Tabelltekst"/>
            </w:pPr>
            <w:r>
              <w:t>[</w:t>
            </w:r>
            <w:r w:rsidRPr="009F0A2F">
              <w:t xml:space="preserve">Luftledning, sjø- </w:t>
            </w:r>
            <w:r>
              <w:t>og/eller</w:t>
            </w:r>
            <w:r w:rsidRPr="009F0A2F">
              <w:t xml:space="preserve"> jordkabel</w:t>
            </w:r>
            <w:r>
              <w:t>]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CBAA26" w14:textId="76A781A5" w:rsidR="009F0A2F" w:rsidRPr="009F0A2F" w:rsidRDefault="009F0A2F" w:rsidP="009F0A2F">
            <w:pPr>
              <w:pStyle w:val="Tabelltekst"/>
            </w:pPr>
          </w:p>
        </w:tc>
      </w:tr>
    </w:tbl>
    <w:p w14:paraId="4048F743" w14:textId="77777777" w:rsidR="00335BCB" w:rsidRDefault="00335BCB" w:rsidP="00335BCB"/>
    <w:p w14:paraId="0EB9A240" w14:textId="51F6A5A3" w:rsidR="00335BCB" w:rsidRDefault="00335BCB" w:rsidP="00335BCB">
      <w:r>
        <w:tab/>
      </w:r>
    </w:p>
    <w:p w14:paraId="0292366A" w14:textId="77777777" w:rsidR="00335BCB" w:rsidRDefault="00335BCB" w:rsidP="00335BCB"/>
    <w:p w14:paraId="3E3E26B9" w14:textId="77777777" w:rsidR="00335BCB" w:rsidRDefault="00335BCB" w:rsidP="00335BCB"/>
    <w:p w14:paraId="7160531C" w14:textId="77777777" w:rsidR="00335BCB" w:rsidRDefault="00335BCB" w:rsidP="00335BCB">
      <w:pPr>
        <w:pStyle w:val="Overskrift2"/>
      </w:pPr>
      <w:bookmarkStart w:id="7" w:name="_Toc236999589"/>
      <w:r>
        <w:lastRenderedPageBreak/>
        <w:t>Teknisk plan</w:t>
      </w:r>
      <w:bookmarkEnd w:id="7"/>
    </w:p>
    <w:p w14:paraId="17614A17" w14:textId="77777777" w:rsidR="00335BCB" w:rsidRDefault="00335BCB" w:rsidP="00335BCB">
      <w:pPr>
        <w:pStyle w:val="Overskrift3"/>
      </w:pPr>
      <w:r>
        <w:t>Overføringer/pumper</w:t>
      </w:r>
    </w:p>
    <w:p w14:paraId="0A642402" w14:textId="77777777" w:rsidR="00335BCB" w:rsidRDefault="00335BCB" w:rsidP="00335BCB">
      <w:pPr>
        <w:pStyle w:val="Overskrift3"/>
      </w:pPr>
      <w:r>
        <w:t>Reguleringsmagasin</w:t>
      </w:r>
    </w:p>
    <w:p w14:paraId="3EC6176D" w14:textId="77777777" w:rsidR="00335BCB" w:rsidRDefault="00335BCB" w:rsidP="00335BCB">
      <w:pPr>
        <w:pStyle w:val="Overskrift3"/>
      </w:pPr>
      <w:r>
        <w:t>Manøvreringsreglement</w:t>
      </w:r>
    </w:p>
    <w:p w14:paraId="507D7B00" w14:textId="77777777" w:rsidR="00335BCB" w:rsidRDefault="00335BCB" w:rsidP="00335BCB">
      <w:pPr>
        <w:pStyle w:val="Overskrift3"/>
      </w:pPr>
      <w:r>
        <w:t>Inntak</w:t>
      </w:r>
    </w:p>
    <w:p w14:paraId="78E496FF" w14:textId="77777777" w:rsidR="00335BCB" w:rsidRDefault="00335BCB" w:rsidP="00335BCB">
      <w:pPr>
        <w:pStyle w:val="Overskrift3"/>
      </w:pPr>
      <w:r>
        <w:t>Vannvei</w:t>
      </w:r>
    </w:p>
    <w:p w14:paraId="7481B955" w14:textId="77777777" w:rsidR="00335BCB" w:rsidRDefault="00335BCB" w:rsidP="00335BCB">
      <w:pPr>
        <w:pStyle w:val="Overskrift3"/>
      </w:pPr>
      <w:r>
        <w:t>Kraftstasjon</w:t>
      </w:r>
    </w:p>
    <w:p w14:paraId="2FAFE618" w14:textId="77777777" w:rsidR="00335BCB" w:rsidRDefault="00335BCB" w:rsidP="00335BCB">
      <w:pPr>
        <w:pStyle w:val="Overskrift3"/>
      </w:pPr>
      <w:r>
        <w:t>Veibygging</w:t>
      </w:r>
    </w:p>
    <w:p w14:paraId="0A1AF612" w14:textId="77777777" w:rsidR="00335BCB" w:rsidRDefault="00335BCB" w:rsidP="00335BCB">
      <w:pPr>
        <w:pStyle w:val="Overskrift3"/>
      </w:pPr>
      <w:r>
        <w:t>Massetak og deponi</w:t>
      </w:r>
    </w:p>
    <w:p w14:paraId="1BA0A776" w14:textId="77777777" w:rsidR="00335BCB" w:rsidRDefault="00335BCB" w:rsidP="00335BCB">
      <w:pPr>
        <w:pStyle w:val="Overskrift3"/>
      </w:pPr>
      <w:r>
        <w:t>Beskrivelse av anleggsarbeidene</w:t>
      </w:r>
    </w:p>
    <w:p w14:paraId="7D451A01" w14:textId="77777777" w:rsidR="00335BCB" w:rsidRDefault="00335BCB" w:rsidP="00335BCB">
      <w:pPr>
        <w:pStyle w:val="Overskrift3"/>
      </w:pPr>
      <w:r>
        <w:t>Forbruk i anleggs- og driftsfasen</w:t>
      </w:r>
    </w:p>
    <w:p w14:paraId="5F0384C8" w14:textId="77777777" w:rsidR="00335BCB" w:rsidRDefault="00335BCB" w:rsidP="00335BCB">
      <w:pPr>
        <w:pStyle w:val="Overskrift3"/>
      </w:pPr>
      <w:r>
        <w:t>Klimaløsninger</w:t>
      </w:r>
    </w:p>
    <w:p w14:paraId="2509E691" w14:textId="77777777" w:rsidR="00335BCB" w:rsidRDefault="00335BCB" w:rsidP="00335BCB"/>
    <w:p w14:paraId="07DF1076" w14:textId="77777777" w:rsidR="00335BCB" w:rsidRDefault="00335BCB" w:rsidP="00335BCB">
      <w:pPr>
        <w:pStyle w:val="Overskrift2"/>
      </w:pPr>
      <w:bookmarkStart w:id="8" w:name="_Toc236999590"/>
      <w:r>
        <w:t>Produksjon</w:t>
      </w:r>
      <w:bookmarkEnd w:id="8"/>
    </w:p>
    <w:p w14:paraId="138732CC" w14:textId="77777777" w:rsidR="00335BCB" w:rsidRDefault="00335BCB" w:rsidP="00335BCB">
      <w:pPr>
        <w:pStyle w:val="Overskrift3"/>
      </w:pPr>
      <w:r>
        <w:t>Kjøremønster og drift av kraftverket</w:t>
      </w:r>
    </w:p>
    <w:p w14:paraId="44B46ADD" w14:textId="77777777" w:rsidR="00335BCB" w:rsidRDefault="00335BCB" w:rsidP="00335BCB">
      <w:pPr>
        <w:pStyle w:val="Overskrift3"/>
      </w:pPr>
      <w:r>
        <w:t>Produksjonsberegninger</w:t>
      </w:r>
    </w:p>
    <w:p w14:paraId="5874874F" w14:textId="77777777" w:rsidR="00335BCB" w:rsidRDefault="00335BCB" w:rsidP="00335BCB">
      <w:pPr>
        <w:pStyle w:val="Overskrift3"/>
      </w:pPr>
      <w:r>
        <w:t>Naturhestekrefter</w:t>
      </w:r>
    </w:p>
    <w:p w14:paraId="0977D88A" w14:textId="77777777" w:rsidR="00335BCB" w:rsidRDefault="00335BCB" w:rsidP="00335BCB"/>
    <w:p w14:paraId="0999018C" w14:textId="29F624AD" w:rsidR="00801F16" w:rsidRDefault="00801F16" w:rsidP="00801F16">
      <w:pPr>
        <w:pStyle w:val="Overskrift2"/>
      </w:pPr>
      <w:bookmarkStart w:id="9" w:name="_Toc236999591"/>
      <w:r>
        <w:t>Nettilknytning</w:t>
      </w:r>
      <w:bookmarkEnd w:id="9"/>
    </w:p>
    <w:p w14:paraId="1A7EC06A" w14:textId="77777777" w:rsidR="00801F16" w:rsidRDefault="00801F16" w:rsidP="00335BCB"/>
    <w:p w14:paraId="55BADCC1" w14:textId="77777777" w:rsidR="00335BCB" w:rsidRPr="00801F16" w:rsidRDefault="00335BCB" w:rsidP="00335BCB">
      <w:pPr>
        <w:pStyle w:val="Overskrift2"/>
      </w:pPr>
      <w:bookmarkStart w:id="10" w:name="_Toc236999592"/>
      <w:r w:rsidRPr="00801F16">
        <w:t>Arealbruk og eiendomsforhold</w:t>
      </w:r>
      <w:bookmarkEnd w:id="10"/>
    </w:p>
    <w:p w14:paraId="7CB3C1E9" w14:textId="77777777" w:rsidR="00335BCB" w:rsidRDefault="00335BCB" w:rsidP="00335BCB">
      <w:pPr>
        <w:pStyle w:val="Overskrift3"/>
      </w:pPr>
      <w:r>
        <w:t>Arealbehov og arealregnskap</w:t>
      </w:r>
    </w:p>
    <w:p w14:paraId="793D1620" w14:textId="728FD657" w:rsidR="009F0A2F" w:rsidRDefault="009F0A2F" w:rsidP="009F0A2F">
      <w:pPr>
        <w:pStyle w:val="Bildetekst"/>
        <w:keepNext/>
      </w:pPr>
      <w:r>
        <w:t xml:space="preserve">Tabell </w:t>
      </w:r>
      <w:fldSimple w:instr=" SEQ Tabell \* ARABIC ">
        <w:r w:rsidR="000F2675">
          <w:rPr>
            <w:noProof/>
          </w:rPr>
          <w:t>3</w:t>
        </w:r>
      </w:fldSimple>
      <w:r>
        <w:t>. Midlertidig og permanent arealbehov for XX kraftverk.</w:t>
      </w: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46"/>
        <w:gridCol w:w="1195"/>
        <w:gridCol w:w="1266"/>
        <w:gridCol w:w="3270"/>
      </w:tblGrid>
      <w:tr w:rsidR="009F0A2F" w:rsidRPr="009F0A2F" w14:paraId="3B845829" w14:textId="77777777" w:rsidTr="0036499D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</w:tcPr>
          <w:p w14:paraId="751E427F" w14:textId="2496FC57" w:rsidR="009F0A2F" w:rsidRPr="009F0A2F" w:rsidRDefault="009F0A2F" w:rsidP="009F0A2F">
            <w:pPr>
              <w:pStyle w:val="Tabelluthevet"/>
            </w:pPr>
          </w:p>
        </w:tc>
        <w:tc>
          <w:tcPr>
            <w:tcW w:w="24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F772037" w14:textId="325D3461" w:rsidR="009F0A2F" w:rsidRPr="009F0A2F" w:rsidRDefault="009F0A2F" w:rsidP="009F0A2F">
            <w:pPr>
              <w:pStyle w:val="Tabelluthevet"/>
              <w:jc w:val="center"/>
            </w:pPr>
            <w:r>
              <w:t>A</w:t>
            </w:r>
            <w:r w:rsidRPr="009F0A2F">
              <w:t>realbehov (daa)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581BBF3C" w14:textId="246030F1" w:rsidR="009F0A2F" w:rsidRPr="009F0A2F" w:rsidRDefault="009F0A2F" w:rsidP="009F0A2F">
            <w:pPr>
              <w:pStyle w:val="Tabelluthevet"/>
            </w:pPr>
          </w:p>
        </w:tc>
      </w:tr>
      <w:tr w:rsidR="009F0A2F" w:rsidRPr="009F0A2F" w14:paraId="713D88F8" w14:textId="77777777" w:rsidTr="0036499D">
        <w:trPr>
          <w:trHeight w:val="255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</w:tcPr>
          <w:p w14:paraId="21D30E60" w14:textId="1593766E" w:rsidR="009F0A2F" w:rsidRPr="009F0A2F" w:rsidRDefault="009F0A2F" w:rsidP="009F0A2F">
            <w:pPr>
              <w:pStyle w:val="Tabelluthevet"/>
            </w:pPr>
            <w:r w:rsidRPr="009F0A2F">
              <w:t>Inngrep</w:t>
            </w:r>
          </w:p>
        </w:tc>
        <w:tc>
          <w:tcPr>
            <w:tcW w:w="11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8DB321F" w14:textId="2C1B525E" w:rsidR="009F0A2F" w:rsidRPr="009F0A2F" w:rsidRDefault="009F0A2F" w:rsidP="009F0A2F">
            <w:pPr>
              <w:pStyle w:val="Tabelluthevet"/>
            </w:pPr>
            <w:r>
              <w:t>m</w:t>
            </w:r>
            <w:r w:rsidRPr="009F0A2F">
              <w:t>idlertidig</w:t>
            </w:r>
          </w:p>
        </w:tc>
        <w:tc>
          <w:tcPr>
            <w:tcW w:w="12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</w:tcPr>
          <w:p w14:paraId="4C1EA069" w14:textId="6EAC6DFE" w:rsidR="009F0A2F" w:rsidRPr="009F0A2F" w:rsidRDefault="009F0A2F" w:rsidP="009F0A2F">
            <w:pPr>
              <w:pStyle w:val="Tabelluthevet"/>
            </w:pPr>
            <w:r>
              <w:t>p</w:t>
            </w:r>
            <w:r w:rsidRPr="009F0A2F">
              <w:t>ermanent</w:t>
            </w:r>
          </w:p>
        </w:tc>
        <w:tc>
          <w:tcPr>
            <w:tcW w:w="32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4DFCAB1E" w14:textId="7BDA8943" w:rsidR="009F0A2F" w:rsidRPr="009F0A2F" w:rsidRDefault="009F0A2F" w:rsidP="009F0A2F">
            <w:pPr>
              <w:pStyle w:val="Tabelluthevet"/>
            </w:pPr>
            <w:r w:rsidRPr="009F0A2F">
              <w:t>Merknader</w:t>
            </w:r>
          </w:p>
        </w:tc>
      </w:tr>
      <w:tr w:rsidR="009F0A2F" w:rsidRPr="009F0A2F" w14:paraId="3D02EB0C" w14:textId="77777777" w:rsidTr="0036499D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36DDEE" w14:textId="77777777" w:rsidR="009F0A2F" w:rsidRPr="009F0A2F" w:rsidRDefault="009F0A2F" w:rsidP="009F0A2F">
            <w:pPr>
              <w:pStyle w:val="Tabelltekst"/>
            </w:pPr>
            <w:r w:rsidRPr="009F0A2F">
              <w:t>Reguleringsmagasin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CE6C6" w14:textId="77777777" w:rsidR="009F0A2F" w:rsidRPr="009F0A2F" w:rsidRDefault="009F0A2F" w:rsidP="009F0A2F">
            <w:pPr>
              <w:pStyle w:val="Tabelltekst"/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5E28AC" w14:textId="77777777" w:rsidR="009F0A2F" w:rsidRPr="009F0A2F" w:rsidRDefault="009F0A2F" w:rsidP="009F0A2F">
            <w:pPr>
              <w:pStyle w:val="Tabelltekst"/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3A29" w14:textId="77777777" w:rsidR="009F0A2F" w:rsidRPr="009F0A2F" w:rsidRDefault="009F0A2F" w:rsidP="009F0A2F">
            <w:pPr>
              <w:pStyle w:val="Tabelltekst"/>
            </w:pPr>
          </w:p>
        </w:tc>
      </w:tr>
      <w:tr w:rsidR="009F0A2F" w:rsidRPr="009F0A2F" w14:paraId="7459ECFB" w14:textId="77777777" w:rsidTr="0036499D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FFEF05" w14:textId="77777777" w:rsidR="009F0A2F" w:rsidRPr="009F0A2F" w:rsidRDefault="009F0A2F" w:rsidP="009F0A2F">
            <w:pPr>
              <w:pStyle w:val="Tabelltekst"/>
            </w:pPr>
            <w:r w:rsidRPr="009F0A2F">
              <w:t>Inntaksområde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16D7A" w14:textId="77777777" w:rsidR="009F0A2F" w:rsidRPr="009F0A2F" w:rsidRDefault="009F0A2F" w:rsidP="009F0A2F">
            <w:pPr>
              <w:pStyle w:val="Tabelltekst"/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51D949" w14:textId="77777777" w:rsidR="009F0A2F" w:rsidRPr="009F0A2F" w:rsidRDefault="009F0A2F" w:rsidP="009F0A2F">
            <w:pPr>
              <w:pStyle w:val="Tabelltekst"/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971A7" w14:textId="77777777" w:rsidR="009F0A2F" w:rsidRPr="009F0A2F" w:rsidRDefault="009F0A2F" w:rsidP="009F0A2F">
            <w:pPr>
              <w:pStyle w:val="Tabelltekst"/>
            </w:pPr>
          </w:p>
        </w:tc>
      </w:tr>
      <w:tr w:rsidR="009F0A2F" w:rsidRPr="009F0A2F" w14:paraId="17E4CA37" w14:textId="77777777" w:rsidTr="0036499D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E546CE" w14:textId="77777777" w:rsidR="009F0A2F" w:rsidRPr="009F0A2F" w:rsidRDefault="009F0A2F" w:rsidP="009F0A2F">
            <w:pPr>
              <w:pStyle w:val="Tabelltekst"/>
            </w:pPr>
            <w:r w:rsidRPr="009F0A2F">
              <w:t>Vannvei – rørgate/tunnel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A1CC9" w14:textId="77777777" w:rsidR="009F0A2F" w:rsidRPr="009F0A2F" w:rsidRDefault="009F0A2F" w:rsidP="009F0A2F">
            <w:pPr>
              <w:pStyle w:val="Tabelltekst"/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8F1D98" w14:textId="77777777" w:rsidR="009F0A2F" w:rsidRPr="009F0A2F" w:rsidRDefault="009F0A2F" w:rsidP="009F0A2F">
            <w:pPr>
              <w:pStyle w:val="Tabelltekst"/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F0A24" w14:textId="77777777" w:rsidR="009F0A2F" w:rsidRPr="009F0A2F" w:rsidRDefault="009F0A2F" w:rsidP="009F0A2F">
            <w:pPr>
              <w:pStyle w:val="Tabelltekst"/>
            </w:pPr>
          </w:p>
        </w:tc>
      </w:tr>
      <w:tr w:rsidR="009F0A2F" w:rsidRPr="009F0A2F" w14:paraId="6B2071C8" w14:textId="77777777" w:rsidTr="0036499D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2E703B" w14:textId="77777777" w:rsidR="009F0A2F" w:rsidRPr="009F0A2F" w:rsidRDefault="009F0A2F" w:rsidP="009F0A2F">
            <w:pPr>
              <w:pStyle w:val="Tabelltekst"/>
            </w:pPr>
            <w:r w:rsidRPr="009F0A2F">
              <w:lastRenderedPageBreak/>
              <w:t>Vannvei – overføring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4F83" w14:textId="77777777" w:rsidR="009F0A2F" w:rsidRPr="009F0A2F" w:rsidRDefault="009F0A2F" w:rsidP="009F0A2F">
            <w:pPr>
              <w:pStyle w:val="Tabelltekst"/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BB4AC1" w14:textId="77777777" w:rsidR="009F0A2F" w:rsidRPr="009F0A2F" w:rsidRDefault="009F0A2F" w:rsidP="009F0A2F">
            <w:pPr>
              <w:pStyle w:val="Tabelltekst"/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F92D2" w14:textId="77777777" w:rsidR="009F0A2F" w:rsidRPr="009F0A2F" w:rsidRDefault="009F0A2F" w:rsidP="009F0A2F">
            <w:pPr>
              <w:pStyle w:val="Tabelltekst"/>
            </w:pPr>
          </w:p>
        </w:tc>
      </w:tr>
      <w:tr w:rsidR="009F0A2F" w:rsidRPr="009F0A2F" w14:paraId="0C2553B9" w14:textId="77777777" w:rsidTr="0036499D">
        <w:trPr>
          <w:trHeight w:val="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B9EA49" w14:textId="77777777" w:rsidR="009F0A2F" w:rsidRPr="009F0A2F" w:rsidRDefault="009F0A2F" w:rsidP="009F0A2F">
            <w:pPr>
              <w:pStyle w:val="Tabelltekst"/>
            </w:pPr>
            <w:r w:rsidRPr="009F0A2F">
              <w:t xml:space="preserve">Riggområde og </w:t>
            </w:r>
            <w:r w:rsidRPr="009F0A2F">
              <w:br/>
              <w:t>sedimenteringsbasseng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DCA43" w14:textId="77777777" w:rsidR="009F0A2F" w:rsidRPr="009F0A2F" w:rsidRDefault="009F0A2F" w:rsidP="009F0A2F">
            <w:pPr>
              <w:pStyle w:val="Tabelltekst"/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253AB6" w14:textId="77777777" w:rsidR="009F0A2F" w:rsidRPr="009F0A2F" w:rsidRDefault="009F0A2F" w:rsidP="009F0A2F">
            <w:pPr>
              <w:pStyle w:val="Tabelltekst"/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A582C" w14:textId="77777777" w:rsidR="009F0A2F" w:rsidRPr="009F0A2F" w:rsidRDefault="009F0A2F" w:rsidP="009F0A2F">
            <w:pPr>
              <w:pStyle w:val="Tabelltekst"/>
            </w:pPr>
          </w:p>
        </w:tc>
      </w:tr>
      <w:tr w:rsidR="009F0A2F" w:rsidRPr="009F0A2F" w14:paraId="284BA7D1" w14:textId="77777777" w:rsidTr="0036499D">
        <w:trPr>
          <w:trHeight w:val="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099B7B" w14:textId="77777777" w:rsidR="009F0A2F" w:rsidRPr="009F0A2F" w:rsidRDefault="009F0A2F" w:rsidP="009F0A2F">
            <w:pPr>
              <w:pStyle w:val="Tabelltekst"/>
            </w:pPr>
            <w:r w:rsidRPr="009F0A2F">
              <w:t>Veier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E64CB" w14:textId="77777777" w:rsidR="009F0A2F" w:rsidRPr="009F0A2F" w:rsidRDefault="009F0A2F" w:rsidP="009F0A2F">
            <w:pPr>
              <w:pStyle w:val="Tabelltekst"/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8DB8E8" w14:textId="77777777" w:rsidR="009F0A2F" w:rsidRPr="009F0A2F" w:rsidRDefault="009F0A2F" w:rsidP="009F0A2F">
            <w:pPr>
              <w:pStyle w:val="Tabelltekst"/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B6B2E" w14:textId="77777777" w:rsidR="009F0A2F" w:rsidRPr="009F0A2F" w:rsidRDefault="009F0A2F" w:rsidP="009F0A2F">
            <w:pPr>
              <w:pStyle w:val="Tabelltekst"/>
            </w:pPr>
          </w:p>
        </w:tc>
      </w:tr>
      <w:tr w:rsidR="009F0A2F" w:rsidRPr="009F0A2F" w14:paraId="312CFEA8" w14:textId="77777777" w:rsidTr="0036499D">
        <w:trPr>
          <w:trHeight w:val="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71CA2C" w14:textId="77777777" w:rsidR="009F0A2F" w:rsidRPr="009F0A2F" w:rsidRDefault="009F0A2F" w:rsidP="009F0A2F">
            <w:pPr>
              <w:pStyle w:val="Tabelltekst"/>
            </w:pPr>
            <w:r w:rsidRPr="009F0A2F">
              <w:t>Kraftstasjonsområde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049B" w14:textId="77777777" w:rsidR="009F0A2F" w:rsidRPr="009F0A2F" w:rsidRDefault="009F0A2F" w:rsidP="009F0A2F">
            <w:pPr>
              <w:pStyle w:val="Tabelltekst"/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CB6348" w14:textId="77777777" w:rsidR="009F0A2F" w:rsidRPr="009F0A2F" w:rsidRDefault="009F0A2F" w:rsidP="009F0A2F">
            <w:pPr>
              <w:pStyle w:val="Tabelltekst"/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CAB1B" w14:textId="77777777" w:rsidR="009F0A2F" w:rsidRPr="009F0A2F" w:rsidRDefault="009F0A2F" w:rsidP="009F0A2F">
            <w:pPr>
              <w:pStyle w:val="Tabelltekst"/>
            </w:pPr>
          </w:p>
        </w:tc>
      </w:tr>
      <w:tr w:rsidR="009F0A2F" w:rsidRPr="009F0A2F" w14:paraId="2252422C" w14:textId="77777777" w:rsidTr="0036499D">
        <w:trPr>
          <w:trHeight w:val="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323053" w14:textId="77777777" w:rsidR="009F0A2F" w:rsidRPr="009F0A2F" w:rsidRDefault="009F0A2F" w:rsidP="009F0A2F">
            <w:pPr>
              <w:pStyle w:val="Tabelltekst"/>
            </w:pPr>
            <w:r w:rsidRPr="009F0A2F">
              <w:t>Massetak/tipp/deponi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4A9F4" w14:textId="77777777" w:rsidR="009F0A2F" w:rsidRPr="009F0A2F" w:rsidRDefault="009F0A2F" w:rsidP="009F0A2F">
            <w:pPr>
              <w:pStyle w:val="Tabelltekst"/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A8F2A0" w14:textId="77777777" w:rsidR="009F0A2F" w:rsidRPr="009F0A2F" w:rsidRDefault="009F0A2F" w:rsidP="009F0A2F">
            <w:pPr>
              <w:pStyle w:val="Tabelltekst"/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096B4" w14:textId="77777777" w:rsidR="009F0A2F" w:rsidRPr="009F0A2F" w:rsidRDefault="009F0A2F" w:rsidP="009F0A2F">
            <w:pPr>
              <w:pStyle w:val="Tabelltekst"/>
            </w:pPr>
          </w:p>
        </w:tc>
      </w:tr>
      <w:tr w:rsidR="000167EC" w:rsidRPr="009F0A2F" w14:paraId="7007F494" w14:textId="77777777" w:rsidTr="0036499D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1501A" w14:textId="77777777" w:rsidR="009F0A2F" w:rsidRPr="009F0A2F" w:rsidRDefault="009F0A2F" w:rsidP="009F0A2F">
            <w:pPr>
              <w:pStyle w:val="Tabelltekst"/>
            </w:pPr>
            <w:r w:rsidRPr="009F0A2F">
              <w:t>Nettilknytning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ABF2D" w14:textId="77777777" w:rsidR="009F0A2F" w:rsidRPr="009F0A2F" w:rsidRDefault="009F0A2F" w:rsidP="009F0A2F">
            <w:pPr>
              <w:pStyle w:val="Tabelltekst"/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F4F0FE" w14:textId="77777777" w:rsidR="009F0A2F" w:rsidRPr="009F0A2F" w:rsidRDefault="009F0A2F" w:rsidP="009F0A2F">
            <w:pPr>
              <w:pStyle w:val="Tabelltekst"/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43B2" w14:textId="77777777" w:rsidR="009F0A2F" w:rsidRPr="009F0A2F" w:rsidRDefault="009F0A2F" w:rsidP="009F0A2F">
            <w:pPr>
              <w:pStyle w:val="Tabelltekst"/>
            </w:pPr>
          </w:p>
        </w:tc>
      </w:tr>
      <w:tr w:rsidR="000167EC" w:rsidRPr="009F0A2F" w14:paraId="04D9D1BA" w14:textId="77777777" w:rsidTr="0036499D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A8DE74" w14:textId="309D50EC" w:rsidR="000167EC" w:rsidRPr="009F0A2F" w:rsidRDefault="000167EC" w:rsidP="000167EC">
            <w:pPr>
              <w:pStyle w:val="Tabelluthevet"/>
            </w:pPr>
            <w:r>
              <w:t>Sum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AD7B6" w14:textId="77777777" w:rsidR="000167EC" w:rsidRPr="009F0A2F" w:rsidRDefault="000167EC" w:rsidP="000167EC">
            <w:pPr>
              <w:pStyle w:val="Tabelluthevet"/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E25D93" w14:textId="77777777" w:rsidR="000167EC" w:rsidRPr="009F0A2F" w:rsidRDefault="000167EC" w:rsidP="000167EC">
            <w:pPr>
              <w:pStyle w:val="Tabelluthevet"/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C9EEE" w14:textId="77777777" w:rsidR="000167EC" w:rsidRPr="009F0A2F" w:rsidRDefault="000167EC" w:rsidP="000167EC">
            <w:pPr>
              <w:pStyle w:val="Tabelluthevet"/>
            </w:pPr>
          </w:p>
        </w:tc>
      </w:tr>
    </w:tbl>
    <w:p w14:paraId="5F99C04F" w14:textId="77777777" w:rsidR="00335BCB" w:rsidRDefault="00335BCB" w:rsidP="00335BCB">
      <w:r>
        <w:tab/>
      </w:r>
      <w:r>
        <w:tab/>
      </w:r>
      <w:r>
        <w:tab/>
      </w:r>
    </w:p>
    <w:p w14:paraId="5C06DF61" w14:textId="3CC81A2B" w:rsidR="00077EDC" w:rsidRDefault="00077EDC" w:rsidP="00077EDC">
      <w:pPr>
        <w:pStyle w:val="Bildetekst"/>
        <w:keepNext/>
      </w:pPr>
      <w:r>
        <w:t xml:space="preserve">Tabell </w:t>
      </w:r>
      <w:fldSimple w:instr=" SEQ Tabell \* ARABIC ">
        <w:r w:rsidR="000F2675">
          <w:rPr>
            <w:noProof/>
          </w:rPr>
          <w:t>4</w:t>
        </w:r>
      </w:fldSimple>
      <w:r>
        <w:t xml:space="preserve">. </w:t>
      </w:r>
      <w:r w:rsidRPr="00D47929">
        <w:t>Tiltakets arealbeslag av arealtyper.</w:t>
      </w: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97"/>
        <w:gridCol w:w="1195"/>
        <w:gridCol w:w="1222"/>
        <w:gridCol w:w="3253"/>
      </w:tblGrid>
      <w:tr w:rsidR="009F0A2F" w:rsidRPr="009F0A2F" w14:paraId="62B59D47" w14:textId="77777777" w:rsidTr="0036499D">
        <w:trPr>
          <w:trHeight w:val="255"/>
        </w:trPr>
        <w:tc>
          <w:tcPr>
            <w:tcW w:w="2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</w:tcPr>
          <w:p w14:paraId="64D0734E" w14:textId="77777777" w:rsidR="009F0A2F" w:rsidRPr="009F0A2F" w:rsidRDefault="009F0A2F" w:rsidP="009F0A2F">
            <w:pPr>
              <w:pStyle w:val="Tabelluthevet"/>
            </w:pP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74CB11D2" w14:textId="5229A2BD" w:rsidR="009F0A2F" w:rsidRPr="009F0A2F" w:rsidRDefault="009F0A2F" w:rsidP="009F0A2F">
            <w:pPr>
              <w:pStyle w:val="Tabelluthevet"/>
              <w:jc w:val="center"/>
            </w:pPr>
            <w:r>
              <w:t>A</w:t>
            </w:r>
            <w:r w:rsidRPr="009F0A2F">
              <w:t>realbehov (daa</w:t>
            </w:r>
            <w:r>
              <w:t>)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2D77A9B0" w14:textId="77777777" w:rsidR="009F0A2F" w:rsidRPr="009F0A2F" w:rsidRDefault="009F0A2F" w:rsidP="009F0A2F">
            <w:pPr>
              <w:pStyle w:val="Tabelluthevet"/>
            </w:pPr>
          </w:p>
        </w:tc>
      </w:tr>
      <w:tr w:rsidR="009F0A2F" w:rsidRPr="009F0A2F" w14:paraId="45C681E8" w14:textId="77777777" w:rsidTr="0036499D">
        <w:trPr>
          <w:trHeight w:val="255"/>
        </w:trPr>
        <w:tc>
          <w:tcPr>
            <w:tcW w:w="24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</w:tcPr>
          <w:p w14:paraId="1CD7BD8E" w14:textId="7D23E25C" w:rsidR="009F0A2F" w:rsidRPr="009F0A2F" w:rsidRDefault="009F0A2F" w:rsidP="009F0A2F">
            <w:pPr>
              <w:pStyle w:val="Tabelluthevet"/>
            </w:pPr>
            <w:r w:rsidRPr="009F0A2F">
              <w:t>Arealtype</w:t>
            </w:r>
          </w:p>
        </w:tc>
        <w:tc>
          <w:tcPr>
            <w:tcW w:w="11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1B8FC256" w14:textId="14FAC9AD" w:rsidR="009F0A2F" w:rsidRPr="009F0A2F" w:rsidRDefault="009F0A2F" w:rsidP="009F0A2F">
            <w:pPr>
              <w:pStyle w:val="Tabelluthevet"/>
            </w:pPr>
            <w:r>
              <w:t>m</w:t>
            </w:r>
            <w:r w:rsidRPr="009F0A2F">
              <w:t>idlertidig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</w:tcPr>
          <w:p w14:paraId="751F173C" w14:textId="4A0E943F" w:rsidR="009F0A2F" w:rsidRPr="009F0A2F" w:rsidRDefault="009F0A2F" w:rsidP="009F0A2F">
            <w:pPr>
              <w:pStyle w:val="Tabelluthevet"/>
            </w:pPr>
            <w:r>
              <w:t>p</w:t>
            </w:r>
            <w:r w:rsidRPr="009F0A2F">
              <w:t>ermanent</w:t>
            </w:r>
          </w:p>
        </w:tc>
        <w:tc>
          <w:tcPr>
            <w:tcW w:w="32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44CB4944" w14:textId="77777777" w:rsidR="009F0A2F" w:rsidRPr="009F0A2F" w:rsidRDefault="009F0A2F" w:rsidP="009F0A2F">
            <w:pPr>
              <w:pStyle w:val="Tabelluthevet"/>
            </w:pPr>
            <w:r w:rsidRPr="009F0A2F">
              <w:t>Merknader</w:t>
            </w:r>
          </w:p>
        </w:tc>
      </w:tr>
      <w:tr w:rsidR="009F0A2F" w:rsidRPr="009F0A2F" w14:paraId="18A5C59C" w14:textId="77777777" w:rsidTr="0036499D">
        <w:trPr>
          <w:trHeight w:val="255"/>
        </w:trPr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7270B4" w14:textId="77777777" w:rsidR="009F0A2F" w:rsidRPr="009F0A2F" w:rsidRDefault="009F0A2F" w:rsidP="009F0A2F">
            <w:pPr>
              <w:pStyle w:val="Tabelltekst"/>
            </w:pPr>
            <w:r w:rsidRPr="009F0A2F">
              <w:t>Arealtyper her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A97EA" w14:textId="77777777" w:rsidR="009F0A2F" w:rsidRPr="009F0A2F" w:rsidRDefault="009F0A2F" w:rsidP="009F0A2F">
            <w:pPr>
              <w:pStyle w:val="Tabelltek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829C7C" w14:textId="77777777" w:rsidR="009F0A2F" w:rsidRPr="009F0A2F" w:rsidRDefault="009F0A2F" w:rsidP="009F0A2F">
            <w:pPr>
              <w:pStyle w:val="Tabelltekst"/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A2EE5" w14:textId="77777777" w:rsidR="009F0A2F" w:rsidRPr="009F0A2F" w:rsidRDefault="009F0A2F" w:rsidP="009F0A2F">
            <w:pPr>
              <w:pStyle w:val="Tabelltekst"/>
            </w:pPr>
          </w:p>
        </w:tc>
      </w:tr>
      <w:tr w:rsidR="009F0A2F" w:rsidRPr="009F0A2F" w14:paraId="796B81A7" w14:textId="77777777" w:rsidTr="0036499D">
        <w:trPr>
          <w:trHeight w:val="255"/>
        </w:trPr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9AB0EA" w14:textId="77777777" w:rsidR="009F0A2F" w:rsidRPr="009F0A2F" w:rsidRDefault="009F0A2F" w:rsidP="009F0A2F">
            <w:pPr>
              <w:pStyle w:val="Tabelltekst"/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1C02D" w14:textId="77777777" w:rsidR="009F0A2F" w:rsidRPr="009F0A2F" w:rsidRDefault="009F0A2F" w:rsidP="009F0A2F">
            <w:pPr>
              <w:pStyle w:val="Tabelltek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B6368C" w14:textId="77777777" w:rsidR="009F0A2F" w:rsidRPr="009F0A2F" w:rsidRDefault="009F0A2F" w:rsidP="009F0A2F">
            <w:pPr>
              <w:pStyle w:val="Tabelltekst"/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552D" w14:textId="77777777" w:rsidR="009F0A2F" w:rsidRPr="009F0A2F" w:rsidRDefault="009F0A2F" w:rsidP="009F0A2F">
            <w:pPr>
              <w:pStyle w:val="Tabelltekst"/>
            </w:pPr>
          </w:p>
        </w:tc>
      </w:tr>
      <w:tr w:rsidR="009F0A2F" w:rsidRPr="009F0A2F" w14:paraId="39EA3F13" w14:textId="77777777" w:rsidTr="0036499D">
        <w:trPr>
          <w:trHeight w:val="255"/>
        </w:trPr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59C97F" w14:textId="77777777" w:rsidR="009F0A2F" w:rsidRPr="009F0A2F" w:rsidRDefault="009F0A2F" w:rsidP="009F0A2F">
            <w:pPr>
              <w:pStyle w:val="Tabelltekst"/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3E149" w14:textId="77777777" w:rsidR="009F0A2F" w:rsidRPr="009F0A2F" w:rsidRDefault="009F0A2F" w:rsidP="009F0A2F">
            <w:pPr>
              <w:pStyle w:val="Tabelltek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366052" w14:textId="77777777" w:rsidR="009F0A2F" w:rsidRPr="009F0A2F" w:rsidRDefault="009F0A2F" w:rsidP="009F0A2F">
            <w:pPr>
              <w:pStyle w:val="Tabelltekst"/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097A" w14:textId="77777777" w:rsidR="009F0A2F" w:rsidRPr="009F0A2F" w:rsidRDefault="009F0A2F" w:rsidP="009F0A2F">
            <w:pPr>
              <w:pStyle w:val="Tabelltekst"/>
            </w:pPr>
          </w:p>
        </w:tc>
      </w:tr>
      <w:tr w:rsidR="009F0A2F" w:rsidRPr="009F0A2F" w14:paraId="5847BF04" w14:textId="77777777" w:rsidTr="0036499D">
        <w:trPr>
          <w:trHeight w:val="89"/>
        </w:trPr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286C1" w14:textId="77777777" w:rsidR="009F0A2F" w:rsidRPr="009F0A2F" w:rsidRDefault="009F0A2F" w:rsidP="009F0A2F">
            <w:pPr>
              <w:pStyle w:val="Tabelltekst"/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88590" w14:textId="77777777" w:rsidR="009F0A2F" w:rsidRPr="009F0A2F" w:rsidRDefault="009F0A2F" w:rsidP="009F0A2F">
            <w:pPr>
              <w:pStyle w:val="Tabelltek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A8AAEC" w14:textId="77777777" w:rsidR="009F0A2F" w:rsidRPr="009F0A2F" w:rsidRDefault="009F0A2F" w:rsidP="009F0A2F">
            <w:pPr>
              <w:pStyle w:val="Tabelltekst"/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1EFC2" w14:textId="77777777" w:rsidR="009F0A2F" w:rsidRPr="009F0A2F" w:rsidRDefault="009F0A2F" w:rsidP="009F0A2F">
            <w:pPr>
              <w:pStyle w:val="Tabelltekst"/>
            </w:pPr>
          </w:p>
        </w:tc>
      </w:tr>
      <w:tr w:rsidR="009F0A2F" w:rsidRPr="009F0A2F" w14:paraId="40BC835E" w14:textId="77777777" w:rsidTr="0036499D">
        <w:trPr>
          <w:trHeight w:val="255"/>
        </w:trPr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77D89D" w14:textId="77777777" w:rsidR="009F0A2F" w:rsidRPr="009F0A2F" w:rsidRDefault="009F0A2F" w:rsidP="009F0A2F">
            <w:pPr>
              <w:pStyle w:val="Tabelltekst"/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DE8E9" w14:textId="77777777" w:rsidR="009F0A2F" w:rsidRPr="009F0A2F" w:rsidRDefault="009F0A2F" w:rsidP="009F0A2F">
            <w:pPr>
              <w:pStyle w:val="Tabelltek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9CFF60" w14:textId="77777777" w:rsidR="009F0A2F" w:rsidRPr="009F0A2F" w:rsidRDefault="009F0A2F" w:rsidP="009F0A2F">
            <w:pPr>
              <w:pStyle w:val="Tabelltekst"/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DB95A" w14:textId="77777777" w:rsidR="009F0A2F" w:rsidRPr="009F0A2F" w:rsidRDefault="009F0A2F" w:rsidP="009F0A2F">
            <w:pPr>
              <w:pStyle w:val="Tabelltekst"/>
            </w:pPr>
          </w:p>
        </w:tc>
      </w:tr>
      <w:tr w:rsidR="000167EC" w:rsidRPr="009F0A2F" w14:paraId="3640F90F" w14:textId="77777777" w:rsidTr="0036499D">
        <w:trPr>
          <w:trHeight w:val="255"/>
        </w:trPr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20363D" w14:textId="3B4D879F" w:rsidR="000167EC" w:rsidRPr="009F0A2F" w:rsidRDefault="000167EC" w:rsidP="000167EC">
            <w:pPr>
              <w:pStyle w:val="Tabelluthevet"/>
            </w:pPr>
            <w:r>
              <w:t>Sum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A85D" w14:textId="77777777" w:rsidR="000167EC" w:rsidRPr="009F0A2F" w:rsidRDefault="000167EC" w:rsidP="000167EC">
            <w:pPr>
              <w:pStyle w:val="Tabellutheve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C0C855" w14:textId="77777777" w:rsidR="000167EC" w:rsidRPr="009F0A2F" w:rsidRDefault="000167EC" w:rsidP="000167EC">
            <w:pPr>
              <w:pStyle w:val="Tabelluthevet"/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48D5" w14:textId="77777777" w:rsidR="000167EC" w:rsidRPr="009F0A2F" w:rsidRDefault="000167EC" w:rsidP="000167EC">
            <w:pPr>
              <w:pStyle w:val="Tabelluthevet"/>
            </w:pPr>
          </w:p>
        </w:tc>
      </w:tr>
    </w:tbl>
    <w:p w14:paraId="2873891E" w14:textId="77777777" w:rsidR="00335BCB" w:rsidRDefault="00335BCB" w:rsidP="00335BCB">
      <w:r>
        <w:tab/>
      </w:r>
      <w:r>
        <w:tab/>
      </w:r>
      <w:r>
        <w:tab/>
      </w:r>
    </w:p>
    <w:p w14:paraId="43DF00E1" w14:textId="77777777" w:rsidR="00335BCB" w:rsidRDefault="00335BCB" w:rsidP="00335BCB">
      <w:pPr>
        <w:pStyle w:val="Overskrift3"/>
      </w:pPr>
      <w:r>
        <w:t>Sammenhengende naturområder</w:t>
      </w:r>
    </w:p>
    <w:p w14:paraId="5D318643" w14:textId="77777777" w:rsidR="00335BCB" w:rsidRPr="00212E6A" w:rsidRDefault="00335BCB" w:rsidP="00335BCB"/>
    <w:p w14:paraId="4FF89FF7" w14:textId="77777777" w:rsidR="00335BCB" w:rsidRDefault="00335BCB" w:rsidP="00335BCB">
      <w:pPr>
        <w:pStyle w:val="Overskrift3"/>
      </w:pPr>
      <w:r>
        <w:t>Eiendom- og rettighetsforhold</w:t>
      </w:r>
    </w:p>
    <w:p w14:paraId="101DA897" w14:textId="77777777" w:rsidR="00335BCB" w:rsidRDefault="00335BCB" w:rsidP="00335BCB"/>
    <w:p w14:paraId="5CD964DF" w14:textId="77777777" w:rsidR="00335BCB" w:rsidRDefault="00335BCB" w:rsidP="00335BCB">
      <w:pPr>
        <w:pStyle w:val="Overskrift2"/>
      </w:pPr>
      <w:bookmarkStart w:id="11" w:name="_Toc236999593"/>
      <w:r>
        <w:t>Gjeldende planer, retningslinjer og føringer</w:t>
      </w:r>
      <w:bookmarkEnd w:id="11"/>
    </w:p>
    <w:p w14:paraId="1AFFABCF" w14:textId="77777777" w:rsidR="00335BCB" w:rsidRDefault="00335BCB" w:rsidP="00335BCB">
      <w:pPr>
        <w:pStyle w:val="Overskrift3"/>
      </w:pPr>
      <w:r>
        <w:t>Nødvendige tillatelser</w:t>
      </w:r>
    </w:p>
    <w:p w14:paraId="5D6EF425" w14:textId="77777777" w:rsidR="00335BCB" w:rsidRDefault="00335BCB" w:rsidP="00335BCB"/>
    <w:p w14:paraId="04992861" w14:textId="77777777" w:rsidR="00335BCB" w:rsidRDefault="00335BCB" w:rsidP="00335BCB">
      <w:pPr>
        <w:pStyle w:val="Overskrift2"/>
      </w:pPr>
      <w:bookmarkStart w:id="12" w:name="_Toc236999594"/>
      <w:r>
        <w:t>Kostnadsoverslag</w:t>
      </w:r>
      <w:bookmarkEnd w:id="12"/>
    </w:p>
    <w:p w14:paraId="14D34BFF" w14:textId="477FC34F" w:rsidR="00077EDC" w:rsidRDefault="00077EDC" w:rsidP="00077EDC">
      <w:pPr>
        <w:pStyle w:val="Bildetekst"/>
        <w:keepNext/>
      </w:pPr>
      <w:r>
        <w:t xml:space="preserve">Tabell </w:t>
      </w:r>
      <w:fldSimple w:instr=" SEQ Tabell \* ARABIC ">
        <w:r w:rsidR="000F2675">
          <w:rPr>
            <w:noProof/>
          </w:rPr>
          <w:t>5</w:t>
        </w:r>
      </w:fldSimple>
      <w:r>
        <w:t xml:space="preserve">. </w:t>
      </w:r>
      <w:r w:rsidRPr="00F06C03">
        <w:t>Kostnadsoversikt</w:t>
      </w:r>
      <w:r>
        <w:t>.</w:t>
      </w: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34"/>
        <w:gridCol w:w="1441"/>
      </w:tblGrid>
      <w:tr w:rsidR="00077EDC" w:rsidRPr="00077EDC" w14:paraId="6FBDE56D" w14:textId="77777777" w:rsidTr="0036499D">
        <w:trPr>
          <w:trHeight w:val="255"/>
        </w:trPr>
        <w:tc>
          <w:tcPr>
            <w:tcW w:w="0" w:type="auto"/>
            <w:shd w:val="clear" w:color="auto" w:fill="DAE9F7" w:themeFill="text2" w:themeFillTint="1A"/>
            <w:noWrap/>
          </w:tcPr>
          <w:p w14:paraId="6ECB48D5" w14:textId="77777777" w:rsidR="00077EDC" w:rsidRPr="00077EDC" w:rsidRDefault="00077EDC" w:rsidP="00077EDC">
            <w:pPr>
              <w:pStyle w:val="Tabelluthevet"/>
            </w:pPr>
            <w:r w:rsidRPr="00077EDC">
              <w:t>XX kraftverk</w:t>
            </w:r>
          </w:p>
        </w:tc>
        <w:tc>
          <w:tcPr>
            <w:tcW w:w="1441" w:type="dxa"/>
            <w:shd w:val="clear" w:color="auto" w:fill="DAE9F7" w:themeFill="text2" w:themeFillTint="1A"/>
          </w:tcPr>
          <w:p w14:paraId="07B617DB" w14:textId="77777777" w:rsidR="00077EDC" w:rsidRPr="00077EDC" w:rsidRDefault="00077EDC" w:rsidP="00077EDC">
            <w:pPr>
              <w:pStyle w:val="Tabelluthevet"/>
            </w:pPr>
            <w:r w:rsidRPr="00077EDC">
              <w:t>mill.kr</w:t>
            </w:r>
          </w:p>
        </w:tc>
      </w:tr>
      <w:tr w:rsidR="00077EDC" w:rsidRPr="00077EDC" w14:paraId="5CD0F21D" w14:textId="77777777" w:rsidTr="0036499D">
        <w:trPr>
          <w:trHeight w:val="255"/>
        </w:trPr>
        <w:tc>
          <w:tcPr>
            <w:tcW w:w="0" w:type="auto"/>
            <w:noWrap/>
          </w:tcPr>
          <w:p w14:paraId="631781A1" w14:textId="77777777" w:rsidR="00077EDC" w:rsidRPr="00077EDC" w:rsidRDefault="00077EDC" w:rsidP="00077EDC">
            <w:pPr>
              <w:pStyle w:val="Tabelltekst"/>
            </w:pPr>
            <w:r w:rsidRPr="00077EDC">
              <w:t>Reguleringsanlegg</w:t>
            </w:r>
          </w:p>
        </w:tc>
        <w:tc>
          <w:tcPr>
            <w:tcW w:w="1441" w:type="dxa"/>
          </w:tcPr>
          <w:p w14:paraId="17D4E138" w14:textId="77777777" w:rsidR="00077EDC" w:rsidRPr="00077EDC" w:rsidRDefault="00077EDC" w:rsidP="00077EDC">
            <w:pPr>
              <w:pStyle w:val="Tabelltekst"/>
            </w:pPr>
          </w:p>
        </w:tc>
      </w:tr>
      <w:tr w:rsidR="00077EDC" w:rsidRPr="00077EDC" w14:paraId="1729F2FC" w14:textId="77777777" w:rsidTr="0036499D">
        <w:trPr>
          <w:trHeight w:val="255"/>
        </w:trPr>
        <w:tc>
          <w:tcPr>
            <w:tcW w:w="0" w:type="auto"/>
            <w:noWrap/>
          </w:tcPr>
          <w:p w14:paraId="56E53B65" w14:textId="77777777" w:rsidR="00077EDC" w:rsidRPr="00077EDC" w:rsidRDefault="00077EDC" w:rsidP="00077EDC">
            <w:pPr>
              <w:pStyle w:val="Tabelltekst"/>
            </w:pPr>
            <w:r w:rsidRPr="00077EDC">
              <w:t>Overføringsanlegg</w:t>
            </w:r>
          </w:p>
        </w:tc>
        <w:tc>
          <w:tcPr>
            <w:tcW w:w="1441" w:type="dxa"/>
          </w:tcPr>
          <w:p w14:paraId="33246B02" w14:textId="77777777" w:rsidR="00077EDC" w:rsidRPr="00077EDC" w:rsidRDefault="00077EDC" w:rsidP="00077EDC">
            <w:pPr>
              <w:pStyle w:val="Tabelltekst"/>
            </w:pPr>
          </w:p>
        </w:tc>
      </w:tr>
      <w:tr w:rsidR="00077EDC" w:rsidRPr="00077EDC" w14:paraId="4EEDED25" w14:textId="77777777" w:rsidTr="0036499D">
        <w:trPr>
          <w:trHeight w:val="255"/>
        </w:trPr>
        <w:tc>
          <w:tcPr>
            <w:tcW w:w="0" w:type="auto"/>
            <w:noWrap/>
          </w:tcPr>
          <w:p w14:paraId="3F5B7D6C" w14:textId="77777777" w:rsidR="00077EDC" w:rsidRPr="00077EDC" w:rsidRDefault="00077EDC" w:rsidP="00077EDC">
            <w:pPr>
              <w:pStyle w:val="Tabelltekst"/>
            </w:pPr>
            <w:r w:rsidRPr="00077EDC">
              <w:t>Inntak/dam</w:t>
            </w:r>
          </w:p>
        </w:tc>
        <w:tc>
          <w:tcPr>
            <w:tcW w:w="1441" w:type="dxa"/>
          </w:tcPr>
          <w:p w14:paraId="33E763D7" w14:textId="77777777" w:rsidR="00077EDC" w:rsidRPr="00077EDC" w:rsidRDefault="00077EDC" w:rsidP="00077EDC">
            <w:pPr>
              <w:pStyle w:val="Tabelltekst"/>
            </w:pPr>
          </w:p>
        </w:tc>
      </w:tr>
      <w:tr w:rsidR="00077EDC" w:rsidRPr="00077EDC" w14:paraId="47AE3D1A" w14:textId="77777777" w:rsidTr="0036499D">
        <w:trPr>
          <w:trHeight w:val="255"/>
        </w:trPr>
        <w:tc>
          <w:tcPr>
            <w:tcW w:w="0" w:type="auto"/>
            <w:noWrap/>
          </w:tcPr>
          <w:p w14:paraId="18AF8D92" w14:textId="77777777" w:rsidR="00077EDC" w:rsidRPr="00077EDC" w:rsidRDefault="00077EDC" w:rsidP="00077EDC">
            <w:pPr>
              <w:pStyle w:val="Tabelltekst"/>
            </w:pPr>
            <w:r w:rsidRPr="00077EDC">
              <w:t>Driftsvannveier</w:t>
            </w:r>
          </w:p>
        </w:tc>
        <w:tc>
          <w:tcPr>
            <w:tcW w:w="1441" w:type="dxa"/>
          </w:tcPr>
          <w:p w14:paraId="21D6C773" w14:textId="77777777" w:rsidR="00077EDC" w:rsidRPr="00077EDC" w:rsidRDefault="00077EDC" w:rsidP="00077EDC">
            <w:pPr>
              <w:pStyle w:val="Tabelltekst"/>
            </w:pPr>
          </w:p>
        </w:tc>
      </w:tr>
      <w:tr w:rsidR="00077EDC" w:rsidRPr="00077EDC" w14:paraId="66FE0E93" w14:textId="77777777" w:rsidTr="0036499D">
        <w:trPr>
          <w:trHeight w:val="89"/>
        </w:trPr>
        <w:tc>
          <w:tcPr>
            <w:tcW w:w="0" w:type="auto"/>
            <w:noWrap/>
          </w:tcPr>
          <w:p w14:paraId="026ADC60" w14:textId="77777777" w:rsidR="00077EDC" w:rsidRPr="00077EDC" w:rsidRDefault="00077EDC" w:rsidP="00077EDC">
            <w:pPr>
              <w:pStyle w:val="Tabelltekst"/>
            </w:pPr>
            <w:r w:rsidRPr="00077EDC">
              <w:lastRenderedPageBreak/>
              <w:t>Kraftstasjon (bygg)</w:t>
            </w:r>
          </w:p>
        </w:tc>
        <w:tc>
          <w:tcPr>
            <w:tcW w:w="1441" w:type="dxa"/>
          </w:tcPr>
          <w:p w14:paraId="5894FEC1" w14:textId="77777777" w:rsidR="00077EDC" w:rsidRPr="00077EDC" w:rsidRDefault="00077EDC" w:rsidP="00077EDC">
            <w:pPr>
              <w:pStyle w:val="Tabelltekst"/>
            </w:pPr>
          </w:p>
        </w:tc>
      </w:tr>
      <w:tr w:rsidR="00077EDC" w:rsidRPr="00077EDC" w14:paraId="4E760AE5" w14:textId="77777777" w:rsidTr="0036499D">
        <w:trPr>
          <w:trHeight w:val="89"/>
        </w:trPr>
        <w:tc>
          <w:tcPr>
            <w:tcW w:w="0" w:type="auto"/>
            <w:noWrap/>
            <w:vAlign w:val="center"/>
          </w:tcPr>
          <w:p w14:paraId="3B8213CA" w14:textId="77777777" w:rsidR="00077EDC" w:rsidRPr="00077EDC" w:rsidRDefault="00077EDC" w:rsidP="00077EDC">
            <w:pPr>
              <w:pStyle w:val="Tabelltekst"/>
            </w:pPr>
            <w:r w:rsidRPr="00077EDC">
              <w:t>Kraftstasjon (maskin og elektro)</w:t>
            </w:r>
          </w:p>
        </w:tc>
        <w:tc>
          <w:tcPr>
            <w:tcW w:w="1441" w:type="dxa"/>
          </w:tcPr>
          <w:p w14:paraId="083E05ED" w14:textId="77777777" w:rsidR="00077EDC" w:rsidRPr="00077EDC" w:rsidRDefault="00077EDC" w:rsidP="00077EDC">
            <w:pPr>
              <w:pStyle w:val="Tabelltekst"/>
            </w:pPr>
          </w:p>
        </w:tc>
      </w:tr>
      <w:tr w:rsidR="00077EDC" w:rsidRPr="00077EDC" w14:paraId="7094F4C1" w14:textId="77777777" w:rsidTr="0036499D">
        <w:trPr>
          <w:trHeight w:val="89"/>
        </w:trPr>
        <w:tc>
          <w:tcPr>
            <w:tcW w:w="0" w:type="auto"/>
            <w:noWrap/>
            <w:vAlign w:val="center"/>
          </w:tcPr>
          <w:p w14:paraId="218CDD11" w14:textId="77777777" w:rsidR="00077EDC" w:rsidRPr="00077EDC" w:rsidRDefault="00077EDC" w:rsidP="00077EDC">
            <w:pPr>
              <w:pStyle w:val="Tabelltekst"/>
            </w:pPr>
            <w:r w:rsidRPr="00077EDC">
              <w:t>Nettanlegg</w:t>
            </w:r>
          </w:p>
        </w:tc>
        <w:tc>
          <w:tcPr>
            <w:tcW w:w="1441" w:type="dxa"/>
          </w:tcPr>
          <w:p w14:paraId="3409A1E7" w14:textId="77777777" w:rsidR="00077EDC" w:rsidRPr="00077EDC" w:rsidRDefault="00077EDC" w:rsidP="00077EDC">
            <w:pPr>
              <w:pStyle w:val="Tabelltekst"/>
            </w:pPr>
          </w:p>
        </w:tc>
      </w:tr>
      <w:tr w:rsidR="00077EDC" w:rsidRPr="00077EDC" w14:paraId="3C395322" w14:textId="77777777" w:rsidTr="0036499D">
        <w:trPr>
          <w:trHeight w:val="89"/>
        </w:trPr>
        <w:tc>
          <w:tcPr>
            <w:tcW w:w="0" w:type="auto"/>
            <w:noWrap/>
            <w:vAlign w:val="center"/>
          </w:tcPr>
          <w:p w14:paraId="1D7E8827" w14:textId="77777777" w:rsidR="00077EDC" w:rsidRPr="00077EDC" w:rsidRDefault="00077EDC" w:rsidP="00077EDC">
            <w:pPr>
              <w:pStyle w:val="Tabelltekst"/>
            </w:pPr>
            <w:r w:rsidRPr="00077EDC">
              <w:t>Transportanlegg</w:t>
            </w:r>
          </w:p>
        </w:tc>
        <w:tc>
          <w:tcPr>
            <w:tcW w:w="1441" w:type="dxa"/>
          </w:tcPr>
          <w:p w14:paraId="1A39F359" w14:textId="77777777" w:rsidR="00077EDC" w:rsidRPr="00077EDC" w:rsidRDefault="00077EDC" w:rsidP="00077EDC">
            <w:pPr>
              <w:pStyle w:val="Tabelltekst"/>
            </w:pPr>
          </w:p>
        </w:tc>
      </w:tr>
      <w:tr w:rsidR="00077EDC" w:rsidRPr="00077EDC" w14:paraId="7F483DED" w14:textId="77777777" w:rsidTr="0036499D">
        <w:trPr>
          <w:trHeight w:val="89"/>
        </w:trPr>
        <w:tc>
          <w:tcPr>
            <w:tcW w:w="0" w:type="auto"/>
            <w:noWrap/>
            <w:vAlign w:val="center"/>
          </w:tcPr>
          <w:p w14:paraId="7E3702DC" w14:textId="77777777" w:rsidR="00077EDC" w:rsidRPr="00077EDC" w:rsidRDefault="00077EDC" w:rsidP="00077EDC">
            <w:pPr>
              <w:pStyle w:val="Tabelltekst"/>
            </w:pPr>
            <w:r w:rsidRPr="00077EDC">
              <w:t>Ulike tiltak (terskler, landskapspleie, med mer)</w:t>
            </w:r>
          </w:p>
        </w:tc>
        <w:tc>
          <w:tcPr>
            <w:tcW w:w="1441" w:type="dxa"/>
          </w:tcPr>
          <w:p w14:paraId="1F75A504" w14:textId="77777777" w:rsidR="00077EDC" w:rsidRPr="00077EDC" w:rsidRDefault="00077EDC" w:rsidP="00077EDC">
            <w:pPr>
              <w:pStyle w:val="Tabelltekst"/>
            </w:pPr>
          </w:p>
        </w:tc>
      </w:tr>
      <w:tr w:rsidR="00077EDC" w:rsidRPr="00077EDC" w14:paraId="762820FD" w14:textId="77777777" w:rsidTr="0036499D">
        <w:trPr>
          <w:trHeight w:val="89"/>
        </w:trPr>
        <w:tc>
          <w:tcPr>
            <w:tcW w:w="0" w:type="auto"/>
            <w:noWrap/>
            <w:vAlign w:val="center"/>
          </w:tcPr>
          <w:p w14:paraId="117CA523" w14:textId="77777777" w:rsidR="00077EDC" w:rsidRPr="00077EDC" w:rsidRDefault="00077EDC" w:rsidP="00077EDC">
            <w:pPr>
              <w:pStyle w:val="Tabelltekst"/>
            </w:pPr>
            <w:r w:rsidRPr="00077EDC">
              <w:t>Uforutsette kostnader</w:t>
            </w:r>
          </w:p>
        </w:tc>
        <w:tc>
          <w:tcPr>
            <w:tcW w:w="1441" w:type="dxa"/>
          </w:tcPr>
          <w:p w14:paraId="75D7E2E3" w14:textId="77777777" w:rsidR="00077EDC" w:rsidRPr="00077EDC" w:rsidRDefault="00077EDC" w:rsidP="00077EDC">
            <w:pPr>
              <w:pStyle w:val="Tabelltekst"/>
            </w:pPr>
          </w:p>
        </w:tc>
      </w:tr>
      <w:tr w:rsidR="00077EDC" w:rsidRPr="00077EDC" w14:paraId="0AA9D6F5" w14:textId="77777777" w:rsidTr="0036499D">
        <w:trPr>
          <w:trHeight w:val="89"/>
        </w:trPr>
        <w:tc>
          <w:tcPr>
            <w:tcW w:w="0" w:type="auto"/>
            <w:noWrap/>
            <w:vAlign w:val="center"/>
          </w:tcPr>
          <w:p w14:paraId="7C8673EE" w14:textId="77777777" w:rsidR="00077EDC" w:rsidRPr="00077EDC" w:rsidRDefault="00077EDC" w:rsidP="00077EDC">
            <w:pPr>
              <w:pStyle w:val="Tabelltekst"/>
            </w:pPr>
            <w:r w:rsidRPr="00077EDC">
              <w:t>Planlegging og administrasjon</w:t>
            </w:r>
          </w:p>
        </w:tc>
        <w:tc>
          <w:tcPr>
            <w:tcW w:w="1441" w:type="dxa"/>
          </w:tcPr>
          <w:p w14:paraId="4D1A7290" w14:textId="77777777" w:rsidR="00077EDC" w:rsidRPr="00077EDC" w:rsidRDefault="00077EDC" w:rsidP="00077EDC">
            <w:pPr>
              <w:pStyle w:val="Tabelltekst"/>
            </w:pPr>
          </w:p>
        </w:tc>
      </w:tr>
      <w:tr w:rsidR="00077EDC" w:rsidRPr="00077EDC" w14:paraId="03BCE91F" w14:textId="77777777" w:rsidTr="0036499D">
        <w:trPr>
          <w:trHeight w:val="89"/>
        </w:trPr>
        <w:tc>
          <w:tcPr>
            <w:tcW w:w="0" w:type="auto"/>
            <w:noWrap/>
            <w:vAlign w:val="center"/>
          </w:tcPr>
          <w:p w14:paraId="30A823E9" w14:textId="77777777" w:rsidR="00077EDC" w:rsidRPr="00077EDC" w:rsidRDefault="00077EDC" w:rsidP="00077EDC">
            <w:pPr>
              <w:pStyle w:val="Tabelltekst"/>
            </w:pPr>
            <w:r w:rsidRPr="00077EDC">
              <w:t>Finansieringsutgifter og avrunding</w:t>
            </w:r>
          </w:p>
        </w:tc>
        <w:tc>
          <w:tcPr>
            <w:tcW w:w="1441" w:type="dxa"/>
          </w:tcPr>
          <w:p w14:paraId="3D76703F" w14:textId="77777777" w:rsidR="00077EDC" w:rsidRPr="00077EDC" w:rsidRDefault="00077EDC" w:rsidP="00077EDC">
            <w:pPr>
              <w:pStyle w:val="Tabelltekst"/>
            </w:pPr>
          </w:p>
        </w:tc>
      </w:tr>
      <w:tr w:rsidR="00077EDC" w:rsidRPr="00077EDC" w14:paraId="64FFD195" w14:textId="77777777" w:rsidTr="0036499D">
        <w:trPr>
          <w:trHeight w:val="89"/>
        </w:trPr>
        <w:tc>
          <w:tcPr>
            <w:tcW w:w="0" w:type="auto"/>
            <w:noWrap/>
            <w:vAlign w:val="center"/>
          </w:tcPr>
          <w:p w14:paraId="014801A3" w14:textId="77777777" w:rsidR="00077EDC" w:rsidRPr="00077EDC" w:rsidRDefault="00077EDC" w:rsidP="00077EDC">
            <w:pPr>
              <w:pStyle w:val="Tabelltekst"/>
            </w:pPr>
            <w:r w:rsidRPr="00077EDC">
              <w:t>Anleggsbidrag</w:t>
            </w:r>
          </w:p>
        </w:tc>
        <w:tc>
          <w:tcPr>
            <w:tcW w:w="1441" w:type="dxa"/>
          </w:tcPr>
          <w:p w14:paraId="4273869B" w14:textId="77777777" w:rsidR="00077EDC" w:rsidRPr="00077EDC" w:rsidRDefault="00077EDC" w:rsidP="00077EDC">
            <w:pPr>
              <w:pStyle w:val="Tabelltekst"/>
            </w:pPr>
          </w:p>
        </w:tc>
      </w:tr>
      <w:tr w:rsidR="00077EDC" w:rsidRPr="00077EDC" w14:paraId="7BA98961" w14:textId="77777777" w:rsidTr="0036499D">
        <w:trPr>
          <w:trHeight w:val="255"/>
        </w:trPr>
        <w:tc>
          <w:tcPr>
            <w:tcW w:w="0" w:type="auto"/>
            <w:noWrap/>
            <w:vAlign w:val="center"/>
          </w:tcPr>
          <w:p w14:paraId="45182E4D" w14:textId="77777777" w:rsidR="00077EDC" w:rsidRPr="00077EDC" w:rsidRDefault="00077EDC" w:rsidP="00077EDC">
            <w:pPr>
              <w:pStyle w:val="Tabelluthevet"/>
            </w:pPr>
            <w:r w:rsidRPr="00077EDC">
              <w:t>Sum utbyggingskostnader</w:t>
            </w:r>
          </w:p>
        </w:tc>
        <w:tc>
          <w:tcPr>
            <w:tcW w:w="1441" w:type="dxa"/>
          </w:tcPr>
          <w:p w14:paraId="4BB50C66" w14:textId="77777777" w:rsidR="00077EDC" w:rsidRPr="00077EDC" w:rsidRDefault="00077EDC" w:rsidP="00077EDC">
            <w:pPr>
              <w:pStyle w:val="Tabelluthevet"/>
            </w:pPr>
          </w:p>
        </w:tc>
      </w:tr>
    </w:tbl>
    <w:p w14:paraId="02AECB29" w14:textId="77777777" w:rsidR="00335BCB" w:rsidRDefault="00335BCB" w:rsidP="00335BCB"/>
    <w:p w14:paraId="304FDBD6" w14:textId="77777777" w:rsidR="00335BCB" w:rsidRDefault="00335BCB" w:rsidP="00335BCB"/>
    <w:p w14:paraId="02B16083" w14:textId="77777777" w:rsidR="00335BCB" w:rsidRDefault="00335BCB" w:rsidP="00335BCB">
      <w:pPr>
        <w:pStyle w:val="Overskrift2"/>
      </w:pPr>
      <w:bookmarkStart w:id="13" w:name="_Toc236999595"/>
      <w:r>
        <w:t>Fordeler og ulemper ved tiltaket</w:t>
      </w:r>
      <w:bookmarkEnd w:id="13"/>
    </w:p>
    <w:p w14:paraId="69D024CE" w14:textId="77777777" w:rsidR="00335BCB" w:rsidRPr="00212E6A" w:rsidRDefault="00335BCB" w:rsidP="00335BCB"/>
    <w:p w14:paraId="7120DAE9" w14:textId="77777777" w:rsidR="00335BCB" w:rsidRDefault="00335BCB" w:rsidP="00335BCB">
      <w:pPr>
        <w:pStyle w:val="Overskrift2"/>
      </w:pPr>
      <w:bookmarkStart w:id="14" w:name="_Toc236999596"/>
      <w:r>
        <w:t>Fremdriftsplan</w:t>
      </w:r>
      <w:bookmarkEnd w:id="14"/>
    </w:p>
    <w:p w14:paraId="147B18F4" w14:textId="77777777" w:rsidR="00335BCB" w:rsidRDefault="00335BCB" w:rsidP="00335BCB"/>
    <w:p w14:paraId="5179094E" w14:textId="77777777" w:rsidR="00335BCB" w:rsidRDefault="00335BCB" w:rsidP="00335BCB">
      <w:r>
        <w:t> </w:t>
      </w:r>
    </w:p>
    <w:p w14:paraId="2B66C5CF" w14:textId="427BAAC8" w:rsidR="00335BCB" w:rsidRDefault="00335BCB" w:rsidP="00335BCB">
      <w:pPr>
        <w:pStyle w:val="Overskrift1"/>
      </w:pPr>
      <w:bookmarkStart w:id="15" w:name="_Toc236999597"/>
      <w:r>
        <w:t>Fysiske forhold</w:t>
      </w:r>
      <w:bookmarkEnd w:id="15"/>
      <w:r>
        <w:t xml:space="preserve"> </w:t>
      </w:r>
    </w:p>
    <w:p w14:paraId="20BF7330" w14:textId="77777777" w:rsidR="00335BCB" w:rsidRDefault="00335BCB" w:rsidP="00335BCB"/>
    <w:p w14:paraId="6BB2BBDF" w14:textId="77777777" w:rsidR="00335BCB" w:rsidRDefault="00335BCB" w:rsidP="00335BCB">
      <w:pPr>
        <w:pStyle w:val="Overskrift2"/>
      </w:pPr>
      <w:bookmarkStart w:id="16" w:name="_Toc236999598"/>
      <w:r>
        <w:t>Hydrologisk grunnlag</w:t>
      </w:r>
      <w:bookmarkEnd w:id="16"/>
    </w:p>
    <w:p w14:paraId="42DE4622" w14:textId="77777777" w:rsidR="00335BCB" w:rsidRDefault="00335BCB" w:rsidP="00335BCB"/>
    <w:p w14:paraId="64356462" w14:textId="77777777" w:rsidR="00335BCB" w:rsidRDefault="00335BCB" w:rsidP="00335BCB">
      <w:pPr>
        <w:pStyle w:val="Overskrift3"/>
      </w:pPr>
      <w:r>
        <w:t>Overflatehydrologi</w:t>
      </w:r>
    </w:p>
    <w:p w14:paraId="6F59023A" w14:textId="77777777" w:rsidR="00335BCB" w:rsidRDefault="00335BCB" w:rsidP="00335BCB"/>
    <w:p w14:paraId="44B76A39" w14:textId="77777777" w:rsidR="00335BCB" w:rsidRDefault="00335BCB" w:rsidP="00335BCB">
      <w:pPr>
        <w:pStyle w:val="Overskrift4"/>
      </w:pPr>
      <w:r>
        <w:t>Datagrunnlag</w:t>
      </w:r>
    </w:p>
    <w:p w14:paraId="4B72EFFD" w14:textId="77777777" w:rsidR="00335BCB" w:rsidRDefault="00335BCB" w:rsidP="00335BCB"/>
    <w:p w14:paraId="136D8A3D" w14:textId="77777777" w:rsidR="00335BCB" w:rsidRDefault="00335BCB" w:rsidP="00335BCB">
      <w:pPr>
        <w:pStyle w:val="Overskrift4"/>
      </w:pPr>
      <w:r>
        <w:t>Beregning av vannføringer</w:t>
      </w:r>
    </w:p>
    <w:p w14:paraId="6C5D0B04" w14:textId="77777777" w:rsidR="00335BCB" w:rsidRDefault="00335BCB" w:rsidP="00335BCB"/>
    <w:p w14:paraId="487C95E2" w14:textId="77777777" w:rsidR="00335BCB" w:rsidRDefault="00335BCB" w:rsidP="00335BCB">
      <w:pPr>
        <w:pStyle w:val="Overskrift4"/>
      </w:pPr>
      <w:r>
        <w:t>Vurdering av minstevannføring</w:t>
      </w:r>
    </w:p>
    <w:p w14:paraId="6E8EDBA3" w14:textId="77777777" w:rsidR="00335BCB" w:rsidRDefault="00335BCB" w:rsidP="00335BCB"/>
    <w:p w14:paraId="798CE290" w14:textId="77777777" w:rsidR="00335BCB" w:rsidRDefault="00335BCB" w:rsidP="00335BCB">
      <w:pPr>
        <w:pStyle w:val="Overskrift4"/>
      </w:pPr>
      <w:r>
        <w:lastRenderedPageBreak/>
        <w:t>Endringer i vannstand og vanndekt areal på berørte elvestrekninger</w:t>
      </w:r>
    </w:p>
    <w:p w14:paraId="2CDCB350" w14:textId="77777777" w:rsidR="00335BCB" w:rsidRDefault="00335BCB" w:rsidP="00335BCB"/>
    <w:p w14:paraId="29D7C76D" w14:textId="77777777" w:rsidR="00335BCB" w:rsidRDefault="00335BCB" w:rsidP="00335BCB">
      <w:pPr>
        <w:pStyle w:val="Overskrift4"/>
      </w:pPr>
      <w:r>
        <w:t>Driftsvannføring</w:t>
      </w:r>
    </w:p>
    <w:p w14:paraId="586CB412" w14:textId="77777777" w:rsidR="00077EDC" w:rsidRPr="00077EDC" w:rsidRDefault="00077EDC" w:rsidP="00077EDC"/>
    <w:p w14:paraId="03787EB3" w14:textId="376CE79F" w:rsidR="00077EDC" w:rsidRDefault="00077EDC" w:rsidP="00077EDC">
      <w:pPr>
        <w:pStyle w:val="Bildetekst"/>
        <w:keepNext/>
      </w:pPr>
      <w:r>
        <w:t xml:space="preserve">Tabell </w:t>
      </w:r>
      <w:fldSimple w:instr=" SEQ Tabell \* ARABIC ">
        <w:r w:rsidR="000F2675">
          <w:rPr>
            <w:noProof/>
          </w:rPr>
          <w:t>6</w:t>
        </w:r>
      </w:fldSimple>
      <w:r>
        <w:t xml:space="preserve">. </w:t>
      </w:r>
      <w:r w:rsidRPr="00463033">
        <w:t>Dager med overløp og vannføring under driftsvannføring og minstevannføring.</w:t>
      </w:r>
    </w:p>
    <w:tbl>
      <w:tblPr>
        <w:tblW w:w="940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59"/>
        <w:gridCol w:w="1417"/>
        <w:gridCol w:w="1417"/>
        <w:gridCol w:w="1416"/>
      </w:tblGrid>
      <w:tr w:rsidR="00077EDC" w:rsidRPr="00077EDC" w14:paraId="482C8405" w14:textId="77777777" w:rsidTr="0036499D">
        <w:trPr>
          <w:trHeight w:val="255"/>
        </w:trPr>
        <w:tc>
          <w:tcPr>
            <w:tcW w:w="5159" w:type="dxa"/>
            <w:shd w:val="clear" w:color="auto" w:fill="DAE9F7" w:themeFill="text2" w:themeFillTint="1A"/>
            <w:noWrap/>
          </w:tcPr>
          <w:p w14:paraId="68A05C0E" w14:textId="77777777" w:rsidR="00077EDC" w:rsidRPr="00077EDC" w:rsidRDefault="00077EDC" w:rsidP="00077EDC">
            <w:pPr>
              <w:pStyle w:val="Tabelluthevet"/>
            </w:pPr>
          </w:p>
        </w:tc>
        <w:tc>
          <w:tcPr>
            <w:tcW w:w="1417" w:type="dxa"/>
            <w:shd w:val="clear" w:color="auto" w:fill="DAE9F7" w:themeFill="text2" w:themeFillTint="1A"/>
          </w:tcPr>
          <w:p w14:paraId="6AF88489" w14:textId="61A84106" w:rsidR="00077EDC" w:rsidRPr="00077EDC" w:rsidRDefault="00077EDC" w:rsidP="00077EDC">
            <w:pPr>
              <w:pStyle w:val="Tabelluthevet"/>
            </w:pPr>
            <w:r w:rsidRPr="00077EDC">
              <w:t>Tørt år (</w:t>
            </w:r>
            <w:r>
              <w:t xml:space="preserve">oppgi </w:t>
            </w:r>
            <w:r w:rsidRPr="00077EDC">
              <w:t>år)</w:t>
            </w:r>
          </w:p>
        </w:tc>
        <w:tc>
          <w:tcPr>
            <w:tcW w:w="1417" w:type="dxa"/>
            <w:shd w:val="clear" w:color="auto" w:fill="DAE9F7" w:themeFill="text2" w:themeFillTint="1A"/>
            <w:noWrap/>
          </w:tcPr>
          <w:p w14:paraId="5B017AD9" w14:textId="1FCA486A" w:rsidR="00077EDC" w:rsidRPr="00077EDC" w:rsidRDefault="00077EDC" w:rsidP="00077EDC">
            <w:pPr>
              <w:pStyle w:val="Tabelluthevet"/>
            </w:pPr>
            <w:r w:rsidRPr="00077EDC">
              <w:t>Middels år (</w:t>
            </w:r>
            <w:r>
              <w:t xml:space="preserve">oppgi </w:t>
            </w:r>
            <w:r w:rsidRPr="00077EDC">
              <w:t>år)</w:t>
            </w:r>
          </w:p>
        </w:tc>
        <w:tc>
          <w:tcPr>
            <w:tcW w:w="1416" w:type="dxa"/>
            <w:shd w:val="clear" w:color="auto" w:fill="DAE9F7" w:themeFill="text2" w:themeFillTint="1A"/>
          </w:tcPr>
          <w:p w14:paraId="62D2B311" w14:textId="169B6CA7" w:rsidR="00077EDC" w:rsidRPr="00077EDC" w:rsidRDefault="00077EDC" w:rsidP="00077EDC">
            <w:pPr>
              <w:pStyle w:val="Tabelluthevet"/>
            </w:pPr>
            <w:r w:rsidRPr="00077EDC">
              <w:t>Vått år (</w:t>
            </w:r>
            <w:r>
              <w:t xml:space="preserve">oppgi </w:t>
            </w:r>
            <w:r w:rsidRPr="00077EDC">
              <w:t>år)</w:t>
            </w:r>
          </w:p>
        </w:tc>
      </w:tr>
      <w:tr w:rsidR="00077EDC" w:rsidRPr="00077EDC" w14:paraId="3DE8EDEE" w14:textId="77777777" w:rsidTr="0036499D">
        <w:trPr>
          <w:trHeight w:val="255"/>
        </w:trPr>
        <w:tc>
          <w:tcPr>
            <w:tcW w:w="5159" w:type="dxa"/>
            <w:noWrap/>
          </w:tcPr>
          <w:p w14:paraId="6ED17C6B" w14:textId="77777777" w:rsidR="00077EDC" w:rsidRPr="00077EDC" w:rsidRDefault="00077EDC" w:rsidP="00077EDC">
            <w:pPr>
              <w:pStyle w:val="Tabelltekst"/>
            </w:pPr>
            <w:r w:rsidRPr="00077EDC">
              <w:t>Antall dager med vannføring større enn største slukeevne, tillagt planlagt minstevannføring</w:t>
            </w:r>
          </w:p>
        </w:tc>
        <w:tc>
          <w:tcPr>
            <w:tcW w:w="1417" w:type="dxa"/>
          </w:tcPr>
          <w:p w14:paraId="759F1572" w14:textId="77777777" w:rsidR="00077EDC" w:rsidRPr="00077EDC" w:rsidRDefault="00077EDC" w:rsidP="00077EDC">
            <w:pPr>
              <w:pStyle w:val="Tabelltekst"/>
            </w:pPr>
          </w:p>
        </w:tc>
        <w:tc>
          <w:tcPr>
            <w:tcW w:w="1417" w:type="dxa"/>
            <w:noWrap/>
          </w:tcPr>
          <w:p w14:paraId="7306AAED" w14:textId="77777777" w:rsidR="00077EDC" w:rsidRPr="00077EDC" w:rsidRDefault="00077EDC" w:rsidP="00077EDC">
            <w:pPr>
              <w:pStyle w:val="Tabelltekst"/>
            </w:pPr>
          </w:p>
        </w:tc>
        <w:tc>
          <w:tcPr>
            <w:tcW w:w="1416" w:type="dxa"/>
          </w:tcPr>
          <w:p w14:paraId="61D83151" w14:textId="77777777" w:rsidR="00077EDC" w:rsidRPr="00077EDC" w:rsidRDefault="00077EDC" w:rsidP="00077EDC">
            <w:pPr>
              <w:pStyle w:val="Tabelltekst"/>
            </w:pPr>
          </w:p>
        </w:tc>
      </w:tr>
      <w:tr w:rsidR="00077EDC" w:rsidRPr="00077EDC" w14:paraId="7EC58D7F" w14:textId="77777777" w:rsidTr="0036499D">
        <w:trPr>
          <w:trHeight w:val="255"/>
        </w:trPr>
        <w:tc>
          <w:tcPr>
            <w:tcW w:w="5159" w:type="dxa"/>
            <w:noWrap/>
            <w:vAlign w:val="center"/>
          </w:tcPr>
          <w:p w14:paraId="2BFCA6D1" w14:textId="77777777" w:rsidR="00077EDC" w:rsidRPr="00077EDC" w:rsidRDefault="00077EDC" w:rsidP="00077EDC">
            <w:pPr>
              <w:pStyle w:val="Tabelltekst"/>
            </w:pPr>
            <w:r w:rsidRPr="00077EDC">
              <w:t>Antall dager med vannføring mindre enn minste slukeevne, tillagt planlagt minstevannføring</w:t>
            </w:r>
          </w:p>
        </w:tc>
        <w:tc>
          <w:tcPr>
            <w:tcW w:w="1417" w:type="dxa"/>
          </w:tcPr>
          <w:p w14:paraId="16987439" w14:textId="77777777" w:rsidR="00077EDC" w:rsidRPr="00077EDC" w:rsidRDefault="00077EDC" w:rsidP="00077EDC">
            <w:pPr>
              <w:pStyle w:val="Tabelltekst"/>
            </w:pPr>
          </w:p>
        </w:tc>
        <w:tc>
          <w:tcPr>
            <w:tcW w:w="1417" w:type="dxa"/>
            <w:noWrap/>
          </w:tcPr>
          <w:p w14:paraId="71AF6F71" w14:textId="77777777" w:rsidR="00077EDC" w:rsidRPr="00077EDC" w:rsidRDefault="00077EDC" w:rsidP="00077EDC">
            <w:pPr>
              <w:pStyle w:val="Tabelltekst"/>
            </w:pPr>
          </w:p>
        </w:tc>
        <w:tc>
          <w:tcPr>
            <w:tcW w:w="1416" w:type="dxa"/>
          </w:tcPr>
          <w:p w14:paraId="72533FDA" w14:textId="77777777" w:rsidR="00077EDC" w:rsidRPr="00077EDC" w:rsidRDefault="00077EDC" w:rsidP="00077EDC">
            <w:pPr>
              <w:pStyle w:val="Tabelltekst"/>
            </w:pPr>
          </w:p>
        </w:tc>
      </w:tr>
    </w:tbl>
    <w:p w14:paraId="43559FEE" w14:textId="1668F629" w:rsidR="00335BCB" w:rsidRDefault="00335BCB" w:rsidP="00335BCB">
      <w:r>
        <w:tab/>
      </w:r>
    </w:p>
    <w:p w14:paraId="46E53578" w14:textId="77777777" w:rsidR="00335BCB" w:rsidRDefault="00335BCB" w:rsidP="00335BCB">
      <w:pPr>
        <w:pStyle w:val="Overskrift4"/>
      </w:pPr>
      <w:r>
        <w:t>Reguleringsmagasin</w:t>
      </w:r>
    </w:p>
    <w:p w14:paraId="6241056C" w14:textId="77777777" w:rsidR="00335BCB" w:rsidRDefault="00335BCB" w:rsidP="00335BCB"/>
    <w:p w14:paraId="7379EF5A" w14:textId="77777777" w:rsidR="00335BCB" w:rsidRDefault="00335BCB" w:rsidP="00335BCB">
      <w:pPr>
        <w:pStyle w:val="Overskrift4"/>
      </w:pPr>
      <w:r>
        <w:t>Flommer</w:t>
      </w:r>
    </w:p>
    <w:p w14:paraId="3A347C3A" w14:textId="77777777" w:rsidR="001C5DA4" w:rsidRPr="001C5DA4" w:rsidRDefault="001C5DA4" w:rsidP="001C5DA4"/>
    <w:p w14:paraId="27E037D9" w14:textId="77777777" w:rsidR="00335BCB" w:rsidRDefault="00335BCB" w:rsidP="00335BCB">
      <w:pPr>
        <w:pStyle w:val="Overskrift3"/>
      </w:pPr>
      <w:r>
        <w:t>Grunnvann</w:t>
      </w:r>
    </w:p>
    <w:p w14:paraId="5FCB45E3" w14:textId="77777777" w:rsidR="00335BCB" w:rsidRDefault="00335BCB" w:rsidP="00335BCB"/>
    <w:p w14:paraId="14450F4D" w14:textId="77777777" w:rsidR="00335BCB" w:rsidRDefault="00335BCB" w:rsidP="00335BCB">
      <w:pPr>
        <w:pStyle w:val="Overskrift3"/>
      </w:pPr>
      <w:r>
        <w:t>Vanntemperatur, isforhold og lokalklima</w:t>
      </w:r>
    </w:p>
    <w:p w14:paraId="3868BDC9" w14:textId="77777777" w:rsidR="00335BCB" w:rsidRDefault="00335BCB" w:rsidP="00335BCB"/>
    <w:p w14:paraId="2545A66E" w14:textId="77777777" w:rsidR="00335BCB" w:rsidRDefault="00335BCB" w:rsidP="00335BCB">
      <w:pPr>
        <w:pStyle w:val="Overskrift3"/>
      </w:pPr>
      <w:r>
        <w:t>Vanntemperatur, isforhold og lokalklima ved utløp i sjø/fjord</w:t>
      </w:r>
    </w:p>
    <w:p w14:paraId="7C0E9EB4" w14:textId="77777777" w:rsidR="00335BCB" w:rsidRDefault="00335BCB" w:rsidP="00335BCB"/>
    <w:p w14:paraId="57EB49F0" w14:textId="77777777" w:rsidR="00335BCB" w:rsidRDefault="00335BCB" w:rsidP="00335BCB">
      <w:pPr>
        <w:pStyle w:val="Overskrift2"/>
      </w:pPr>
      <w:bookmarkStart w:id="17" w:name="_Toc236999599"/>
      <w:r>
        <w:t>Erosjon og sedimenttransport</w:t>
      </w:r>
      <w:bookmarkEnd w:id="17"/>
    </w:p>
    <w:p w14:paraId="7880616A" w14:textId="77777777" w:rsidR="00335BCB" w:rsidRDefault="00335BCB" w:rsidP="00335BCB">
      <w:r>
        <w:t> </w:t>
      </w:r>
    </w:p>
    <w:p w14:paraId="7026088E" w14:textId="77777777" w:rsidR="00335BCB" w:rsidRDefault="00335BCB" w:rsidP="00335BCB">
      <w:pPr>
        <w:pStyle w:val="Overskrift1"/>
      </w:pPr>
      <w:bookmarkStart w:id="18" w:name="_Toc236999600"/>
      <w:r>
        <w:t>Naturfare</w:t>
      </w:r>
      <w:bookmarkEnd w:id="18"/>
    </w:p>
    <w:p w14:paraId="7E2322E6" w14:textId="77777777" w:rsidR="00335BCB" w:rsidRDefault="00335BCB" w:rsidP="00335BCB">
      <w:r>
        <w:t> </w:t>
      </w:r>
    </w:p>
    <w:p w14:paraId="24FEC060" w14:textId="77777777" w:rsidR="00335BCB" w:rsidRDefault="00335BCB" w:rsidP="00335BCB">
      <w:pPr>
        <w:pStyle w:val="Overskrift1"/>
      </w:pPr>
      <w:bookmarkStart w:id="19" w:name="_Toc236999601"/>
      <w:r>
        <w:t>Virkninger for miljø og samfunn</w:t>
      </w:r>
      <w:bookmarkEnd w:id="19"/>
    </w:p>
    <w:p w14:paraId="5C26EF3A" w14:textId="0202753E" w:rsidR="00335BCB" w:rsidRDefault="00077EDC" w:rsidP="00335BCB">
      <w:r>
        <w:t>[</w:t>
      </w:r>
      <w:r w:rsidR="00335BCB">
        <w:t xml:space="preserve">I dette kapittelet skal du presentere konsekvensutredningen. I </w:t>
      </w:r>
      <w:hyperlink r:id="rId14" w:history="1">
        <w:r w:rsidR="00335BCB" w:rsidRPr="00DB19FE">
          <w:rPr>
            <w:rStyle w:val="Hyperkobling"/>
            <w14:numForm w14:val="default"/>
          </w:rPr>
          <w:t>kapittel 5.1 i NVEs digitale veileder</w:t>
        </w:r>
      </w:hyperlink>
      <w:r w:rsidR="00335BCB">
        <w:t xml:space="preserve"> har vi gitt føringer for hvordan dette kapittelet skal skrives. Kapittel 5.</w:t>
      </w:r>
      <w:r w:rsidR="00335BCB" w:rsidRPr="000F2675">
        <w:t>2-5.1</w:t>
      </w:r>
      <w:r w:rsidR="000F2675" w:rsidRPr="000F2675">
        <w:t>4</w:t>
      </w:r>
      <w:r w:rsidR="00335BCB">
        <w:t xml:space="preserve"> i veilederen gir føringer for hvordan fagtemaet skal utredes.</w:t>
      </w:r>
      <w:r>
        <w:t>]</w:t>
      </w:r>
      <w:r w:rsidR="00335BCB">
        <w:t xml:space="preserve"> </w:t>
      </w:r>
    </w:p>
    <w:p w14:paraId="5CB4616E" w14:textId="77777777" w:rsidR="00335BCB" w:rsidRDefault="00335BCB" w:rsidP="00335BCB">
      <w:pPr>
        <w:pStyle w:val="Overskrift2"/>
      </w:pPr>
      <w:bookmarkStart w:id="20" w:name="_Toc236999602"/>
      <w:r w:rsidRPr="00212E6A">
        <w:lastRenderedPageBreak/>
        <w:t>Innledning</w:t>
      </w:r>
      <w:bookmarkEnd w:id="20"/>
    </w:p>
    <w:p w14:paraId="0F0A9F3E" w14:textId="77777777" w:rsidR="00335BCB" w:rsidRPr="00212E6A" w:rsidRDefault="00335BCB" w:rsidP="00335BCB"/>
    <w:p w14:paraId="258BBEAE" w14:textId="77777777" w:rsidR="00335BCB" w:rsidRDefault="00335BCB" w:rsidP="00335BCB">
      <w:pPr>
        <w:pStyle w:val="Overskrift2"/>
      </w:pPr>
      <w:bookmarkStart w:id="21" w:name="_Toc236999603"/>
      <w:r w:rsidRPr="00212E6A">
        <w:t>Naturmangfold på land</w:t>
      </w:r>
      <w:bookmarkEnd w:id="21"/>
    </w:p>
    <w:p w14:paraId="7D1ED2AD" w14:textId="77777777" w:rsidR="00335BCB" w:rsidRDefault="00335BCB" w:rsidP="00335BCB"/>
    <w:p w14:paraId="22854344" w14:textId="77777777" w:rsidR="00335BCB" w:rsidRDefault="00335BCB" w:rsidP="00335BCB">
      <w:pPr>
        <w:pStyle w:val="Overskrift2"/>
      </w:pPr>
      <w:bookmarkStart w:id="22" w:name="_Toc236999604"/>
      <w:r w:rsidRPr="00212E6A">
        <w:t>Naturmangfold i vann (og sjø) og vannmiljø</w:t>
      </w:r>
      <w:bookmarkEnd w:id="22"/>
    </w:p>
    <w:p w14:paraId="6D724A76" w14:textId="77777777" w:rsidR="00335BCB" w:rsidRPr="00212E6A" w:rsidRDefault="00335BCB" w:rsidP="00335BCB"/>
    <w:p w14:paraId="549F8B00" w14:textId="77777777" w:rsidR="00335BCB" w:rsidRDefault="00335BCB" w:rsidP="00335BCB">
      <w:pPr>
        <w:pStyle w:val="Overskrift2"/>
      </w:pPr>
      <w:bookmarkStart w:id="23" w:name="_Toc236999605"/>
      <w:r w:rsidRPr="00212E6A">
        <w:t>Kulturmiljø</w:t>
      </w:r>
      <w:bookmarkEnd w:id="23"/>
    </w:p>
    <w:p w14:paraId="07A45BD7" w14:textId="77777777" w:rsidR="00335BCB" w:rsidRPr="00212E6A" w:rsidRDefault="00335BCB" w:rsidP="00335BCB"/>
    <w:p w14:paraId="4763FC9B" w14:textId="77777777" w:rsidR="00335BCB" w:rsidRDefault="00335BCB" w:rsidP="00335BCB">
      <w:pPr>
        <w:pStyle w:val="Overskrift2"/>
      </w:pPr>
      <w:bookmarkStart w:id="24" w:name="_Toc236999606"/>
      <w:r w:rsidRPr="00212E6A">
        <w:t>Friluftsliv</w:t>
      </w:r>
      <w:bookmarkEnd w:id="24"/>
    </w:p>
    <w:p w14:paraId="61DE944F" w14:textId="77777777" w:rsidR="00335BCB" w:rsidRPr="00212E6A" w:rsidRDefault="00335BCB" w:rsidP="00335BCB"/>
    <w:p w14:paraId="32EC77E9" w14:textId="77777777" w:rsidR="00335BCB" w:rsidRDefault="00335BCB" w:rsidP="00335BCB">
      <w:pPr>
        <w:pStyle w:val="Overskrift2"/>
      </w:pPr>
      <w:bookmarkStart w:id="25" w:name="_Toc236999607"/>
      <w:r w:rsidRPr="00212E6A">
        <w:t>Reiseliv</w:t>
      </w:r>
      <w:bookmarkEnd w:id="25"/>
    </w:p>
    <w:p w14:paraId="34C0FDFC" w14:textId="77777777" w:rsidR="00335BCB" w:rsidRPr="00212E6A" w:rsidRDefault="00335BCB" w:rsidP="00335BCB"/>
    <w:p w14:paraId="6ADC8C4E" w14:textId="77777777" w:rsidR="00335BCB" w:rsidRDefault="00335BCB" w:rsidP="00335BCB">
      <w:pPr>
        <w:pStyle w:val="Overskrift2"/>
      </w:pPr>
      <w:bookmarkStart w:id="26" w:name="_Toc236999608"/>
      <w:r w:rsidRPr="00212E6A">
        <w:t>Landskap</w:t>
      </w:r>
      <w:bookmarkEnd w:id="26"/>
    </w:p>
    <w:p w14:paraId="29FF6B6C" w14:textId="77777777" w:rsidR="00335BCB" w:rsidRPr="00212E6A" w:rsidRDefault="00335BCB" w:rsidP="00335BCB"/>
    <w:p w14:paraId="46C8D50B" w14:textId="77777777" w:rsidR="00335BCB" w:rsidRDefault="00335BCB" w:rsidP="00335BCB">
      <w:pPr>
        <w:pStyle w:val="Overskrift2"/>
      </w:pPr>
      <w:bookmarkStart w:id="27" w:name="_Toc236999609"/>
      <w:r w:rsidRPr="00212E6A">
        <w:t>Verdensarv</w:t>
      </w:r>
      <w:bookmarkEnd w:id="27"/>
    </w:p>
    <w:p w14:paraId="21A1D36D" w14:textId="77777777" w:rsidR="00335BCB" w:rsidRPr="00212E6A" w:rsidRDefault="00335BCB" w:rsidP="00335BCB"/>
    <w:p w14:paraId="5838BA90" w14:textId="77777777" w:rsidR="00335BCB" w:rsidRDefault="00335BCB" w:rsidP="00335BCB">
      <w:pPr>
        <w:pStyle w:val="Overskrift2"/>
      </w:pPr>
      <w:bookmarkStart w:id="28" w:name="_Toc236999610"/>
      <w:r w:rsidRPr="00212E6A">
        <w:t>Naturressurser</w:t>
      </w:r>
      <w:bookmarkEnd w:id="28"/>
    </w:p>
    <w:p w14:paraId="135A0879" w14:textId="77777777" w:rsidR="00335BCB" w:rsidRPr="00212E6A" w:rsidRDefault="00335BCB" w:rsidP="00335BCB"/>
    <w:p w14:paraId="0003BB7D" w14:textId="77777777" w:rsidR="00335BCB" w:rsidRDefault="00335BCB" w:rsidP="00335BCB">
      <w:pPr>
        <w:pStyle w:val="Overskrift2"/>
      </w:pPr>
      <w:bookmarkStart w:id="29" w:name="_Toc236999611"/>
      <w:r w:rsidRPr="00212E6A">
        <w:t>Reindrift</w:t>
      </w:r>
      <w:bookmarkEnd w:id="29"/>
    </w:p>
    <w:p w14:paraId="42FB8F52" w14:textId="77777777" w:rsidR="00335BCB" w:rsidRPr="00212E6A" w:rsidRDefault="00335BCB" w:rsidP="00335BCB"/>
    <w:p w14:paraId="47B617E7" w14:textId="77777777" w:rsidR="00335BCB" w:rsidRDefault="00335BCB" w:rsidP="00335BCB">
      <w:pPr>
        <w:pStyle w:val="Overskrift2"/>
      </w:pPr>
      <w:bookmarkStart w:id="30" w:name="_Toc236999612"/>
      <w:r w:rsidRPr="00212E6A">
        <w:t>Forurensning</w:t>
      </w:r>
      <w:bookmarkEnd w:id="30"/>
    </w:p>
    <w:p w14:paraId="2FBFCDF7" w14:textId="77777777" w:rsidR="00335BCB" w:rsidRPr="00212E6A" w:rsidRDefault="00335BCB" w:rsidP="00335BCB"/>
    <w:p w14:paraId="6C4D366C" w14:textId="77777777" w:rsidR="00335BCB" w:rsidRDefault="00335BCB" w:rsidP="00335BCB">
      <w:pPr>
        <w:pStyle w:val="Overskrift2"/>
      </w:pPr>
      <w:bookmarkStart w:id="31" w:name="_Toc236999613"/>
      <w:r w:rsidRPr="00212E6A">
        <w:t>Klimagassutslipp</w:t>
      </w:r>
      <w:bookmarkEnd w:id="31"/>
    </w:p>
    <w:p w14:paraId="692DC831" w14:textId="77777777" w:rsidR="00335BCB" w:rsidRPr="00212E6A" w:rsidRDefault="00335BCB" w:rsidP="00335BCB"/>
    <w:p w14:paraId="1C65DC7D" w14:textId="77777777" w:rsidR="00335BCB" w:rsidRPr="00212E6A" w:rsidRDefault="00335BCB" w:rsidP="00335BCB">
      <w:pPr>
        <w:pStyle w:val="Overskrift2"/>
      </w:pPr>
      <w:bookmarkStart w:id="32" w:name="_Toc236999614"/>
      <w:r w:rsidRPr="00212E6A">
        <w:t>Samfunn</w:t>
      </w:r>
      <w:bookmarkEnd w:id="32"/>
    </w:p>
    <w:p w14:paraId="0AC87557" w14:textId="77777777" w:rsidR="00335BCB" w:rsidRDefault="00335BCB" w:rsidP="00335BCB"/>
    <w:p w14:paraId="474A3A7C" w14:textId="77777777" w:rsidR="00335BCB" w:rsidRDefault="00335BCB" w:rsidP="00335BCB">
      <w:pPr>
        <w:pStyle w:val="Overskrift1"/>
      </w:pPr>
      <w:bookmarkStart w:id="33" w:name="_Toc236999615"/>
      <w:r>
        <w:lastRenderedPageBreak/>
        <w:t>Vurdering av avbøtende tiltak</w:t>
      </w:r>
      <w:bookmarkEnd w:id="33"/>
    </w:p>
    <w:p w14:paraId="05B28383" w14:textId="77777777" w:rsidR="00335BCB" w:rsidRDefault="00335BCB" w:rsidP="00335BCB"/>
    <w:p w14:paraId="2C6BF19D" w14:textId="77777777" w:rsidR="00335BCB" w:rsidRDefault="00335BCB" w:rsidP="00335BCB">
      <w:pPr>
        <w:pStyle w:val="Overskrift2"/>
      </w:pPr>
      <w:bookmarkStart w:id="34" w:name="_Toc236999616"/>
      <w:r>
        <w:t>Minstevannføring</w:t>
      </w:r>
      <w:bookmarkEnd w:id="34"/>
    </w:p>
    <w:p w14:paraId="4420D047" w14:textId="77777777" w:rsidR="00335BCB" w:rsidRDefault="00335BCB" w:rsidP="00335BCB">
      <w:r>
        <w:t>Eksempel på tabell:</w:t>
      </w:r>
    </w:p>
    <w:p w14:paraId="7D3EBC80" w14:textId="09E58C32" w:rsidR="000F2675" w:rsidRDefault="000F2675" w:rsidP="000F2675">
      <w:pPr>
        <w:pStyle w:val="Bildetekst"/>
        <w:keepNext/>
      </w:pPr>
      <w:r>
        <w:t xml:space="preserve">Tabell </w:t>
      </w:r>
      <w:fldSimple w:instr=" SEQ Tabell \* ARABIC ">
        <w:r>
          <w:rPr>
            <w:noProof/>
          </w:rPr>
          <w:t>7</w:t>
        </w:r>
      </w:fldSimple>
      <w:r>
        <w:t xml:space="preserve">: </w:t>
      </w:r>
      <w:r>
        <w:rPr>
          <w:i w:val="0"/>
          <w:iCs/>
        </w:rPr>
        <w:t>Størrelse, kostnader og miljøkonsekvens for ulike nivåer av minstevannføring</w:t>
      </w:r>
    </w:p>
    <w:tbl>
      <w:tblPr>
        <w:tblW w:w="873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65"/>
        <w:gridCol w:w="1220"/>
        <w:gridCol w:w="1396"/>
        <w:gridCol w:w="1701"/>
        <w:gridCol w:w="1752"/>
      </w:tblGrid>
      <w:tr w:rsidR="00077EDC" w:rsidRPr="00077EDC" w14:paraId="7773B4C4" w14:textId="77777777" w:rsidTr="0036499D">
        <w:trPr>
          <w:trHeight w:val="255"/>
        </w:trPr>
        <w:tc>
          <w:tcPr>
            <w:tcW w:w="2665" w:type="dxa"/>
            <w:shd w:val="clear" w:color="auto" w:fill="DAE9F7" w:themeFill="text2" w:themeFillTint="1A"/>
            <w:noWrap/>
          </w:tcPr>
          <w:p w14:paraId="51A0A712" w14:textId="12779AAC" w:rsidR="00077EDC" w:rsidRPr="00077EDC" w:rsidRDefault="00077EDC" w:rsidP="00077EDC">
            <w:pPr>
              <w:pStyle w:val="Tabelluthevet"/>
            </w:pPr>
            <w:r w:rsidRPr="00077EDC">
              <w:t>Alternativer</w:t>
            </w:r>
          </w:p>
        </w:tc>
        <w:tc>
          <w:tcPr>
            <w:tcW w:w="1249" w:type="dxa"/>
            <w:shd w:val="clear" w:color="auto" w:fill="DAE9F7" w:themeFill="text2" w:themeFillTint="1A"/>
          </w:tcPr>
          <w:p w14:paraId="1B363C07" w14:textId="615D4B4B" w:rsidR="00077EDC" w:rsidRPr="00077EDC" w:rsidRDefault="00077EDC" w:rsidP="00077EDC">
            <w:pPr>
              <w:pStyle w:val="Tabelluthevet"/>
            </w:pPr>
            <w:r w:rsidRPr="00077EDC">
              <w:t>Størrelse (m</w:t>
            </w:r>
            <w:r w:rsidRPr="00077EDC">
              <w:rPr>
                <w:vertAlign w:val="superscript"/>
              </w:rPr>
              <w:t>3</w:t>
            </w:r>
            <w:r w:rsidRPr="00077EDC">
              <w:t xml:space="preserve">/s el. </w:t>
            </w:r>
            <w:r>
              <w:t>l</w:t>
            </w:r>
            <w:r w:rsidRPr="00077EDC">
              <w:t>/s)</w:t>
            </w:r>
          </w:p>
        </w:tc>
        <w:tc>
          <w:tcPr>
            <w:tcW w:w="1418" w:type="dxa"/>
            <w:shd w:val="clear" w:color="auto" w:fill="DAE9F7" w:themeFill="text2" w:themeFillTint="1A"/>
          </w:tcPr>
          <w:p w14:paraId="0AA98DE5" w14:textId="5BF657D8" w:rsidR="00077EDC" w:rsidRPr="00077EDC" w:rsidRDefault="00077EDC" w:rsidP="00077EDC">
            <w:pPr>
              <w:pStyle w:val="Tabelluthevet"/>
            </w:pPr>
            <w:r w:rsidRPr="00077EDC">
              <w:t>Produksjon (</w:t>
            </w:r>
            <w:r>
              <w:t>GWh</w:t>
            </w:r>
            <w:r w:rsidRPr="00077EDC">
              <w:t>/år)</w:t>
            </w:r>
          </w:p>
        </w:tc>
        <w:tc>
          <w:tcPr>
            <w:tcW w:w="1701" w:type="dxa"/>
            <w:shd w:val="clear" w:color="auto" w:fill="DAE9F7" w:themeFill="text2" w:themeFillTint="1A"/>
            <w:noWrap/>
          </w:tcPr>
          <w:p w14:paraId="25B54A42" w14:textId="2F892C32" w:rsidR="00077EDC" w:rsidRPr="00077EDC" w:rsidRDefault="00077EDC" w:rsidP="00077EDC">
            <w:pPr>
              <w:pStyle w:val="Tabelluthevet"/>
            </w:pPr>
            <w:r w:rsidRPr="00077EDC">
              <w:t>Kostnader (kr/k</w:t>
            </w:r>
            <w:r>
              <w:t>W</w:t>
            </w:r>
            <w:r w:rsidRPr="00077EDC">
              <w:t>h)</w:t>
            </w:r>
          </w:p>
        </w:tc>
        <w:tc>
          <w:tcPr>
            <w:tcW w:w="1701" w:type="dxa"/>
            <w:shd w:val="clear" w:color="auto" w:fill="DAE9F7" w:themeFill="text2" w:themeFillTint="1A"/>
          </w:tcPr>
          <w:p w14:paraId="36EE8511" w14:textId="77777777" w:rsidR="00077EDC" w:rsidRPr="00077EDC" w:rsidRDefault="00077EDC" w:rsidP="00077EDC">
            <w:pPr>
              <w:pStyle w:val="Tabelluthevet"/>
            </w:pPr>
            <w:r w:rsidRPr="00077EDC">
              <w:t>Miljøkonsekvens</w:t>
            </w:r>
          </w:p>
        </w:tc>
      </w:tr>
      <w:tr w:rsidR="00077EDC" w:rsidRPr="00077EDC" w14:paraId="3378A301" w14:textId="77777777" w:rsidTr="0036499D">
        <w:trPr>
          <w:trHeight w:val="255"/>
        </w:trPr>
        <w:tc>
          <w:tcPr>
            <w:tcW w:w="2665" w:type="dxa"/>
            <w:noWrap/>
          </w:tcPr>
          <w:p w14:paraId="2CEAAA02" w14:textId="77777777" w:rsidR="00077EDC" w:rsidRPr="00077EDC" w:rsidRDefault="00077EDC" w:rsidP="00077EDC">
            <w:pPr>
              <w:pStyle w:val="Tabelltekst"/>
            </w:pPr>
            <w:r w:rsidRPr="00077EDC">
              <w:t>Alminnelig lavvannføring</w:t>
            </w:r>
          </w:p>
        </w:tc>
        <w:tc>
          <w:tcPr>
            <w:tcW w:w="1249" w:type="dxa"/>
          </w:tcPr>
          <w:p w14:paraId="4188CA4B" w14:textId="77777777" w:rsidR="00077EDC" w:rsidRPr="00077EDC" w:rsidRDefault="00077EDC" w:rsidP="00077EDC">
            <w:pPr>
              <w:pStyle w:val="Tabelltekst"/>
            </w:pPr>
          </w:p>
        </w:tc>
        <w:tc>
          <w:tcPr>
            <w:tcW w:w="1418" w:type="dxa"/>
          </w:tcPr>
          <w:p w14:paraId="37C58899" w14:textId="77777777" w:rsidR="00077EDC" w:rsidRPr="00077EDC" w:rsidRDefault="00077EDC" w:rsidP="00077EDC">
            <w:pPr>
              <w:pStyle w:val="Tabelltekst"/>
            </w:pPr>
          </w:p>
        </w:tc>
        <w:tc>
          <w:tcPr>
            <w:tcW w:w="1701" w:type="dxa"/>
            <w:noWrap/>
          </w:tcPr>
          <w:p w14:paraId="301617E5" w14:textId="77777777" w:rsidR="00077EDC" w:rsidRPr="00077EDC" w:rsidRDefault="00077EDC" w:rsidP="00077EDC">
            <w:pPr>
              <w:pStyle w:val="Tabelltekst"/>
            </w:pPr>
          </w:p>
        </w:tc>
        <w:tc>
          <w:tcPr>
            <w:tcW w:w="1701" w:type="dxa"/>
          </w:tcPr>
          <w:p w14:paraId="5A9F7C83" w14:textId="77777777" w:rsidR="00077EDC" w:rsidRPr="00077EDC" w:rsidRDefault="00077EDC" w:rsidP="00077EDC">
            <w:pPr>
              <w:pStyle w:val="Tabelltekst"/>
            </w:pPr>
          </w:p>
        </w:tc>
      </w:tr>
      <w:tr w:rsidR="00077EDC" w:rsidRPr="00077EDC" w14:paraId="129BDAD5" w14:textId="77777777" w:rsidTr="0036499D">
        <w:trPr>
          <w:trHeight w:val="255"/>
        </w:trPr>
        <w:tc>
          <w:tcPr>
            <w:tcW w:w="2665" w:type="dxa"/>
            <w:noWrap/>
          </w:tcPr>
          <w:p w14:paraId="3612290B" w14:textId="77777777" w:rsidR="00077EDC" w:rsidRPr="00077EDC" w:rsidRDefault="00077EDC" w:rsidP="00077EDC">
            <w:pPr>
              <w:pStyle w:val="Tabelltekst"/>
            </w:pPr>
            <w:r w:rsidRPr="00077EDC">
              <w:t>5-persentil sommer og vinter</w:t>
            </w:r>
          </w:p>
        </w:tc>
        <w:tc>
          <w:tcPr>
            <w:tcW w:w="1249" w:type="dxa"/>
          </w:tcPr>
          <w:p w14:paraId="71BD5001" w14:textId="77777777" w:rsidR="00077EDC" w:rsidRPr="00077EDC" w:rsidRDefault="00077EDC" w:rsidP="00077EDC">
            <w:pPr>
              <w:pStyle w:val="Tabelltekst"/>
            </w:pPr>
          </w:p>
        </w:tc>
        <w:tc>
          <w:tcPr>
            <w:tcW w:w="1418" w:type="dxa"/>
          </w:tcPr>
          <w:p w14:paraId="06B31B5F" w14:textId="77777777" w:rsidR="00077EDC" w:rsidRPr="00077EDC" w:rsidRDefault="00077EDC" w:rsidP="00077EDC">
            <w:pPr>
              <w:pStyle w:val="Tabelltekst"/>
            </w:pPr>
          </w:p>
        </w:tc>
        <w:tc>
          <w:tcPr>
            <w:tcW w:w="1701" w:type="dxa"/>
            <w:noWrap/>
          </w:tcPr>
          <w:p w14:paraId="202DB94C" w14:textId="77777777" w:rsidR="00077EDC" w:rsidRPr="00077EDC" w:rsidRDefault="00077EDC" w:rsidP="00077EDC">
            <w:pPr>
              <w:pStyle w:val="Tabelltekst"/>
            </w:pPr>
          </w:p>
        </w:tc>
        <w:tc>
          <w:tcPr>
            <w:tcW w:w="1701" w:type="dxa"/>
          </w:tcPr>
          <w:p w14:paraId="152A4B6A" w14:textId="77777777" w:rsidR="00077EDC" w:rsidRPr="00077EDC" w:rsidRDefault="00077EDC" w:rsidP="00077EDC">
            <w:pPr>
              <w:pStyle w:val="Tabelltekst"/>
            </w:pPr>
          </w:p>
        </w:tc>
      </w:tr>
      <w:tr w:rsidR="00077EDC" w:rsidRPr="00077EDC" w14:paraId="46258BE9" w14:textId="77777777" w:rsidTr="0036499D">
        <w:trPr>
          <w:trHeight w:val="255"/>
        </w:trPr>
        <w:tc>
          <w:tcPr>
            <w:tcW w:w="2665" w:type="dxa"/>
            <w:noWrap/>
          </w:tcPr>
          <w:p w14:paraId="0026CF23" w14:textId="77777777" w:rsidR="00077EDC" w:rsidRPr="00077EDC" w:rsidRDefault="00077EDC" w:rsidP="00077EDC">
            <w:pPr>
              <w:pStyle w:val="Tabelltekst"/>
            </w:pPr>
            <w:r w:rsidRPr="00077EDC">
              <w:t>Laveste ukemiddelvannføring</w:t>
            </w:r>
          </w:p>
        </w:tc>
        <w:tc>
          <w:tcPr>
            <w:tcW w:w="1249" w:type="dxa"/>
          </w:tcPr>
          <w:p w14:paraId="6BE51634" w14:textId="77777777" w:rsidR="00077EDC" w:rsidRPr="00077EDC" w:rsidRDefault="00077EDC" w:rsidP="00077EDC">
            <w:pPr>
              <w:pStyle w:val="Tabelltekst"/>
            </w:pPr>
          </w:p>
        </w:tc>
        <w:tc>
          <w:tcPr>
            <w:tcW w:w="1418" w:type="dxa"/>
          </w:tcPr>
          <w:p w14:paraId="4E91B457" w14:textId="77777777" w:rsidR="00077EDC" w:rsidRPr="00077EDC" w:rsidRDefault="00077EDC" w:rsidP="00077EDC">
            <w:pPr>
              <w:pStyle w:val="Tabelltekst"/>
            </w:pPr>
          </w:p>
        </w:tc>
        <w:tc>
          <w:tcPr>
            <w:tcW w:w="1701" w:type="dxa"/>
            <w:noWrap/>
          </w:tcPr>
          <w:p w14:paraId="46C0419A" w14:textId="77777777" w:rsidR="00077EDC" w:rsidRPr="00077EDC" w:rsidRDefault="00077EDC" w:rsidP="00077EDC">
            <w:pPr>
              <w:pStyle w:val="Tabelltekst"/>
            </w:pPr>
          </w:p>
        </w:tc>
        <w:tc>
          <w:tcPr>
            <w:tcW w:w="1701" w:type="dxa"/>
          </w:tcPr>
          <w:p w14:paraId="58A17C2C" w14:textId="77777777" w:rsidR="00077EDC" w:rsidRPr="00077EDC" w:rsidRDefault="00077EDC" w:rsidP="00077EDC">
            <w:pPr>
              <w:pStyle w:val="Tabelltekst"/>
            </w:pPr>
          </w:p>
        </w:tc>
      </w:tr>
      <w:tr w:rsidR="00077EDC" w:rsidRPr="00077EDC" w14:paraId="6193DEE3" w14:textId="77777777" w:rsidTr="0036499D">
        <w:trPr>
          <w:trHeight w:val="255"/>
        </w:trPr>
        <w:tc>
          <w:tcPr>
            <w:tcW w:w="2665" w:type="dxa"/>
            <w:noWrap/>
            <w:vAlign w:val="center"/>
          </w:tcPr>
          <w:p w14:paraId="29754103" w14:textId="51AAAFB1" w:rsidR="00077EDC" w:rsidRPr="00077EDC" w:rsidRDefault="00077EDC" w:rsidP="00077EDC">
            <w:pPr>
              <w:pStyle w:val="Tabelltekst"/>
              <w:rPr>
                <w:i/>
                <w:iCs/>
              </w:rPr>
            </w:pPr>
            <w:r>
              <w:rPr>
                <w:i/>
                <w:iCs/>
              </w:rPr>
              <w:t>[</w:t>
            </w:r>
            <w:r w:rsidRPr="00077EDC">
              <w:rPr>
                <w:i/>
                <w:iCs/>
              </w:rPr>
              <w:t>Ev. andre alternativer</w:t>
            </w:r>
            <w:r>
              <w:rPr>
                <w:i/>
                <w:iCs/>
              </w:rPr>
              <w:t>]</w:t>
            </w:r>
          </w:p>
        </w:tc>
        <w:tc>
          <w:tcPr>
            <w:tcW w:w="1249" w:type="dxa"/>
          </w:tcPr>
          <w:p w14:paraId="124BE1FD" w14:textId="77777777" w:rsidR="00077EDC" w:rsidRPr="00077EDC" w:rsidRDefault="00077EDC" w:rsidP="00077EDC">
            <w:pPr>
              <w:pStyle w:val="Tabelltekst"/>
            </w:pPr>
          </w:p>
        </w:tc>
        <w:tc>
          <w:tcPr>
            <w:tcW w:w="1418" w:type="dxa"/>
          </w:tcPr>
          <w:p w14:paraId="04296ED8" w14:textId="77777777" w:rsidR="00077EDC" w:rsidRPr="00077EDC" w:rsidRDefault="00077EDC" w:rsidP="00077EDC">
            <w:pPr>
              <w:pStyle w:val="Tabelltekst"/>
            </w:pPr>
          </w:p>
        </w:tc>
        <w:tc>
          <w:tcPr>
            <w:tcW w:w="1701" w:type="dxa"/>
            <w:noWrap/>
          </w:tcPr>
          <w:p w14:paraId="448E1655" w14:textId="77777777" w:rsidR="00077EDC" w:rsidRPr="00077EDC" w:rsidRDefault="00077EDC" w:rsidP="00077EDC">
            <w:pPr>
              <w:pStyle w:val="Tabelltekst"/>
            </w:pPr>
          </w:p>
        </w:tc>
        <w:tc>
          <w:tcPr>
            <w:tcW w:w="1701" w:type="dxa"/>
          </w:tcPr>
          <w:p w14:paraId="19FB87C2" w14:textId="77777777" w:rsidR="00077EDC" w:rsidRPr="00077EDC" w:rsidRDefault="00077EDC" w:rsidP="00077EDC">
            <w:pPr>
              <w:pStyle w:val="Tabelltekst"/>
            </w:pPr>
          </w:p>
        </w:tc>
      </w:tr>
    </w:tbl>
    <w:p w14:paraId="40ABC62F" w14:textId="63A3F159" w:rsidR="00335BCB" w:rsidRDefault="00335BCB" w:rsidP="00335BCB">
      <w:r>
        <w:tab/>
      </w:r>
      <w:r>
        <w:tab/>
      </w:r>
    </w:p>
    <w:p w14:paraId="521C7BBF" w14:textId="58C7154B" w:rsidR="000F2675" w:rsidRDefault="000F2675" w:rsidP="000F2675">
      <w:pPr>
        <w:pStyle w:val="Overskrift2"/>
      </w:pPr>
      <w:bookmarkStart w:id="35" w:name="_Toc236999617"/>
      <w:r>
        <w:t>Andre avbøtende tiltak</w:t>
      </w:r>
      <w:bookmarkEnd w:id="35"/>
    </w:p>
    <w:p w14:paraId="18DEE01A" w14:textId="77777777" w:rsidR="00335BCB" w:rsidRDefault="00335BCB" w:rsidP="00335BCB"/>
    <w:p w14:paraId="394815EB" w14:textId="77777777" w:rsidR="00335BCB" w:rsidRDefault="00335BCB" w:rsidP="00335BCB">
      <w:pPr>
        <w:pStyle w:val="Overskrift1"/>
      </w:pPr>
      <w:bookmarkStart w:id="36" w:name="_Toc236999618"/>
      <w:r>
        <w:t>Samlet konsekvens</w:t>
      </w:r>
      <w:bookmarkEnd w:id="36"/>
      <w:r>
        <w:t xml:space="preserve"> </w:t>
      </w:r>
    </w:p>
    <w:p w14:paraId="1D7DB55C" w14:textId="77777777" w:rsidR="00335BCB" w:rsidRDefault="00335BCB" w:rsidP="00335BCB"/>
    <w:p w14:paraId="7AA34DDB" w14:textId="77777777" w:rsidR="00335BCB" w:rsidRDefault="00335BCB" w:rsidP="00335BCB">
      <w:pPr>
        <w:pStyle w:val="Overskrift1"/>
      </w:pPr>
      <w:bookmarkStart w:id="37" w:name="_Toc236999619"/>
      <w:r>
        <w:t>Rangering av alternativer</w:t>
      </w:r>
      <w:bookmarkEnd w:id="37"/>
    </w:p>
    <w:p w14:paraId="65EEB6AE" w14:textId="77777777" w:rsidR="00335BCB" w:rsidRDefault="00335BCB" w:rsidP="00335BCB">
      <w:r>
        <w:t>Kun aktuelt dersom du søker om flere alternativer.</w:t>
      </w:r>
    </w:p>
    <w:p w14:paraId="11E30F40" w14:textId="77777777" w:rsidR="00335BCB" w:rsidRDefault="00335BCB" w:rsidP="00335BCB">
      <w:pPr>
        <w:pStyle w:val="Overskrift1"/>
      </w:pPr>
      <w:bookmarkStart w:id="38" w:name="_Toc236999620"/>
      <w:r>
        <w:t>Samlede virkninger av tiltaket</w:t>
      </w:r>
      <w:bookmarkEnd w:id="38"/>
    </w:p>
    <w:p w14:paraId="4ECCBC27" w14:textId="77777777" w:rsidR="00335BCB" w:rsidRDefault="00335BCB" w:rsidP="00335BCB"/>
    <w:p w14:paraId="1F5AFCF6" w14:textId="77777777" w:rsidR="00335BCB" w:rsidRDefault="00335BCB" w:rsidP="00335BCB">
      <w:r>
        <w:t> </w:t>
      </w:r>
    </w:p>
    <w:p w14:paraId="06829EF9" w14:textId="77777777" w:rsidR="00077EDC" w:rsidRDefault="00077EDC">
      <w:pPr>
        <w:spacing w:after="0" w:line="240" w:lineRule="auto"/>
        <w:rPr>
          <w:rFonts w:ascii="Open Sans SemiBold" w:hAnsi="Open Sans SemiBold"/>
          <w:sz w:val="32"/>
        </w:rPr>
      </w:pPr>
      <w:r>
        <w:br w:type="page"/>
      </w:r>
    </w:p>
    <w:p w14:paraId="00A72637" w14:textId="1C2304FA" w:rsidR="00335BCB" w:rsidRDefault="00335BCB" w:rsidP="00335BCB">
      <w:pPr>
        <w:pStyle w:val="Overskrift1"/>
      </w:pPr>
      <w:bookmarkStart w:id="39" w:name="_Toc236999621"/>
      <w:r>
        <w:lastRenderedPageBreak/>
        <w:t>Vedlegg</w:t>
      </w:r>
      <w:bookmarkEnd w:id="39"/>
    </w:p>
    <w:p w14:paraId="5937591E" w14:textId="402B8D0C" w:rsidR="003C1B8D" w:rsidRDefault="003C1B8D" w:rsidP="003C1B8D">
      <w:r>
        <w:t xml:space="preserve">[Disse vedleggene skal ligge i samme fil som søknaden. Merk at det er flere vedlegg som skal følge søknaden som separate filer. En oversikt over disse finnes i </w:t>
      </w:r>
      <w:hyperlink r:id="rId15" w:history="1">
        <w:r w:rsidRPr="007F423E">
          <w:rPr>
            <w:rStyle w:val="Hyperkobling"/>
            <w14:numForm w14:val="default"/>
          </w:rPr>
          <w:t>NVE</w:t>
        </w:r>
        <w:r w:rsidR="007F423E" w:rsidRPr="007F423E">
          <w:rPr>
            <w:rStyle w:val="Hyperkobling"/>
            <w14:numForm w14:val="default"/>
          </w:rPr>
          <w:t>s digitale veileder</w:t>
        </w:r>
      </w:hyperlink>
      <w:r w:rsidR="007F423E">
        <w:t>]</w:t>
      </w:r>
    </w:p>
    <w:p w14:paraId="4CA011C3" w14:textId="77777777" w:rsidR="007E0498" w:rsidRPr="003C1B8D" w:rsidRDefault="007E0498" w:rsidP="003C1B8D"/>
    <w:p w14:paraId="1068FF10" w14:textId="62210E37" w:rsidR="00077EDC" w:rsidRDefault="00335BCB" w:rsidP="00077EDC">
      <w:pPr>
        <w:pStyle w:val="Overskrift2"/>
      </w:pPr>
      <w:bookmarkStart w:id="40" w:name="_Toc236999622"/>
      <w:r>
        <w:t>Ka</w:t>
      </w:r>
      <w:r w:rsidR="00077EDC">
        <w:t>rt</w:t>
      </w:r>
      <w:bookmarkEnd w:id="40"/>
    </w:p>
    <w:p w14:paraId="0C5F7623" w14:textId="77777777" w:rsidR="007E0498" w:rsidRPr="007E0498" w:rsidRDefault="007E0498" w:rsidP="007E0498"/>
    <w:p w14:paraId="6A44C0AA" w14:textId="77777777" w:rsidR="00335BCB" w:rsidRDefault="00335BCB" w:rsidP="00335BCB">
      <w:pPr>
        <w:pStyle w:val="Overskrift2"/>
      </w:pPr>
      <w:bookmarkStart w:id="41" w:name="_Toc236999623"/>
      <w:r>
        <w:t>Liste over berørte eiendommer</w:t>
      </w:r>
      <w:bookmarkEnd w:id="41"/>
    </w:p>
    <w:p w14:paraId="6AA0285A" w14:textId="1F1F7CE7" w:rsidR="00335BCB" w:rsidRDefault="00077EDC" w:rsidP="00335BCB">
      <w:r>
        <w:t>[</w:t>
      </w:r>
      <w:r w:rsidR="00335BCB">
        <w:t>Kun gårds- og bruksnummer, liste over berørte grunneiere og rettighetshavere sendes til NVE separat.</w:t>
      </w:r>
      <w:r>
        <w:t>]</w:t>
      </w:r>
      <w:r w:rsidR="00335BCB">
        <w:t xml:space="preserve"> </w:t>
      </w:r>
    </w:p>
    <w:p w14:paraId="53F02C7C" w14:textId="77777777" w:rsidR="007E0498" w:rsidRDefault="007E0498" w:rsidP="00335BCB"/>
    <w:p w14:paraId="53708667" w14:textId="50018657" w:rsidR="00077EDC" w:rsidRDefault="00335BCB" w:rsidP="00077EDC">
      <w:pPr>
        <w:pStyle w:val="Overskrift2"/>
      </w:pPr>
      <w:bookmarkStart w:id="42" w:name="_Toc236999624"/>
      <w:r>
        <w:t>Fotografier av berørt område</w:t>
      </w:r>
      <w:bookmarkEnd w:id="42"/>
    </w:p>
    <w:p w14:paraId="42900BCB" w14:textId="77777777" w:rsidR="007E0498" w:rsidRPr="007E0498" w:rsidRDefault="007E0498" w:rsidP="007E0498"/>
    <w:p w14:paraId="36667D11" w14:textId="2FF8AFE5" w:rsidR="00077EDC" w:rsidRDefault="00335BCB" w:rsidP="00077EDC">
      <w:pPr>
        <w:pStyle w:val="Overskrift2"/>
      </w:pPr>
      <w:bookmarkStart w:id="43" w:name="_Toc236999625"/>
      <w:r>
        <w:t>Fotodokumentasjon ved ulike vannføringer</w:t>
      </w:r>
      <w:bookmarkEnd w:id="43"/>
    </w:p>
    <w:p w14:paraId="3836CA4F" w14:textId="77777777" w:rsidR="007E0498" w:rsidRPr="007E0498" w:rsidRDefault="007E0498" w:rsidP="007E0498"/>
    <w:p w14:paraId="588FE6D2" w14:textId="77777777" w:rsidR="00335BCB" w:rsidRPr="007F4145" w:rsidRDefault="00335BCB" w:rsidP="00335BCB">
      <w:pPr>
        <w:pStyle w:val="Overskrift2"/>
      </w:pPr>
      <w:bookmarkStart w:id="44" w:name="_Toc236999626"/>
      <w:r w:rsidRPr="007F4145">
        <w:t>Dokumentasjon på nettkapasitet</w:t>
      </w:r>
      <w:bookmarkEnd w:id="44"/>
    </w:p>
    <w:p w14:paraId="58858C6C" w14:textId="5BF38C2D" w:rsidR="00077EDC" w:rsidRDefault="00077EDC" w:rsidP="00077EDC">
      <w:r>
        <w:t xml:space="preserve">[Se krav </w:t>
      </w:r>
      <w:r w:rsidR="00F43DAA">
        <w:t xml:space="preserve">på NVEs nettsider: </w:t>
      </w:r>
      <w:hyperlink r:id="rId16" w:history="1">
        <w:r w:rsidR="00F43DAA" w:rsidRPr="00F43DAA">
          <w:rPr>
            <w:rStyle w:val="Hyperkobling"/>
            <w14:numForm w14:val="default"/>
          </w:rPr>
          <w:t>Krav til avklaring av nettkapasitet for kraftproduksjon</w:t>
        </w:r>
      </w:hyperlink>
      <w:r w:rsidR="00F43DAA">
        <w:t>.]</w:t>
      </w:r>
    </w:p>
    <w:p w14:paraId="686BB4CC" w14:textId="77777777" w:rsidR="007E0498" w:rsidRPr="00077EDC" w:rsidRDefault="007E0498" w:rsidP="00077EDC"/>
    <w:p w14:paraId="2396DABC" w14:textId="77777777" w:rsidR="00335BCB" w:rsidRDefault="00335BCB" w:rsidP="00335BCB">
      <w:pPr>
        <w:pStyle w:val="Overskrift2"/>
      </w:pPr>
      <w:bookmarkStart w:id="45" w:name="_Toc236999627"/>
      <w:r>
        <w:t>Avtale med områdekonsesjonær</w:t>
      </w:r>
      <w:bookmarkEnd w:id="45"/>
    </w:p>
    <w:p w14:paraId="6D522CF8" w14:textId="2EEC896E" w:rsidR="00335BCB" w:rsidRDefault="00077EDC" w:rsidP="00335BCB">
      <w:r>
        <w:t>[</w:t>
      </w:r>
      <w:r w:rsidR="00335BCB">
        <w:t>Kun aktuelt hvis områdekonsesjonær skal stå for bygging og drift av nettilknytningen.</w:t>
      </w:r>
      <w:r>
        <w:t>]</w:t>
      </w:r>
    </w:p>
    <w:p w14:paraId="04941BA9" w14:textId="77777777" w:rsidR="00335BCB" w:rsidRDefault="00335BCB" w:rsidP="00335BCB"/>
    <w:p w14:paraId="40F5D5B8" w14:textId="77777777" w:rsidR="00335BCB" w:rsidRPr="00C94B74" w:rsidRDefault="00335BCB" w:rsidP="00335BCB"/>
    <w:p w14:paraId="0548A70A" w14:textId="77777777" w:rsidR="00C77C49" w:rsidRPr="00335BCB" w:rsidRDefault="00C77C49" w:rsidP="00335BCB"/>
    <w:sectPr w:rsidR="00C77C49" w:rsidRPr="00335BCB" w:rsidSect="00CF2074">
      <w:headerReference w:type="default" r:id="rId17"/>
      <w:headerReference w:type="first" r:id="rId18"/>
      <w:pgSz w:w="11907" w:h="16840" w:code="9"/>
      <w:pgMar w:top="1701" w:right="1134" w:bottom="1418" w:left="1418" w:header="567" w:footer="709" w:gutter="0"/>
      <w:pgNumType w:start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8A589" w14:textId="77777777" w:rsidR="00F45C5B" w:rsidRDefault="00F45C5B">
      <w:r>
        <w:separator/>
      </w:r>
    </w:p>
  </w:endnote>
  <w:endnote w:type="continuationSeparator" w:id="0">
    <w:p w14:paraId="0972ADA9" w14:textId="77777777" w:rsidR="00F45C5B" w:rsidRDefault="00F45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4DE8B" w14:textId="77777777" w:rsidR="00F45C5B" w:rsidRDefault="00F45C5B" w:rsidP="004142F0">
      <w:pPr>
        <w:spacing w:after="0"/>
      </w:pPr>
      <w:r>
        <w:separator/>
      </w:r>
    </w:p>
  </w:footnote>
  <w:footnote w:type="continuationSeparator" w:id="0">
    <w:p w14:paraId="0F4E9634" w14:textId="77777777" w:rsidR="00F45C5B" w:rsidRDefault="00F45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3839511"/>
      <w:docPartObj>
        <w:docPartGallery w:val="Page Numbers (Top of Page)"/>
        <w:docPartUnique/>
      </w:docPartObj>
    </w:sdtPr>
    <w:sdtEndPr/>
    <w:sdtContent>
      <w:p w14:paraId="47D71C66" w14:textId="77777777" w:rsidR="00C77C49" w:rsidRDefault="00C77C49">
        <w:pPr>
          <w:pStyle w:val="Topp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269520B" w14:textId="77777777" w:rsidR="00D06808" w:rsidRDefault="00D06808" w:rsidP="00B7292A">
    <w:pPr>
      <w:tabs>
        <w:tab w:val="left" w:pos="376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AEF16" w14:textId="77777777" w:rsidR="00C77C49" w:rsidRDefault="00C77C49" w:rsidP="00077EDC">
    <w:pPr>
      <w:pStyle w:val="Topptekst"/>
      <w:jc w:val="center"/>
    </w:pPr>
  </w:p>
  <w:p w14:paraId="1522D698" w14:textId="77777777" w:rsidR="00C77C49" w:rsidRDefault="00C77C49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58AE8098"/>
    <w:lvl w:ilvl="0">
      <w:start w:val="1"/>
      <w:numFmt w:val="decimal"/>
      <w:pStyle w:val="Nummerertliste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1"/>
    <w:multiLevelType w:val="singleLevel"/>
    <w:tmpl w:val="2BCA6FE4"/>
    <w:lvl w:ilvl="0">
      <w:start w:val="1"/>
      <w:numFmt w:val="bullet"/>
      <w:pStyle w:val="Punktlist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FBA453DE"/>
    <w:lvl w:ilvl="0">
      <w:start w:val="1"/>
      <w:numFmt w:val="bullet"/>
      <w:pStyle w:val="Punktlist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9"/>
    <w:multiLevelType w:val="singleLevel"/>
    <w:tmpl w:val="0352A6B6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37969EC"/>
    <w:multiLevelType w:val="multilevel"/>
    <w:tmpl w:val="765046FA"/>
    <w:styleLink w:val="Gjeldendeliste1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92" w:hanging="99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18"/>
        </w:tabs>
        <w:ind w:left="1276" w:hanging="127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59" w:hanging="1559"/>
      </w:pPr>
      <w:rPr>
        <w:rFonts w:hint="default"/>
      </w:rPr>
    </w:lvl>
  </w:abstractNum>
  <w:abstractNum w:abstractNumId="5" w15:restartNumberingAfterBreak="0">
    <w:nsid w:val="0D965D59"/>
    <w:multiLevelType w:val="hybridMultilevel"/>
    <w:tmpl w:val="EB2451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BA1AFA">
      <w:numFmt w:val="bullet"/>
      <w:lvlText w:val="•"/>
      <w:lvlJc w:val="left"/>
      <w:pPr>
        <w:ind w:left="1800" w:hanging="720"/>
      </w:pPr>
      <w:rPr>
        <w:rFonts w:ascii="Open Sans" w:eastAsia="Times New Roman" w:hAnsi="Open Sans" w:cs="Open San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B712AE"/>
    <w:multiLevelType w:val="multilevel"/>
    <w:tmpl w:val="C0668826"/>
    <w:lvl w:ilvl="0">
      <w:start w:val="1"/>
      <w:numFmt w:val="decimal"/>
      <w:pStyle w:val="Overskrift1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Overskrift2"/>
      <w:suff w:val="space"/>
      <w:lvlText w:val="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pStyle w:val="Overskrift3"/>
      <w:suff w:val="space"/>
      <w:lvlText w:val="%1.%2.%3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7" w15:restartNumberingAfterBreak="0">
    <w:nsid w:val="2E2863B1"/>
    <w:multiLevelType w:val="hybridMultilevel"/>
    <w:tmpl w:val="94786E1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621533"/>
    <w:multiLevelType w:val="multilevel"/>
    <w:tmpl w:val="4D5084E8"/>
    <w:styleLink w:val="CurrentList1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4CD96BC1"/>
    <w:multiLevelType w:val="hybridMultilevel"/>
    <w:tmpl w:val="1DEC2C8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490BC7"/>
    <w:multiLevelType w:val="multilevel"/>
    <w:tmpl w:val="F8882134"/>
    <w:lvl w:ilvl="0">
      <w:start w:val="1"/>
      <w:numFmt w:val="decimal"/>
      <w:pStyle w:val="Vilkrspos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96" w:hanging="576"/>
      </w:pPr>
    </w:lvl>
    <w:lvl w:ilvl="2">
      <w:start w:val="1"/>
      <w:numFmt w:val="decimal"/>
      <w:lvlText w:val="%1.%2.%3"/>
      <w:lvlJc w:val="left"/>
      <w:pPr>
        <w:ind w:left="3240" w:hanging="720"/>
      </w:pPr>
    </w:lvl>
    <w:lvl w:ilvl="3">
      <w:start w:val="1"/>
      <w:numFmt w:val="decimal"/>
      <w:lvlText w:val="%1.%2.%3.%4"/>
      <w:lvlJc w:val="left"/>
      <w:pPr>
        <w:ind w:left="3384" w:hanging="864"/>
      </w:pPr>
    </w:lvl>
    <w:lvl w:ilvl="4">
      <w:start w:val="1"/>
      <w:numFmt w:val="decimal"/>
      <w:lvlText w:val="%1.%2.%3.%4.%5"/>
      <w:lvlJc w:val="left"/>
      <w:pPr>
        <w:ind w:left="3528" w:hanging="1008"/>
      </w:pPr>
    </w:lvl>
    <w:lvl w:ilvl="5">
      <w:start w:val="1"/>
      <w:numFmt w:val="decimal"/>
      <w:lvlText w:val="%1.%2.%3.%4.%5.%6"/>
      <w:lvlJc w:val="left"/>
      <w:pPr>
        <w:ind w:left="3672" w:hanging="1152"/>
      </w:pPr>
    </w:lvl>
    <w:lvl w:ilvl="6">
      <w:start w:val="1"/>
      <w:numFmt w:val="decimal"/>
      <w:lvlText w:val="%1.%2.%3.%4.%5.%6.%7"/>
      <w:lvlJc w:val="left"/>
      <w:pPr>
        <w:ind w:left="3816" w:hanging="1296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104" w:hanging="1584"/>
      </w:pPr>
    </w:lvl>
  </w:abstractNum>
  <w:abstractNum w:abstractNumId="11" w15:restartNumberingAfterBreak="0">
    <w:nsid w:val="695E198B"/>
    <w:multiLevelType w:val="hybridMultilevel"/>
    <w:tmpl w:val="4378BBEC"/>
    <w:lvl w:ilvl="0" w:tplc="92F06EEA">
      <w:start w:val="1"/>
      <w:numFmt w:val="decimal"/>
      <w:pStyle w:val="nummerertliste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493AB9"/>
    <w:multiLevelType w:val="hybridMultilevel"/>
    <w:tmpl w:val="37F04A64"/>
    <w:lvl w:ilvl="0" w:tplc="32AE8D38">
      <w:start w:val="1"/>
      <w:numFmt w:val="bullet"/>
      <w:pStyle w:val="punktliste0"/>
      <w:lvlText w:val=""/>
      <w:lvlJc w:val="left"/>
      <w:pPr>
        <w:ind w:left="1145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 w16cid:durableId="79986524">
    <w:abstractNumId w:val="6"/>
  </w:num>
  <w:num w:numId="2" w16cid:durableId="1034581025">
    <w:abstractNumId w:val="8"/>
  </w:num>
  <w:num w:numId="3" w16cid:durableId="1425151252">
    <w:abstractNumId w:val="4"/>
  </w:num>
  <w:num w:numId="4" w16cid:durableId="1874070528">
    <w:abstractNumId w:val="0"/>
  </w:num>
  <w:num w:numId="5" w16cid:durableId="151257533">
    <w:abstractNumId w:val="11"/>
  </w:num>
  <w:num w:numId="6" w16cid:durableId="1075778597">
    <w:abstractNumId w:val="3"/>
  </w:num>
  <w:num w:numId="7" w16cid:durableId="1946843960">
    <w:abstractNumId w:val="2"/>
  </w:num>
  <w:num w:numId="8" w16cid:durableId="1489830749">
    <w:abstractNumId w:val="1"/>
  </w:num>
  <w:num w:numId="9" w16cid:durableId="1587419472">
    <w:abstractNumId w:val="12"/>
  </w:num>
  <w:num w:numId="10" w16cid:durableId="1106656966">
    <w:abstractNumId w:val="10"/>
  </w:num>
  <w:num w:numId="11" w16cid:durableId="969897132">
    <w:abstractNumId w:val="9"/>
  </w:num>
  <w:num w:numId="12" w16cid:durableId="646518685">
    <w:abstractNumId w:val="5"/>
  </w:num>
  <w:num w:numId="13" w16cid:durableId="1095440763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4"/>
  <w:styleLockTheme/>
  <w:styleLockQFSet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BCB"/>
    <w:rsid w:val="00003085"/>
    <w:rsid w:val="000167EC"/>
    <w:rsid w:val="000201A4"/>
    <w:rsid w:val="00047E32"/>
    <w:rsid w:val="00077EDC"/>
    <w:rsid w:val="0008446A"/>
    <w:rsid w:val="00084D53"/>
    <w:rsid w:val="00086E71"/>
    <w:rsid w:val="000877BA"/>
    <w:rsid w:val="000A15EB"/>
    <w:rsid w:val="000A2075"/>
    <w:rsid w:val="000C035E"/>
    <w:rsid w:val="000E4635"/>
    <w:rsid w:val="000F2675"/>
    <w:rsid w:val="00113DCB"/>
    <w:rsid w:val="001163D5"/>
    <w:rsid w:val="001449D1"/>
    <w:rsid w:val="001467AA"/>
    <w:rsid w:val="0015728A"/>
    <w:rsid w:val="00165B75"/>
    <w:rsid w:val="00165EDC"/>
    <w:rsid w:val="00172356"/>
    <w:rsid w:val="001B709F"/>
    <w:rsid w:val="001C08B4"/>
    <w:rsid w:val="001C5DA4"/>
    <w:rsid w:val="001E306A"/>
    <w:rsid w:val="001F49CD"/>
    <w:rsid w:val="00201875"/>
    <w:rsid w:val="00215667"/>
    <w:rsid w:val="00227DD3"/>
    <w:rsid w:val="00252066"/>
    <w:rsid w:val="002823B3"/>
    <w:rsid w:val="00291D9D"/>
    <w:rsid w:val="002C1317"/>
    <w:rsid w:val="002D32D6"/>
    <w:rsid w:val="002E5B23"/>
    <w:rsid w:val="002F45B9"/>
    <w:rsid w:val="003217F9"/>
    <w:rsid w:val="00323025"/>
    <w:rsid w:val="00327A2B"/>
    <w:rsid w:val="00332257"/>
    <w:rsid w:val="00335323"/>
    <w:rsid w:val="00335BCB"/>
    <w:rsid w:val="00340957"/>
    <w:rsid w:val="00341DCC"/>
    <w:rsid w:val="00350152"/>
    <w:rsid w:val="00351853"/>
    <w:rsid w:val="0036054A"/>
    <w:rsid w:val="0036499D"/>
    <w:rsid w:val="003656C3"/>
    <w:rsid w:val="0037606F"/>
    <w:rsid w:val="0037674F"/>
    <w:rsid w:val="00391BB3"/>
    <w:rsid w:val="003C1B8D"/>
    <w:rsid w:val="003C3183"/>
    <w:rsid w:val="003C5D04"/>
    <w:rsid w:val="003C757E"/>
    <w:rsid w:val="003C7E1C"/>
    <w:rsid w:val="003D0C15"/>
    <w:rsid w:val="003D56E0"/>
    <w:rsid w:val="003E28E5"/>
    <w:rsid w:val="004142F0"/>
    <w:rsid w:val="00424054"/>
    <w:rsid w:val="00424059"/>
    <w:rsid w:val="0045722A"/>
    <w:rsid w:val="004A1804"/>
    <w:rsid w:val="004B3CDD"/>
    <w:rsid w:val="004C7BA7"/>
    <w:rsid w:val="004E0C8B"/>
    <w:rsid w:val="005271C1"/>
    <w:rsid w:val="00542CCA"/>
    <w:rsid w:val="005455CE"/>
    <w:rsid w:val="00550949"/>
    <w:rsid w:val="00551557"/>
    <w:rsid w:val="00573E49"/>
    <w:rsid w:val="005B17FA"/>
    <w:rsid w:val="005C14D1"/>
    <w:rsid w:val="005C40C3"/>
    <w:rsid w:val="005D36DD"/>
    <w:rsid w:val="005E7970"/>
    <w:rsid w:val="00623F46"/>
    <w:rsid w:val="0062599C"/>
    <w:rsid w:val="006345FF"/>
    <w:rsid w:val="00647448"/>
    <w:rsid w:val="0066256E"/>
    <w:rsid w:val="00665355"/>
    <w:rsid w:val="00681DC2"/>
    <w:rsid w:val="00682E5D"/>
    <w:rsid w:val="006C2897"/>
    <w:rsid w:val="006C5C22"/>
    <w:rsid w:val="006D4DC6"/>
    <w:rsid w:val="006D5BD3"/>
    <w:rsid w:val="00712F1B"/>
    <w:rsid w:val="00714CFE"/>
    <w:rsid w:val="00740B6C"/>
    <w:rsid w:val="00742316"/>
    <w:rsid w:val="00743281"/>
    <w:rsid w:val="00757376"/>
    <w:rsid w:val="007705FC"/>
    <w:rsid w:val="00773B1F"/>
    <w:rsid w:val="007B0B83"/>
    <w:rsid w:val="007B5FCF"/>
    <w:rsid w:val="007D490B"/>
    <w:rsid w:val="007E0498"/>
    <w:rsid w:val="007F4145"/>
    <w:rsid w:val="007F423E"/>
    <w:rsid w:val="007F653B"/>
    <w:rsid w:val="00800758"/>
    <w:rsid w:val="00801F16"/>
    <w:rsid w:val="00815182"/>
    <w:rsid w:val="0081707D"/>
    <w:rsid w:val="00830604"/>
    <w:rsid w:val="008403E4"/>
    <w:rsid w:val="00844F08"/>
    <w:rsid w:val="0085078B"/>
    <w:rsid w:val="00866451"/>
    <w:rsid w:val="00880BB3"/>
    <w:rsid w:val="00883076"/>
    <w:rsid w:val="008C7CF9"/>
    <w:rsid w:val="008D1004"/>
    <w:rsid w:val="008D2337"/>
    <w:rsid w:val="008D2CD9"/>
    <w:rsid w:val="008D67A6"/>
    <w:rsid w:val="008D75A6"/>
    <w:rsid w:val="008E456D"/>
    <w:rsid w:val="00907ECC"/>
    <w:rsid w:val="00920A99"/>
    <w:rsid w:val="00957073"/>
    <w:rsid w:val="009605BB"/>
    <w:rsid w:val="00967341"/>
    <w:rsid w:val="0097095A"/>
    <w:rsid w:val="00985183"/>
    <w:rsid w:val="009A36E7"/>
    <w:rsid w:val="009B6832"/>
    <w:rsid w:val="009C4C64"/>
    <w:rsid w:val="009D3945"/>
    <w:rsid w:val="009F0A2F"/>
    <w:rsid w:val="00A004C0"/>
    <w:rsid w:val="00A00BD4"/>
    <w:rsid w:val="00A176B4"/>
    <w:rsid w:val="00A26D5D"/>
    <w:rsid w:val="00A44607"/>
    <w:rsid w:val="00A614CA"/>
    <w:rsid w:val="00A9335B"/>
    <w:rsid w:val="00AD7171"/>
    <w:rsid w:val="00AE334C"/>
    <w:rsid w:val="00AF1988"/>
    <w:rsid w:val="00B00242"/>
    <w:rsid w:val="00B0382F"/>
    <w:rsid w:val="00B051A3"/>
    <w:rsid w:val="00B10552"/>
    <w:rsid w:val="00B37D32"/>
    <w:rsid w:val="00B640CD"/>
    <w:rsid w:val="00B7254E"/>
    <w:rsid w:val="00B7292A"/>
    <w:rsid w:val="00B74333"/>
    <w:rsid w:val="00B80AD5"/>
    <w:rsid w:val="00BB7DA6"/>
    <w:rsid w:val="00BC4E41"/>
    <w:rsid w:val="00BC6D18"/>
    <w:rsid w:val="00C01144"/>
    <w:rsid w:val="00C02627"/>
    <w:rsid w:val="00C1129B"/>
    <w:rsid w:val="00C1172E"/>
    <w:rsid w:val="00C12F16"/>
    <w:rsid w:val="00C132C6"/>
    <w:rsid w:val="00C36944"/>
    <w:rsid w:val="00C530C7"/>
    <w:rsid w:val="00C56883"/>
    <w:rsid w:val="00C77C49"/>
    <w:rsid w:val="00C8347A"/>
    <w:rsid w:val="00C93388"/>
    <w:rsid w:val="00C95C37"/>
    <w:rsid w:val="00CB4A94"/>
    <w:rsid w:val="00CC730E"/>
    <w:rsid w:val="00CD0F69"/>
    <w:rsid w:val="00CD5BAD"/>
    <w:rsid w:val="00CD6DB5"/>
    <w:rsid w:val="00CF2074"/>
    <w:rsid w:val="00D06808"/>
    <w:rsid w:val="00D06AE0"/>
    <w:rsid w:val="00D1606D"/>
    <w:rsid w:val="00D263F5"/>
    <w:rsid w:val="00D270E4"/>
    <w:rsid w:val="00D82667"/>
    <w:rsid w:val="00DA0A7A"/>
    <w:rsid w:val="00DA5950"/>
    <w:rsid w:val="00DB19FE"/>
    <w:rsid w:val="00DB6469"/>
    <w:rsid w:val="00DB7BDA"/>
    <w:rsid w:val="00DD2AB7"/>
    <w:rsid w:val="00DD69BB"/>
    <w:rsid w:val="00DF2ECF"/>
    <w:rsid w:val="00DF33B0"/>
    <w:rsid w:val="00E20D9D"/>
    <w:rsid w:val="00E234F4"/>
    <w:rsid w:val="00E31942"/>
    <w:rsid w:val="00E32B84"/>
    <w:rsid w:val="00E34C31"/>
    <w:rsid w:val="00E35B1C"/>
    <w:rsid w:val="00E427B4"/>
    <w:rsid w:val="00E54253"/>
    <w:rsid w:val="00E55920"/>
    <w:rsid w:val="00E66FE3"/>
    <w:rsid w:val="00E8221C"/>
    <w:rsid w:val="00E845A9"/>
    <w:rsid w:val="00E970D5"/>
    <w:rsid w:val="00E97F2A"/>
    <w:rsid w:val="00EC7B3F"/>
    <w:rsid w:val="00ED2691"/>
    <w:rsid w:val="00EF0904"/>
    <w:rsid w:val="00EF2A21"/>
    <w:rsid w:val="00F200DE"/>
    <w:rsid w:val="00F43DAA"/>
    <w:rsid w:val="00F45C5B"/>
    <w:rsid w:val="00F50E29"/>
    <w:rsid w:val="00FB5B1D"/>
    <w:rsid w:val="00FC7F37"/>
    <w:rsid w:val="00FF6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BFEAFF7"/>
  <w15:chartTrackingRefBased/>
  <w15:docId w15:val="{C5A192EF-C9EE-470A-93F1-0B120C841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2" w:qFormat="1"/>
    <w:lsdException w:name="heading 2" w:uiPriority="2" w:qFormat="1"/>
    <w:lsdException w:name="heading 3" w:uiPriority="2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2" w:unhideWhenUsed="1" w:qFormat="1"/>
    <w:lsdException w:name="heading 9" w:semiHidden="1" w:uiPriority="2" w:unhideWhenUsed="1" w:qFormat="1"/>
    <w:lsdException w:name="index 1" w:uiPriority="99"/>
    <w:lsdException w:name="index 2" w:uiPriority="99"/>
    <w:lsdException w:name="index 3" w:uiPriority="99"/>
    <w:lsdException w:name="index 5" w:uiPriority="99"/>
    <w:lsdException w:name="toc 1" w:uiPriority="39"/>
    <w:lsdException w:name="toc 2" w:uiPriority="39"/>
    <w:lsdException w:name="toc 3" w:uiPriority="39"/>
    <w:lsdException w:name="toc 5" w:uiPriority="2"/>
    <w:lsdException w:name="toc 6" w:uiPriority="2"/>
    <w:lsdException w:name="toc 7" w:uiPriority="2"/>
    <w:lsdException w:name="toc 8" w:uiPriority="2"/>
    <w:lsdException w:name="toc 9" w:uiPriority="2"/>
    <w:lsdException w:name="Normal Indent" w:uiPriority="10"/>
    <w:lsdException w:name="footnote text" w:uiPriority="2"/>
    <w:lsdException w:name="annotation text" w:uiPriority="99"/>
    <w:lsdException w:name="header" w:uiPriority="99"/>
    <w:lsdException w:name="footer" w:uiPriority="2" w:qFormat="1"/>
    <w:lsdException w:name="caption" w:semiHidden="1" w:uiPriority="6" w:unhideWhenUsed="1" w:qFormat="1"/>
    <w:lsdException w:name="envelope address" w:uiPriority="2"/>
    <w:lsdException w:name="envelope return" w:uiPriority="2"/>
    <w:lsdException w:name="footnote reference" w:uiPriority="99"/>
    <w:lsdException w:name="annotation reference" w:uiPriority="99"/>
    <w:lsdException w:name="line number" w:uiPriority="2"/>
    <w:lsdException w:name="List" w:uiPriority="2"/>
    <w:lsdException w:name="List Bullet" w:uiPriority="10"/>
    <w:lsdException w:name="List Number" w:uiPriority="10" w:qFormat="1"/>
    <w:lsdException w:name="List Bullet 3" w:uiPriority="10"/>
    <w:lsdException w:name="List Bullet 4" w:uiPriority="10"/>
    <w:lsdException w:name="List Number 2" w:uiPriority="10"/>
    <w:lsdException w:name="Title" w:uiPriority="2" w:qFormat="1"/>
    <w:lsdException w:name="Closing" w:uiPriority="2"/>
    <w:lsdException w:name="Signature" w:uiPriority="10"/>
    <w:lsdException w:name="Body Text" w:uiPriority="99" w:qFormat="1"/>
    <w:lsdException w:name="Body Text Indent" w:uiPriority="2"/>
    <w:lsdException w:name="Message Header" w:uiPriority="2"/>
    <w:lsdException w:name="Salutation" w:uiPriority="2"/>
    <w:lsdException w:name="Date" w:uiPriority="2"/>
    <w:lsdException w:name="Note Heading" w:uiPriority="10"/>
    <w:lsdException w:name="Body Text Indent 2" w:uiPriority="2"/>
    <w:lsdException w:name="Body Text Indent 3" w:uiPriority="2"/>
    <w:lsdException w:name="Hyperlink" w:uiPriority="99" w:qFormat="1"/>
    <w:lsdException w:name="FollowedHyperlink" w:uiPriority="99"/>
    <w:lsdException w:name="Plain Text" w:uiPriority="10"/>
    <w:lsdException w:name="E-mail Signature" w:uiPriority="2"/>
    <w:lsdException w:name="Normal (Web)" w:uiPriority="99"/>
    <w:lsdException w:name="HTML Acronym" w:uiPriority="2"/>
    <w:lsdException w:name="HTML Address" w:uiPriority="2"/>
    <w:lsdException w:name="HTML Cite" w:uiPriority="2"/>
    <w:lsdException w:name="HTML Code" w:uiPriority="2"/>
    <w:lsdException w:name="HTML Definition" w:uiPriority="2"/>
    <w:lsdException w:name="HTML Keyboard" w:uiPriority="2"/>
    <w:lsdException w:name="HTML Preformatted" w:uiPriority="2"/>
    <w:lsdException w:name="HTML Sample" w:uiPriority="2"/>
    <w:lsdException w:name="HTML Typewriter" w:uiPriority="2"/>
    <w:lsdException w:name="HTML Variable" w:uiPriority="2"/>
    <w:lsdException w:name="Normal Table" w:semiHidden="1" w:unhideWhenUsed="1"/>
    <w:lsdException w:name="annotation subject" w:uiPriority="2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35BCB"/>
    <w:pPr>
      <w:spacing w:after="160" w:line="280" w:lineRule="atLeast"/>
    </w:pPr>
    <w:rPr>
      <w:rFonts w:ascii="Open Sans" w:hAnsi="Open Sans"/>
      <w:sz w:val="22"/>
      <w:szCs w:val="22"/>
    </w:rPr>
  </w:style>
  <w:style w:type="paragraph" w:styleId="Overskrift1">
    <w:name w:val="heading 1"/>
    <w:basedOn w:val="Normal"/>
    <w:next w:val="Normal"/>
    <w:link w:val="Overskrift1Tegn"/>
    <w:uiPriority w:val="2"/>
    <w:qFormat/>
    <w:rsid w:val="005C14D1"/>
    <w:pPr>
      <w:keepNext/>
      <w:numPr>
        <w:numId w:val="1"/>
      </w:numPr>
      <w:tabs>
        <w:tab w:val="num" w:pos="360"/>
      </w:tabs>
      <w:spacing w:before="120" w:after="120" w:line="520" w:lineRule="exact"/>
      <w:ind w:left="0" w:firstLine="0"/>
      <w:outlineLvl w:val="0"/>
    </w:pPr>
    <w:rPr>
      <w:rFonts w:ascii="Open Sans SemiBold" w:hAnsi="Open Sans SemiBold"/>
      <w:sz w:val="32"/>
    </w:rPr>
  </w:style>
  <w:style w:type="paragraph" w:styleId="Overskrift2">
    <w:name w:val="heading 2"/>
    <w:basedOn w:val="Normal"/>
    <w:next w:val="Normal"/>
    <w:link w:val="Overskrift2Tegn"/>
    <w:uiPriority w:val="2"/>
    <w:qFormat/>
    <w:rsid w:val="005C14D1"/>
    <w:pPr>
      <w:keepNext/>
      <w:numPr>
        <w:ilvl w:val="1"/>
        <w:numId w:val="1"/>
      </w:numPr>
      <w:tabs>
        <w:tab w:val="num" w:pos="360"/>
        <w:tab w:val="left" w:pos="851"/>
      </w:tabs>
      <w:spacing w:before="120" w:after="120" w:line="440" w:lineRule="exact"/>
      <w:ind w:left="0" w:firstLine="0"/>
      <w:outlineLvl w:val="1"/>
    </w:pPr>
    <w:rPr>
      <w:rFonts w:ascii="Open Sans SemiBold" w:hAnsi="Open Sans SemiBold"/>
      <w:bCs/>
      <w:sz w:val="28"/>
      <w:szCs w:val="24"/>
    </w:rPr>
  </w:style>
  <w:style w:type="paragraph" w:styleId="Overskrift3">
    <w:name w:val="heading 3"/>
    <w:basedOn w:val="Normal"/>
    <w:next w:val="Normal"/>
    <w:link w:val="Overskrift3Tegn"/>
    <w:uiPriority w:val="2"/>
    <w:qFormat/>
    <w:rsid w:val="005C14D1"/>
    <w:pPr>
      <w:keepNext/>
      <w:numPr>
        <w:ilvl w:val="2"/>
        <w:numId w:val="1"/>
      </w:numPr>
      <w:tabs>
        <w:tab w:val="num" w:pos="360"/>
      </w:tabs>
      <w:spacing w:before="120" w:after="120" w:line="400" w:lineRule="exact"/>
      <w:ind w:left="0" w:firstLine="0"/>
      <w:outlineLvl w:val="2"/>
    </w:pPr>
    <w:rPr>
      <w:rFonts w:ascii="Open Sans SemiBold" w:hAnsi="Open Sans SemiBold"/>
      <w:sz w:val="26"/>
    </w:rPr>
  </w:style>
  <w:style w:type="paragraph" w:styleId="Overskrift4">
    <w:name w:val="heading 4"/>
    <w:basedOn w:val="Normal"/>
    <w:next w:val="Normal"/>
    <w:link w:val="Overskrift4Tegn"/>
    <w:uiPriority w:val="2"/>
    <w:qFormat/>
    <w:rsid w:val="005C14D1"/>
    <w:pPr>
      <w:keepNext/>
      <w:spacing w:before="120" w:after="120" w:line="360" w:lineRule="exact"/>
      <w:outlineLvl w:val="3"/>
    </w:pPr>
    <w:rPr>
      <w:rFonts w:ascii="Source Sans Pro SemiBold" w:hAnsi="Source Sans Pro SemiBold"/>
      <w:bCs/>
      <w:sz w:val="24"/>
      <w:szCs w:val="24"/>
    </w:rPr>
  </w:style>
  <w:style w:type="paragraph" w:styleId="Overskrift5">
    <w:name w:val="heading 5"/>
    <w:basedOn w:val="Normal"/>
    <w:next w:val="Normal"/>
    <w:link w:val="Overskrift5Tegn"/>
    <w:uiPriority w:val="2"/>
    <w:qFormat/>
    <w:rsid w:val="005C14D1"/>
    <w:pPr>
      <w:keepNext/>
      <w:spacing w:before="120" w:after="120" w:line="280" w:lineRule="exact"/>
      <w:outlineLvl w:val="4"/>
    </w:pPr>
    <w:rPr>
      <w:rFonts w:ascii="Open Sans SemiBold" w:hAnsi="Open Sans SemiBold"/>
      <w:bCs/>
      <w:color w:val="000000" w:themeColor="text1"/>
      <w:szCs w:val="28"/>
    </w:rPr>
  </w:style>
  <w:style w:type="paragraph" w:styleId="Overskrift6">
    <w:name w:val="heading 6"/>
    <w:basedOn w:val="Normal"/>
    <w:next w:val="Normal"/>
    <w:link w:val="Overskrift6Tegn"/>
    <w:uiPriority w:val="2"/>
    <w:unhideWhenUsed/>
    <w:rsid w:val="00957073"/>
    <w:pPr>
      <w:keepNext/>
      <w:spacing w:line="280" w:lineRule="exact"/>
      <w:outlineLvl w:val="5"/>
    </w:pPr>
    <w:rPr>
      <w:rFonts w:ascii="Source Sans Pro SemiBold" w:hAnsi="Source Sans Pro SemiBold"/>
      <w:b/>
      <w:bCs/>
      <w:color w:val="000000" w:themeColor="text1"/>
    </w:rPr>
  </w:style>
  <w:style w:type="paragraph" w:styleId="Overskrift7">
    <w:name w:val="heading 7"/>
    <w:basedOn w:val="Normal"/>
    <w:next w:val="Normal"/>
    <w:link w:val="Overskrift7Tegn"/>
    <w:uiPriority w:val="2"/>
    <w:unhideWhenUsed/>
    <w:rsid w:val="00957073"/>
    <w:pPr>
      <w:keepNext/>
      <w:spacing w:line="280" w:lineRule="exact"/>
      <w:outlineLvl w:val="6"/>
    </w:pPr>
    <w:rPr>
      <w:rFonts w:ascii="Source Sans Pro SemiBold" w:hAnsi="Source Sans Pro SemiBold"/>
      <w:b/>
      <w:bCs/>
      <w:color w:val="000000" w:themeColor="text1"/>
    </w:rPr>
  </w:style>
  <w:style w:type="paragraph" w:styleId="Overskrift8">
    <w:name w:val="heading 8"/>
    <w:basedOn w:val="Normal"/>
    <w:next w:val="Normal"/>
    <w:link w:val="Overskrift8Tegn"/>
    <w:uiPriority w:val="2"/>
    <w:unhideWhenUsed/>
    <w:rsid w:val="00957073"/>
    <w:pPr>
      <w:keepNext/>
      <w:tabs>
        <w:tab w:val="left" w:pos="1418"/>
      </w:tabs>
      <w:spacing w:line="280" w:lineRule="exact"/>
      <w:outlineLvl w:val="7"/>
    </w:pPr>
    <w:rPr>
      <w:rFonts w:ascii="Source Sans Pro SemiBold" w:hAnsi="Source Sans Pro SemiBold"/>
      <w:b/>
      <w:bCs/>
      <w:iCs/>
      <w:color w:val="000000" w:themeColor="text1"/>
    </w:rPr>
  </w:style>
  <w:style w:type="paragraph" w:styleId="Overskrift9">
    <w:name w:val="heading 9"/>
    <w:basedOn w:val="Normal"/>
    <w:next w:val="Normal"/>
    <w:link w:val="Overskrift9Tegn"/>
    <w:uiPriority w:val="2"/>
    <w:unhideWhenUsed/>
    <w:rsid w:val="00957073"/>
    <w:pPr>
      <w:outlineLvl w:val="8"/>
    </w:pPr>
    <w:rPr>
      <w:rFonts w:ascii="Source Sans Pro SemiBold" w:hAnsi="Source Sans Pro SemiBold"/>
      <w:b/>
      <w:bCs/>
      <w:szCs w:val="1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2"/>
    <w:rsid w:val="005C14D1"/>
    <w:rPr>
      <w:rFonts w:ascii="Open Sans SemiBold" w:hAnsi="Open Sans SemiBold"/>
      <w:sz w:val="32"/>
      <w:szCs w:val="22"/>
    </w:rPr>
  </w:style>
  <w:style w:type="character" w:customStyle="1" w:styleId="Overskrift2Tegn">
    <w:name w:val="Overskrift 2 Tegn"/>
    <w:basedOn w:val="Standardskriftforavsnitt"/>
    <w:link w:val="Overskrift2"/>
    <w:uiPriority w:val="2"/>
    <w:rsid w:val="005C14D1"/>
    <w:rPr>
      <w:rFonts w:ascii="Open Sans SemiBold" w:hAnsi="Open Sans SemiBold"/>
      <w:bCs/>
      <w:sz w:val="28"/>
      <w:szCs w:val="24"/>
    </w:rPr>
  </w:style>
  <w:style w:type="character" w:customStyle="1" w:styleId="Overskrift3Tegn">
    <w:name w:val="Overskrift 3 Tegn"/>
    <w:basedOn w:val="Standardskriftforavsnitt"/>
    <w:link w:val="Overskrift3"/>
    <w:uiPriority w:val="2"/>
    <w:rsid w:val="005C14D1"/>
    <w:rPr>
      <w:rFonts w:ascii="Open Sans SemiBold" w:hAnsi="Open Sans SemiBold"/>
      <w:sz w:val="26"/>
      <w:szCs w:val="22"/>
    </w:rPr>
  </w:style>
  <w:style w:type="character" w:customStyle="1" w:styleId="Overskrift4Tegn">
    <w:name w:val="Overskrift 4 Tegn"/>
    <w:basedOn w:val="Standardskriftforavsnitt"/>
    <w:link w:val="Overskrift4"/>
    <w:uiPriority w:val="2"/>
    <w:rsid w:val="005C14D1"/>
    <w:rPr>
      <w:rFonts w:ascii="Source Sans Pro SemiBold" w:hAnsi="Source Sans Pro SemiBold"/>
      <w:bCs/>
      <w:sz w:val="24"/>
      <w:szCs w:val="24"/>
    </w:rPr>
  </w:style>
  <w:style w:type="character" w:customStyle="1" w:styleId="Overskrift5Tegn">
    <w:name w:val="Overskrift 5 Tegn"/>
    <w:basedOn w:val="Standardskriftforavsnitt"/>
    <w:link w:val="Overskrift5"/>
    <w:uiPriority w:val="2"/>
    <w:rsid w:val="005C14D1"/>
    <w:rPr>
      <w:rFonts w:ascii="Open Sans SemiBold" w:hAnsi="Open Sans SemiBold"/>
      <w:bCs/>
      <w:color w:val="000000" w:themeColor="text1"/>
      <w:sz w:val="22"/>
      <w:szCs w:val="28"/>
    </w:rPr>
  </w:style>
  <w:style w:type="character" w:customStyle="1" w:styleId="Overskrift6Tegn">
    <w:name w:val="Overskrift 6 Tegn"/>
    <w:basedOn w:val="Standardskriftforavsnitt"/>
    <w:link w:val="Overskrift6"/>
    <w:uiPriority w:val="2"/>
    <w:rsid w:val="00957073"/>
    <w:rPr>
      <w:rFonts w:ascii="Source Sans Pro SemiBold" w:hAnsi="Source Sans Pro SemiBold"/>
      <w:b/>
      <w:bCs/>
      <w:color w:val="000000" w:themeColor="text1"/>
      <w:sz w:val="22"/>
      <w:szCs w:val="22"/>
    </w:rPr>
  </w:style>
  <w:style w:type="character" w:customStyle="1" w:styleId="Overskrift7Tegn">
    <w:name w:val="Overskrift 7 Tegn"/>
    <w:basedOn w:val="Standardskriftforavsnitt"/>
    <w:link w:val="Overskrift7"/>
    <w:uiPriority w:val="2"/>
    <w:rsid w:val="00957073"/>
    <w:rPr>
      <w:rFonts w:ascii="Source Sans Pro SemiBold" w:hAnsi="Source Sans Pro SemiBold"/>
      <w:b/>
      <w:bCs/>
      <w:color w:val="000000" w:themeColor="text1"/>
      <w:sz w:val="22"/>
      <w:szCs w:val="22"/>
    </w:rPr>
  </w:style>
  <w:style w:type="character" w:customStyle="1" w:styleId="Overskrift8Tegn">
    <w:name w:val="Overskrift 8 Tegn"/>
    <w:basedOn w:val="Standardskriftforavsnitt"/>
    <w:link w:val="Overskrift8"/>
    <w:uiPriority w:val="2"/>
    <w:rsid w:val="00957073"/>
    <w:rPr>
      <w:rFonts w:ascii="Source Sans Pro SemiBold" w:hAnsi="Source Sans Pro SemiBold"/>
      <w:b/>
      <w:bCs/>
      <w:iCs/>
      <w:color w:val="000000" w:themeColor="text1"/>
      <w:sz w:val="22"/>
      <w:szCs w:val="22"/>
    </w:rPr>
  </w:style>
  <w:style w:type="character" w:customStyle="1" w:styleId="Overskrift9Tegn">
    <w:name w:val="Overskrift 9 Tegn"/>
    <w:basedOn w:val="Standardskriftforavsnitt"/>
    <w:link w:val="Overskrift9"/>
    <w:uiPriority w:val="2"/>
    <w:rsid w:val="00957073"/>
    <w:rPr>
      <w:rFonts w:ascii="Source Sans Pro SemiBold" w:hAnsi="Source Sans Pro SemiBold"/>
      <w:b/>
      <w:bCs/>
      <w:sz w:val="22"/>
      <w:szCs w:val="18"/>
    </w:rPr>
  </w:style>
  <w:style w:type="paragraph" w:styleId="Avsenderadresse">
    <w:name w:val="envelope return"/>
    <w:basedOn w:val="Normal"/>
    <w:uiPriority w:val="2"/>
    <w:rsid w:val="00957073"/>
    <w:rPr>
      <w:rFonts w:ascii="Arial" w:hAnsi="Arial" w:cs="Arial"/>
      <w:sz w:val="20"/>
    </w:rPr>
  </w:style>
  <w:style w:type="paragraph" w:customStyle="1" w:styleId="Avsnittstittel">
    <w:name w:val="Avsnittstittel"/>
    <w:basedOn w:val="Normal"/>
    <w:uiPriority w:val="2"/>
    <w:semiHidden/>
    <w:rsid w:val="00957073"/>
    <w:pPr>
      <w:spacing w:line="320" w:lineRule="exact"/>
    </w:pPr>
    <w:rPr>
      <w:rFonts w:ascii="Helvetica" w:hAnsi="Helvetica"/>
      <w:i/>
    </w:rPr>
  </w:style>
  <w:style w:type="paragraph" w:styleId="Bildetekst">
    <w:name w:val="caption"/>
    <w:basedOn w:val="Normal"/>
    <w:next w:val="Normal"/>
    <w:uiPriority w:val="6"/>
    <w:qFormat/>
    <w:rsid w:val="00957073"/>
    <w:pPr>
      <w:spacing w:before="120" w:after="120" w:line="230" w:lineRule="exact"/>
    </w:pPr>
    <w:rPr>
      <w:i/>
      <w:sz w:val="20"/>
      <w:szCs w:val="21"/>
    </w:rPr>
  </w:style>
  <w:style w:type="paragraph" w:styleId="Bobletekst">
    <w:name w:val="Balloon Text"/>
    <w:basedOn w:val="Normal"/>
    <w:link w:val="BobletekstTegn"/>
    <w:uiPriority w:val="99"/>
    <w:unhideWhenUsed/>
    <w:rsid w:val="00957073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rsid w:val="00957073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link w:val="BrdtekstTegn"/>
    <w:uiPriority w:val="99"/>
    <w:unhideWhenUsed/>
    <w:rsid w:val="00957073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957073"/>
    <w:rPr>
      <w:rFonts w:ascii="Source Sans Pro" w:hAnsi="Source Sans Pro"/>
      <w:sz w:val="22"/>
      <w:szCs w:val="22"/>
    </w:rPr>
  </w:style>
  <w:style w:type="paragraph" w:styleId="Brdtekstinnrykk">
    <w:name w:val="Body Text Indent"/>
    <w:basedOn w:val="Normal"/>
    <w:link w:val="BrdtekstinnrykkTegn"/>
    <w:uiPriority w:val="2"/>
    <w:rsid w:val="00957073"/>
    <w:pPr>
      <w:spacing w:after="120"/>
      <w:ind w:left="283"/>
    </w:pPr>
  </w:style>
  <w:style w:type="character" w:customStyle="1" w:styleId="BrdtekstinnrykkTegn">
    <w:name w:val="Brødtekstinnrykk Tegn"/>
    <w:basedOn w:val="Standardskriftforavsnitt"/>
    <w:link w:val="Brdtekstinnrykk"/>
    <w:uiPriority w:val="2"/>
    <w:rsid w:val="00957073"/>
    <w:rPr>
      <w:rFonts w:ascii="Source Sans Pro" w:hAnsi="Source Sans Pro"/>
      <w:sz w:val="22"/>
      <w:szCs w:val="22"/>
    </w:rPr>
  </w:style>
  <w:style w:type="paragraph" w:styleId="Brdtekstinnrykk2">
    <w:name w:val="Body Text Indent 2"/>
    <w:basedOn w:val="Normal"/>
    <w:link w:val="Brdtekstinnrykk2Tegn"/>
    <w:uiPriority w:val="2"/>
    <w:rsid w:val="00957073"/>
    <w:pPr>
      <w:spacing w:after="120" w:line="480" w:lineRule="auto"/>
      <w:ind w:left="283"/>
    </w:pPr>
  </w:style>
  <w:style w:type="character" w:customStyle="1" w:styleId="Brdtekstinnrykk2Tegn">
    <w:name w:val="Brødtekstinnrykk 2 Tegn"/>
    <w:basedOn w:val="Standardskriftforavsnitt"/>
    <w:link w:val="Brdtekstinnrykk2"/>
    <w:uiPriority w:val="2"/>
    <w:rsid w:val="00957073"/>
    <w:rPr>
      <w:rFonts w:ascii="Source Sans Pro" w:hAnsi="Source Sans Pro"/>
      <w:sz w:val="22"/>
      <w:szCs w:val="22"/>
    </w:rPr>
  </w:style>
  <w:style w:type="paragraph" w:styleId="Brdtekstinnrykk3">
    <w:name w:val="Body Text Indent 3"/>
    <w:basedOn w:val="Normal"/>
    <w:link w:val="Brdtekstinnrykk3Tegn"/>
    <w:uiPriority w:val="2"/>
    <w:rsid w:val="00957073"/>
    <w:pPr>
      <w:spacing w:after="120"/>
      <w:ind w:left="283"/>
    </w:pPr>
    <w:rPr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uiPriority w:val="2"/>
    <w:rsid w:val="00957073"/>
    <w:rPr>
      <w:rFonts w:ascii="Source Sans Pro" w:hAnsi="Source Sans Pro"/>
      <w:sz w:val="16"/>
      <w:szCs w:val="16"/>
    </w:rPr>
  </w:style>
  <w:style w:type="paragraph" w:customStyle="1" w:styleId="NVEFotnote">
    <w:name w:val="NVE Fotnote"/>
    <w:basedOn w:val="Normal"/>
    <w:uiPriority w:val="10"/>
    <w:semiHidden/>
    <w:qFormat/>
    <w:rsid w:val="00957073"/>
    <w:rPr>
      <w:color w:val="4EA72E" w:themeColor="accent6"/>
      <w:sz w:val="18"/>
    </w:rPr>
  </w:style>
  <w:style w:type="paragraph" w:styleId="Bunntekst">
    <w:name w:val="footer"/>
    <w:basedOn w:val="NVEFotnote"/>
    <w:link w:val="BunntekstTegn"/>
    <w:uiPriority w:val="2"/>
    <w:rsid w:val="00957073"/>
    <w:pPr>
      <w:tabs>
        <w:tab w:val="center" w:pos="4536"/>
        <w:tab w:val="right" w:pos="9072"/>
      </w:tabs>
    </w:pPr>
    <w:rPr>
      <w:color w:val="auto"/>
      <w:sz w:val="22"/>
    </w:rPr>
  </w:style>
  <w:style w:type="character" w:customStyle="1" w:styleId="BunntekstTegn">
    <w:name w:val="Bunntekst Tegn"/>
    <w:basedOn w:val="Standardskriftforavsnitt"/>
    <w:link w:val="Bunntekst"/>
    <w:uiPriority w:val="2"/>
    <w:rsid w:val="00957073"/>
    <w:rPr>
      <w:rFonts w:ascii="Source Sans Pro" w:hAnsi="Source Sans Pro"/>
      <w:sz w:val="22"/>
      <w:szCs w:val="22"/>
    </w:rPr>
  </w:style>
  <w:style w:type="numbering" w:customStyle="1" w:styleId="CurrentList1">
    <w:name w:val="Current List1"/>
    <w:uiPriority w:val="99"/>
    <w:rsid w:val="00957073"/>
    <w:pPr>
      <w:numPr>
        <w:numId w:val="2"/>
      </w:numPr>
    </w:pPr>
  </w:style>
  <w:style w:type="paragraph" w:styleId="Dato">
    <w:name w:val="Date"/>
    <w:basedOn w:val="Normal"/>
    <w:next w:val="Normal"/>
    <w:link w:val="DatoTegn"/>
    <w:uiPriority w:val="2"/>
    <w:rsid w:val="00957073"/>
  </w:style>
  <w:style w:type="character" w:customStyle="1" w:styleId="DatoTegn">
    <w:name w:val="Dato Tegn"/>
    <w:basedOn w:val="Standardskriftforavsnitt"/>
    <w:link w:val="Dato"/>
    <w:uiPriority w:val="2"/>
    <w:rsid w:val="00957073"/>
    <w:rPr>
      <w:rFonts w:ascii="Source Sans Pro" w:hAnsi="Source Sans Pro"/>
      <w:sz w:val="22"/>
      <w:szCs w:val="22"/>
    </w:rPr>
  </w:style>
  <w:style w:type="table" w:styleId="Enkelttabell1">
    <w:name w:val="Table Simple 1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E-postsignatur">
    <w:name w:val="E-mail Signature"/>
    <w:basedOn w:val="Normal"/>
    <w:link w:val="E-postsignaturTegn"/>
    <w:uiPriority w:val="2"/>
    <w:rsid w:val="00957073"/>
  </w:style>
  <w:style w:type="character" w:customStyle="1" w:styleId="E-postsignaturTegn">
    <w:name w:val="E-postsignatur Tegn"/>
    <w:basedOn w:val="Standardskriftforavsnitt"/>
    <w:link w:val="E-postsignatur"/>
    <w:uiPriority w:val="2"/>
    <w:rsid w:val="00957073"/>
    <w:rPr>
      <w:rFonts w:ascii="Source Sans Pro" w:hAnsi="Source Sans Pro"/>
      <w:sz w:val="22"/>
      <w:szCs w:val="22"/>
    </w:rPr>
  </w:style>
  <w:style w:type="character" w:customStyle="1" w:styleId="Forsideskrift">
    <w:name w:val="Forsideskrift"/>
    <w:basedOn w:val="Standardskriftforavsnitt"/>
    <w:uiPriority w:val="10"/>
    <w:rsid w:val="00957073"/>
    <w:rPr>
      <w:sz w:val="40"/>
    </w:rPr>
  </w:style>
  <w:style w:type="character" w:styleId="Fotnotereferanse">
    <w:name w:val="footnote reference"/>
    <w:basedOn w:val="Standardskriftforavsnitt"/>
    <w:uiPriority w:val="99"/>
    <w:unhideWhenUsed/>
    <w:rsid w:val="00957073"/>
    <w:rPr>
      <w:vertAlign w:val="superscript"/>
    </w:rPr>
  </w:style>
  <w:style w:type="paragraph" w:styleId="Fotnotetekst">
    <w:name w:val="footnote text"/>
    <w:basedOn w:val="Normal"/>
    <w:link w:val="FotnotetekstTegn"/>
    <w:uiPriority w:val="2"/>
    <w:unhideWhenUsed/>
    <w:rsid w:val="00957073"/>
    <w:pPr>
      <w:spacing w:after="0"/>
    </w:pPr>
    <w:rPr>
      <w:sz w:val="20"/>
    </w:rPr>
  </w:style>
  <w:style w:type="character" w:customStyle="1" w:styleId="FotnotetekstTegn">
    <w:name w:val="Fotnotetekst Tegn"/>
    <w:basedOn w:val="Standardskriftforavsnitt"/>
    <w:link w:val="Fotnotetekst"/>
    <w:uiPriority w:val="2"/>
    <w:rsid w:val="00957073"/>
    <w:rPr>
      <w:rFonts w:ascii="Source Sans Pro" w:hAnsi="Source Sans Pro"/>
      <w:szCs w:val="22"/>
    </w:rPr>
  </w:style>
  <w:style w:type="character" w:styleId="Fulgthyperkobling">
    <w:name w:val="FollowedHyperlink"/>
    <w:basedOn w:val="Standardskriftforavsnitt"/>
    <w:uiPriority w:val="99"/>
    <w:unhideWhenUsed/>
    <w:rsid w:val="00957073"/>
    <w:rPr>
      <w:color w:val="96607D" w:themeColor="followedHyperlink"/>
      <w:u w:val="single"/>
    </w:rPr>
  </w:style>
  <w:style w:type="numbering" w:customStyle="1" w:styleId="Gjeldendeliste1">
    <w:name w:val="Gjeldende liste1"/>
    <w:uiPriority w:val="99"/>
    <w:rsid w:val="00957073"/>
    <w:pPr>
      <w:numPr>
        <w:numId w:val="3"/>
      </w:numPr>
    </w:pPr>
  </w:style>
  <w:style w:type="paragraph" w:styleId="Hilsen">
    <w:name w:val="Closing"/>
    <w:basedOn w:val="Normal"/>
    <w:link w:val="HilsenTegn"/>
    <w:uiPriority w:val="2"/>
    <w:rsid w:val="00957073"/>
    <w:pPr>
      <w:ind w:left="4252"/>
    </w:pPr>
  </w:style>
  <w:style w:type="character" w:customStyle="1" w:styleId="HilsenTegn">
    <w:name w:val="Hilsen Tegn"/>
    <w:basedOn w:val="Standardskriftforavsnitt"/>
    <w:link w:val="Hilsen"/>
    <w:uiPriority w:val="2"/>
    <w:rsid w:val="00957073"/>
    <w:rPr>
      <w:rFonts w:ascii="Source Sans Pro" w:hAnsi="Source Sans Pro"/>
      <w:sz w:val="22"/>
      <w:szCs w:val="22"/>
    </w:rPr>
  </w:style>
  <w:style w:type="paragraph" w:styleId="HTML-adresse">
    <w:name w:val="HTML Address"/>
    <w:basedOn w:val="Normal"/>
    <w:link w:val="HTML-adresseTegn"/>
    <w:uiPriority w:val="2"/>
    <w:rsid w:val="00957073"/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2"/>
    <w:rsid w:val="00957073"/>
    <w:rPr>
      <w:rFonts w:ascii="Source Sans Pro" w:hAnsi="Source Sans Pro"/>
      <w:i/>
      <w:iCs/>
      <w:sz w:val="22"/>
      <w:szCs w:val="22"/>
    </w:rPr>
  </w:style>
  <w:style w:type="character" w:styleId="HTML-akronym">
    <w:name w:val="HTML Acronym"/>
    <w:basedOn w:val="Standardskriftforavsnitt"/>
    <w:uiPriority w:val="2"/>
    <w:rsid w:val="00957073"/>
  </w:style>
  <w:style w:type="character" w:styleId="HTML-definisjon">
    <w:name w:val="HTML Definition"/>
    <w:basedOn w:val="Standardskriftforavsnitt"/>
    <w:uiPriority w:val="2"/>
    <w:rsid w:val="00957073"/>
    <w:rPr>
      <w:i/>
      <w:iCs/>
    </w:rPr>
  </w:style>
  <w:style w:type="character" w:styleId="HTML-eksempel">
    <w:name w:val="HTML Sample"/>
    <w:basedOn w:val="Standardskriftforavsnitt"/>
    <w:uiPriority w:val="2"/>
    <w:rsid w:val="00957073"/>
    <w:rPr>
      <w:rFonts w:ascii="Courier New" w:hAnsi="Courier New" w:cs="Courier New"/>
    </w:rPr>
  </w:style>
  <w:style w:type="paragraph" w:styleId="HTML-forhndsformatert">
    <w:name w:val="HTML Preformatted"/>
    <w:basedOn w:val="Normal"/>
    <w:link w:val="HTML-forhndsformatertTegn"/>
    <w:uiPriority w:val="2"/>
    <w:rsid w:val="00957073"/>
    <w:rPr>
      <w:rFonts w:ascii="Courier New" w:hAnsi="Courier New" w:cs="Courier New"/>
      <w:sz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2"/>
    <w:rsid w:val="00957073"/>
    <w:rPr>
      <w:rFonts w:ascii="Courier New" w:hAnsi="Courier New" w:cs="Courier New"/>
      <w:szCs w:val="22"/>
    </w:rPr>
  </w:style>
  <w:style w:type="character" w:styleId="HTML-kode">
    <w:name w:val="HTML Code"/>
    <w:basedOn w:val="Standardskriftforavsnitt"/>
    <w:uiPriority w:val="2"/>
    <w:rsid w:val="00957073"/>
    <w:rPr>
      <w:rFonts w:ascii="Courier New" w:hAnsi="Courier New" w:cs="Courier New"/>
      <w:sz w:val="20"/>
      <w:szCs w:val="20"/>
    </w:rPr>
  </w:style>
  <w:style w:type="character" w:styleId="HTML-sitat">
    <w:name w:val="HTML Cite"/>
    <w:basedOn w:val="Standardskriftforavsnitt"/>
    <w:uiPriority w:val="2"/>
    <w:rsid w:val="00957073"/>
    <w:rPr>
      <w:i/>
      <w:iCs/>
    </w:rPr>
  </w:style>
  <w:style w:type="character" w:styleId="HTML-skrivemaskin">
    <w:name w:val="HTML Typewriter"/>
    <w:basedOn w:val="Standardskriftforavsnitt"/>
    <w:uiPriority w:val="2"/>
    <w:rsid w:val="00957073"/>
    <w:rPr>
      <w:rFonts w:ascii="Courier New" w:hAnsi="Courier New" w:cs="Courier New"/>
      <w:sz w:val="20"/>
      <w:szCs w:val="20"/>
    </w:rPr>
  </w:style>
  <w:style w:type="character" w:styleId="HTML-tastatur">
    <w:name w:val="HTML Keyboard"/>
    <w:basedOn w:val="Standardskriftforavsnitt"/>
    <w:uiPriority w:val="2"/>
    <w:rsid w:val="00957073"/>
    <w:rPr>
      <w:rFonts w:ascii="Courier New" w:hAnsi="Courier New" w:cs="Courier New"/>
      <w:sz w:val="20"/>
      <w:szCs w:val="20"/>
    </w:rPr>
  </w:style>
  <w:style w:type="character" w:styleId="HTML-variabel">
    <w:name w:val="HTML Variable"/>
    <w:basedOn w:val="Standardskriftforavsnitt"/>
    <w:uiPriority w:val="2"/>
    <w:rsid w:val="00957073"/>
    <w:rPr>
      <w:i/>
      <w:iCs/>
    </w:rPr>
  </w:style>
  <w:style w:type="character" w:styleId="Hyperkobling">
    <w:name w:val="Hyperlink"/>
    <w:basedOn w:val="Standardskriftforavsnitt"/>
    <w:uiPriority w:val="99"/>
    <w:qFormat/>
    <w:rsid w:val="00957073"/>
    <w:rPr>
      <w:color w:val="0070C0"/>
      <w:u w:val="single"/>
      <w14:numForm w14:val="lining"/>
    </w:rPr>
  </w:style>
  <w:style w:type="paragraph" w:styleId="Indeks1">
    <w:name w:val="index 1"/>
    <w:basedOn w:val="Normal"/>
    <w:next w:val="Normal"/>
    <w:autoRedefine/>
    <w:uiPriority w:val="99"/>
    <w:unhideWhenUsed/>
    <w:rsid w:val="00957073"/>
    <w:pPr>
      <w:spacing w:after="0"/>
      <w:ind w:left="220" w:hanging="220"/>
    </w:pPr>
  </w:style>
  <w:style w:type="paragraph" w:styleId="Indeks2">
    <w:name w:val="index 2"/>
    <w:basedOn w:val="Normal"/>
    <w:next w:val="Normal"/>
    <w:autoRedefine/>
    <w:uiPriority w:val="99"/>
    <w:unhideWhenUsed/>
    <w:rsid w:val="00957073"/>
    <w:pPr>
      <w:spacing w:after="0"/>
      <w:ind w:left="440" w:hanging="220"/>
    </w:pPr>
  </w:style>
  <w:style w:type="paragraph" w:styleId="Indeks3">
    <w:name w:val="index 3"/>
    <w:basedOn w:val="Normal"/>
    <w:next w:val="Normal"/>
    <w:autoRedefine/>
    <w:uiPriority w:val="99"/>
    <w:unhideWhenUsed/>
    <w:rsid w:val="00957073"/>
    <w:pPr>
      <w:spacing w:after="0"/>
      <w:ind w:left="660" w:hanging="220"/>
    </w:pPr>
  </w:style>
  <w:style w:type="paragraph" w:styleId="Indeks5">
    <w:name w:val="index 5"/>
    <w:basedOn w:val="Normal"/>
    <w:next w:val="Normal"/>
    <w:autoRedefine/>
    <w:uiPriority w:val="99"/>
    <w:unhideWhenUsed/>
    <w:rsid w:val="00957073"/>
    <w:pPr>
      <w:spacing w:after="0"/>
      <w:ind w:left="1100" w:hanging="220"/>
    </w:pPr>
  </w:style>
  <w:style w:type="paragraph" w:customStyle="1" w:styleId="Ingress">
    <w:name w:val="Ingress"/>
    <w:basedOn w:val="Normal"/>
    <w:next w:val="Normal"/>
    <w:uiPriority w:val="5"/>
    <w:qFormat/>
    <w:rsid w:val="00957073"/>
    <w:rPr>
      <w:sz w:val="28"/>
      <w:szCs w:val="18"/>
      <w:lang w:val="nn-NO"/>
    </w:rPr>
  </w:style>
  <w:style w:type="paragraph" w:styleId="INNH1">
    <w:name w:val="toc 1"/>
    <w:aliases w:val="ToC 1"/>
    <w:next w:val="Normal"/>
    <w:link w:val="INNH1Tegn"/>
    <w:uiPriority w:val="39"/>
    <w:rsid w:val="008D67A6"/>
    <w:pPr>
      <w:tabs>
        <w:tab w:val="left" w:pos="426"/>
        <w:tab w:val="left" w:pos="567"/>
        <w:tab w:val="right" w:leader="underscore" w:pos="9072"/>
      </w:tabs>
      <w:spacing w:before="120" w:after="120" w:line="300" w:lineRule="exact"/>
    </w:pPr>
    <w:rPr>
      <w:rFonts w:ascii="Open Sans" w:hAnsi="Open Sans"/>
      <w:b/>
      <w:noProof/>
      <w:sz w:val="22"/>
      <w:szCs w:val="22"/>
      <w14:numForm w14:val="lining"/>
    </w:rPr>
  </w:style>
  <w:style w:type="character" w:customStyle="1" w:styleId="INNH1Tegn">
    <w:name w:val="INNH 1 Tegn"/>
    <w:aliases w:val="ToC 1 Tegn"/>
    <w:basedOn w:val="Standardskriftforavsnitt"/>
    <w:link w:val="INNH1"/>
    <w:uiPriority w:val="39"/>
    <w:rsid w:val="008D67A6"/>
    <w:rPr>
      <w:rFonts w:ascii="Open Sans" w:hAnsi="Open Sans"/>
      <w:b/>
      <w:noProof/>
      <w:sz w:val="22"/>
      <w:szCs w:val="22"/>
      <w14:numForm w14:val="lining"/>
    </w:rPr>
  </w:style>
  <w:style w:type="paragraph" w:styleId="INNH2">
    <w:name w:val="toc 2"/>
    <w:aliases w:val="ToC 2"/>
    <w:basedOn w:val="Normal"/>
    <w:next w:val="Normal"/>
    <w:uiPriority w:val="39"/>
    <w:rsid w:val="00957073"/>
    <w:pPr>
      <w:tabs>
        <w:tab w:val="left" w:pos="851"/>
        <w:tab w:val="right" w:leader="underscore" w:pos="9072"/>
      </w:tabs>
      <w:spacing w:before="120" w:after="120" w:line="300" w:lineRule="exact"/>
      <w:ind w:left="425"/>
    </w:pPr>
    <w:rPr>
      <w:noProof/>
    </w:rPr>
  </w:style>
  <w:style w:type="paragraph" w:styleId="INNH3">
    <w:name w:val="toc 3"/>
    <w:aliases w:val="ToC 3"/>
    <w:basedOn w:val="INNH2"/>
    <w:next w:val="Normal"/>
    <w:uiPriority w:val="39"/>
    <w:rsid w:val="00957073"/>
    <w:pPr>
      <w:ind w:left="567"/>
    </w:pPr>
  </w:style>
  <w:style w:type="paragraph" w:styleId="INNH5">
    <w:name w:val="toc 5"/>
    <w:basedOn w:val="Normal"/>
    <w:next w:val="Normal"/>
    <w:autoRedefine/>
    <w:uiPriority w:val="2"/>
    <w:rsid w:val="00957073"/>
    <w:pPr>
      <w:ind w:left="880"/>
    </w:pPr>
  </w:style>
  <w:style w:type="paragraph" w:styleId="INNH6">
    <w:name w:val="toc 6"/>
    <w:basedOn w:val="Normal"/>
    <w:next w:val="Normal"/>
    <w:autoRedefine/>
    <w:uiPriority w:val="2"/>
    <w:rsid w:val="00957073"/>
    <w:pPr>
      <w:ind w:left="1100"/>
    </w:pPr>
  </w:style>
  <w:style w:type="paragraph" w:styleId="INNH7">
    <w:name w:val="toc 7"/>
    <w:basedOn w:val="Normal"/>
    <w:next w:val="Normal"/>
    <w:autoRedefine/>
    <w:uiPriority w:val="2"/>
    <w:rsid w:val="00957073"/>
    <w:pPr>
      <w:ind w:left="1320"/>
    </w:pPr>
  </w:style>
  <w:style w:type="paragraph" w:styleId="INNH8">
    <w:name w:val="toc 8"/>
    <w:basedOn w:val="Normal"/>
    <w:next w:val="Normal"/>
    <w:autoRedefine/>
    <w:uiPriority w:val="2"/>
    <w:rsid w:val="00957073"/>
    <w:pPr>
      <w:ind w:left="1540"/>
    </w:pPr>
  </w:style>
  <w:style w:type="paragraph" w:styleId="INNH9">
    <w:name w:val="toc 9"/>
    <w:basedOn w:val="Normal"/>
    <w:next w:val="Normal"/>
    <w:autoRedefine/>
    <w:uiPriority w:val="2"/>
    <w:rsid w:val="00957073"/>
    <w:pPr>
      <w:ind w:left="1760"/>
    </w:pPr>
  </w:style>
  <w:style w:type="paragraph" w:styleId="Innledendehilsen">
    <w:name w:val="Salutation"/>
    <w:basedOn w:val="Normal"/>
    <w:next w:val="Normal"/>
    <w:link w:val="InnledendehilsenTegn"/>
    <w:uiPriority w:val="2"/>
    <w:rsid w:val="00957073"/>
  </w:style>
  <w:style w:type="character" w:customStyle="1" w:styleId="InnledendehilsenTegn">
    <w:name w:val="Innledende hilsen Tegn"/>
    <w:basedOn w:val="Standardskriftforavsnitt"/>
    <w:link w:val="Innledendehilsen"/>
    <w:uiPriority w:val="2"/>
    <w:rsid w:val="00957073"/>
    <w:rPr>
      <w:rFonts w:ascii="Source Sans Pro" w:hAnsi="Source Sans Pro"/>
      <w:sz w:val="22"/>
      <w:szCs w:val="22"/>
    </w:rPr>
  </w:style>
  <w:style w:type="paragraph" w:styleId="Merknadstekst">
    <w:name w:val="annotation text"/>
    <w:basedOn w:val="Normal"/>
    <w:link w:val="MerknadstekstTegn"/>
    <w:uiPriority w:val="99"/>
    <w:unhideWhenUsed/>
    <w:rsid w:val="00957073"/>
    <w:rPr>
      <w:sz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957073"/>
    <w:rPr>
      <w:rFonts w:ascii="Source Sans Pro" w:hAnsi="Source Sans Pro"/>
      <w:szCs w:val="22"/>
    </w:rPr>
  </w:style>
  <w:style w:type="paragraph" w:styleId="Kommentaremne">
    <w:name w:val="annotation subject"/>
    <w:basedOn w:val="Merknadstekst"/>
    <w:next w:val="Merknadstekst"/>
    <w:link w:val="KommentaremneTegn"/>
    <w:uiPriority w:val="2"/>
    <w:rsid w:val="00957073"/>
    <w:rPr>
      <w:rFonts w:cs="Times"/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2"/>
    <w:rsid w:val="00957073"/>
    <w:rPr>
      <w:rFonts w:ascii="Source Sans Pro" w:hAnsi="Source Sans Pro" w:cs="Times"/>
      <w:b/>
      <w:bCs/>
      <w:szCs w:val="22"/>
    </w:rPr>
  </w:style>
  <w:style w:type="paragraph" w:styleId="Konvoluttadresse">
    <w:name w:val="envelope address"/>
    <w:basedOn w:val="Normal"/>
    <w:uiPriority w:val="2"/>
    <w:rsid w:val="00957073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Cs w:val="24"/>
    </w:rPr>
  </w:style>
  <w:style w:type="character" w:styleId="Linjenummer">
    <w:name w:val="line number"/>
    <w:basedOn w:val="Standardskriftforavsnitt"/>
    <w:uiPriority w:val="2"/>
    <w:rsid w:val="00957073"/>
  </w:style>
  <w:style w:type="paragraph" w:styleId="Liste">
    <w:name w:val="List"/>
    <w:basedOn w:val="Normal"/>
    <w:uiPriority w:val="2"/>
    <w:rsid w:val="00957073"/>
    <w:pPr>
      <w:ind w:left="283" w:hanging="283"/>
    </w:pPr>
  </w:style>
  <w:style w:type="paragraph" w:styleId="Meldingshode">
    <w:name w:val="Message Header"/>
    <w:basedOn w:val="Normal"/>
    <w:link w:val="MeldingshodeTegn"/>
    <w:uiPriority w:val="2"/>
    <w:rsid w:val="009570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2"/>
    <w:rsid w:val="00957073"/>
    <w:rPr>
      <w:rFonts w:ascii="Arial" w:hAnsi="Arial" w:cs="Arial"/>
      <w:sz w:val="22"/>
      <w:szCs w:val="24"/>
      <w:shd w:val="pct20" w:color="auto" w:fill="auto"/>
    </w:rPr>
  </w:style>
  <w:style w:type="character" w:styleId="Merknadsreferanse">
    <w:name w:val="annotation reference"/>
    <w:basedOn w:val="Standardskriftforavsnitt"/>
    <w:uiPriority w:val="99"/>
    <w:unhideWhenUsed/>
    <w:rsid w:val="00957073"/>
    <w:rPr>
      <w:sz w:val="16"/>
      <w:szCs w:val="16"/>
    </w:rPr>
  </w:style>
  <w:style w:type="paragraph" w:styleId="NormalWeb">
    <w:name w:val="Normal (Web)"/>
    <w:basedOn w:val="Normal"/>
    <w:uiPriority w:val="99"/>
    <w:rsid w:val="00957073"/>
    <w:rPr>
      <w:rFonts w:ascii="Times New Roman" w:hAnsi="Times New Roman"/>
      <w:szCs w:val="24"/>
    </w:rPr>
  </w:style>
  <w:style w:type="paragraph" w:styleId="Notatoverskrift">
    <w:name w:val="Note Heading"/>
    <w:basedOn w:val="Normal"/>
    <w:next w:val="Normal"/>
    <w:link w:val="NotatoverskriftTegn"/>
    <w:uiPriority w:val="10"/>
    <w:rsid w:val="00957073"/>
  </w:style>
  <w:style w:type="character" w:customStyle="1" w:styleId="NotatoverskriftTegn">
    <w:name w:val="Notatoverskrift Tegn"/>
    <w:basedOn w:val="Standardskriftforavsnitt"/>
    <w:link w:val="Notatoverskrift"/>
    <w:uiPriority w:val="10"/>
    <w:rsid w:val="00957073"/>
    <w:rPr>
      <w:rFonts w:ascii="Source Sans Pro" w:hAnsi="Source Sans Pro"/>
      <w:sz w:val="22"/>
      <w:szCs w:val="22"/>
    </w:rPr>
  </w:style>
  <w:style w:type="paragraph" w:styleId="Nummerertliste0">
    <w:name w:val="List Number"/>
    <w:basedOn w:val="Normal"/>
    <w:autoRedefine/>
    <w:uiPriority w:val="10"/>
    <w:rsid w:val="00957073"/>
  </w:style>
  <w:style w:type="paragraph" w:styleId="Nummerertliste2">
    <w:name w:val="List Number 2"/>
    <w:basedOn w:val="Normal"/>
    <w:uiPriority w:val="10"/>
    <w:rsid w:val="00957073"/>
    <w:pPr>
      <w:numPr>
        <w:numId w:val="4"/>
      </w:numPr>
    </w:pPr>
  </w:style>
  <w:style w:type="paragraph" w:customStyle="1" w:styleId="nummerertliste">
    <w:name w:val="nummerert liste"/>
    <w:basedOn w:val="Normal"/>
    <w:rsid w:val="00957073"/>
    <w:pPr>
      <w:numPr>
        <w:numId w:val="5"/>
      </w:numPr>
      <w:tabs>
        <w:tab w:val="left" w:pos="709"/>
        <w:tab w:val="left" w:pos="993"/>
        <w:tab w:val="left" w:pos="1276"/>
        <w:tab w:val="left" w:pos="1560"/>
      </w:tabs>
      <w:contextualSpacing/>
    </w:pPr>
  </w:style>
  <w:style w:type="paragraph" w:customStyle="1" w:styleId="punktliste0">
    <w:name w:val="punktliste"/>
    <w:basedOn w:val="Normal"/>
    <w:uiPriority w:val="3"/>
    <w:rsid w:val="004E0C8B"/>
    <w:pPr>
      <w:numPr>
        <w:numId w:val="9"/>
      </w:numPr>
      <w:tabs>
        <w:tab w:val="left" w:pos="709"/>
        <w:tab w:val="left" w:pos="992"/>
        <w:tab w:val="left" w:pos="1276"/>
        <w:tab w:val="left" w:pos="1560"/>
      </w:tabs>
      <w:spacing w:line="300" w:lineRule="exact"/>
      <w:ind w:left="709" w:hanging="284"/>
      <w:contextualSpacing/>
    </w:pPr>
  </w:style>
  <w:style w:type="paragraph" w:customStyle="1" w:styleId="Tabelltekst">
    <w:name w:val="Tabell tekst"/>
    <w:basedOn w:val="Normal"/>
    <w:uiPriority w:val="3"/>
    <w:qFormat/>
    <w:rsid w:val="00957073"/>
    <w:pPr>
      <w:spacing w:after="80" w:line="280" w:lineRule="exact"/>
    </w:pPr>
    <w:rPr>
      <w:sz w:val="20"/>
    </w:rPr>
  </w:style>
  <w:style w:type="paragraph" w:customStyle="1" w:styleId="NVEtabellteksthyrestilt">
    <w:name w:val="NVE tabelltekst høyrestilt"/>
    <w:basedOn w:val="Tabelltekst"/>
    <w:uiPriority w:val="10"/>
    <w:semiHidden/>
    <w:qFormat/>
    <w:rsid w:val="00957073"/>
    <w:pPr>
      <w:framePr w:wrap="around" w:hAnchor="text"/>
      <w:jc w:val="right"/>
    </w:pPr>
  </w:style>
  <w:style w:type="paragraph" w:customStyle="1" w:styleId="Tabelluthevet">
    <w:name w:val="Tabell uthevet"/>
    <w:basedOn w:val="Tabelltekst"/>
    <w:uiPriority w:val="3"/>
    <w:qFormat/>
    <w:rsid w:val="004E0C8B"/>
    <w:rPr>
      <w:rFonts w:ascii="Open Sans SemiBold" w:hAnsi="Open Sans SemiBold"/>
      <w:b/>
      <w:bCs/>
    </w:rPr>
  </w:style>
  <w:style w:type="paragraph" w:customStyle="1" w:styleId="NVETabelltekstuthevethyrestilt">
    <w:name w:val="NVE Tabelltekst uthevet høyrestilt"/>
    <w:basedOn w:val="Tabelluthevet"/>
    <w:uiPriority w:val="10"/>
    <w:semiHidden/>
    <w:qFormat/>
    <w:rsid w:val="00957073"/>
    <w:pPr>
      <w:framePr w:wrap="around" w:hAnchor="text"/>
      <w:jc w:val="right"/>
    </w:pPr>
  </w:style>
  <w:style w:type="paragraph" w:styleId="Overskriftforinnholdsfortegnelse">
    <w:name w:val="TOC Heading"/>
    <w:aliases w:val="Innholdsfortegnelse overskrift"/>
    <w:basedOn w:val="Normal"/>
    <w:next w:val="Normal"/>
    <w:uiPriority w:val="39"/>
    <w:unhideWhenUsed/>
    <w:qFormat/>
    <w:rsid w:val="008D67A6"/>
    <w:pPr>
      <w:spacing w:before="120" w:after="120" w:line="520" w:lineRule="exact"/>
    </w:pPr>
    <w:rPr>
      <w:rFonts w:ascii="Open Sans SemiBold" w:hAnsi="Open Sans SemiBold"/>
      <w:sz w:val="32"/>
    </w:rPr>
  </w:style>
  <w:style w:type="character" w:styleId="Plassholdertekst">
    <w:name w:val="Placeholder Text"/>
    <w:basedOn w:val="Standardskriftforavsnitt"/>
    <w:uiPriority w:val="99"/>
    <w:semiHidden/>
    <w:rsid w:val="00957073"/>
    <w:rPr>
      <w:color w:val="666666"/>
    </w:rPr>
  </w:style>
  <w:style w:type="paragraph" w:styleId="Punktliste">
    <w:name w:val="List Bullet"/>
    <w:basedOn w:val="Normal"/>
    <w:autoRedefine/>
    <w:uiPriority w:val="10"/>
    <w:rsid w:val="00957073"/>
    <w:pPr>
      <w:numPr>
        <w:numId w:val="6"/>
      </w:numPr>
    </w:pPr>
  </w:style>
  <w:style w:type="paragraph" w:styleId="Punktliste3">
    <w:name w:val="List Bullet 3"/>
    <w:basedOn w:val="Normal"/>
    <w:autoRedefine/>
    <w:uiPriority w:val="10"/>
    <w:rsid w:val="00957073"/>
    <w:pPr>
      <w:numPr>
        <w:numId w:val="7"/>
      </w:numPr>
    </w:pPr>
  </w:style>
  <w:style w:type="paragraph" w:styleId="Punktliste4">
    <w:name w:val="List Bullet 4"/>
    <w:basedOn w:val="Normal"/>
    <w:autoRedefine/>
    <w:uiPriority w:val="10"/>
    <w:rsid w:val="00957073"/>
    <w:pPr>
      <w:numPr>
        <w:numId w:val="8"/>
      </w:numPr>
    </w:pPr>
  </w:style>
  <w:style w:type="paragraph" w:styleId="Rentekst">
    <w:name w:val="Plain Text"/>
    <w:basedOn w:val="Normal"/>
    <w:link w:val="RentekstTegn"/>
    <w:uiPriority w:val="10"/>
    <w:rsid w:val="00957073"/>
    <w:rPr>
      <w:rFonts w:ascii="Courier New" w:hAnsi="Courier New" w:cs="Courier New"/>
      <w:sz w:val="20"/>
    </w:rPr>
  </w:style>
  <w:style w:type="character" w:customStyle="1" w:styleId="RentekstTegn">
    <w:name w:val="Ren tekst Tegn"/>
    <w:basedOn w:val="Standardskriftforavsnitt"/>
    <w:link w:val="Rentekst"/>
    <w:uiPriority w:val="10"/>
    <w:rsid w:val="00957073"/>
    <w:rPr>
      <w:rFonts w:ascii="Courier New" w:hAnsi="Courier New" w:cs="Courier New"/>
      <w:szCs w:val="22"/>
    </w:rPr>
  </w:style>
  <w:style w:type="paragraph" w:customStyle="1" w:styleId="Sammendragoverskrift">
    <w:name w:val="Sammendrag overskrift"/>
    <w:basedOn w:val="Normal"/>
    <w:next w:val="Normal"/>
    <w:uiPriority w:val="5"/>
    <w:qFormat/>
    <w:rsid w:val="004E0C8B"/>
    <w:pPr>
      <w:spacing w:before="120" w:after="120" w:line="440" w:lineRule="exact"/>
    </w:pPr>
    <w:rPr>
      <w:rFonts w:ascii="Open Sans SemiBold" w:hAnsi="Open Sans SemiBold"/>
      <w:sz w:val="32"/>
      <w:szCs w:val="32"/>
    </w:rPr>
  </w:style>
  <w:style w:type="paragraph" w:customStyle="1" w:styleId="Sitatpunktliste">
    <w:name w:val="Sitat (punktliste)"/>
    <w:basedOn w:val="punktliste0"/>
    <w:uiPriority w:val="7"/>
    <w:qFormat/>
    <w:rsid w:val="00957073"/>
    <w:pPr>
      <w:tabs>
        <w:tab w:val="clear" w:pos="992"/>
        <w:tab w:val="left" w:pos="993"/>
      </w:tabs>
      <w:ind w:firstLine="0"/>
    </w:pPr>
    <w:rPr>
      <w:i/>
      <w:iCs/>
    </w:rPr>
  </w:style>
  <w:style w:type="paragraph" w:customStyle="1" w:styleId="Sitat1">
    <w:name w:val="Sitat 1"/>
    <w:basedOn w:val="Normal"/>
    <w:uiPriority w:val="6"/>
    <w:qFormat/>
    <w:rsid w:val="00957073"/>
    <w:pPr>
      <w:spacing w:before="240" w:after="240"/>
      <w:ind w:left="425"/>
    </w:pPr>
    <w:rPr>
      <w:i/>
      <w:color w:val="000000" w:themeColor="text1"/>
    </w:rPr>
  </w:style>
  <w:style w:type="paragraph" w:customStyle="1" w:styleId="Sitatoverskrift1">
    <w:name w:val="Sitat overskrift 1"/>
    <w:basedOn w:val="Normal"/>
    <w:next w:val="Normal"/>
    <w:uiPriority w:val="6"/>
    <w:qFormat/>
    <w:rsid w:val="004E0C8B"/>
    <w:pPr>
      <w:keepNext/>
      <w:spacing w:before="240" w:after="120"/>
      <w:ind w:left="425"/>
    </w:pPr>
    <w:rPr>
      <w:rFonts w:ascii="Open Sans SemiBold" w:hAnsi="Open Sans SemiBold"/>
      <w:color w:val="000000" w:themeColor="text1"/>
      <w:szCs w:val="18"/>
    </w:rPr>
  </w:style>
  <w:style w:type="paragraph" w:customStyle="1" w:styleId="Sitatoverskrift2">
    <w:name w:val="Sitat overskrift 2"/>
    <w:basedOn w:val="Sitatoverskrift1"/>
    <w:next w:val="Normal"/>
    <w:uiPriority w:val="6"/>
    <w:rsid w:val="00957073"/>
    <w:pPr>
      <w:spacing w:before="120"/>
      <w:ind w:left="709"/>
    </w:pPr>
  </w:style>
  <w:style w:type="character" w:customStyle="1" w:styleId="Stil26pkt">
    <w:name w:val="Stil 26 pkt"/>
    <w:basedOn w:val="Standardskriftforavsnitt"/>
    <w:uiPriority w:val="10"/>
    <w:rsid w:val="00957073"/>
    <w:rPr>
      <w:sz w:val="52"/>
    </w:rPr>
  </w:style>
  <w:style w:type="character" w:customStyle="1" w:styleId="StilHyperkoblingAutomatiskIngenunderstreking">
    <w:name w:val="Stil Hyperkobling + Automatisk Ingen understreking"/>
    <w:basedOn w:val="Hyperkobling"/>
    <w:uiPriority w:val="10"/>
    <w:rsid w:val="00957073"/>
    <w:rPr>
      <w:color w:val="auto"/>
      <w:u w:val="none"/>
      <w14:numForm w14:val="lining"/>
    </w:rPr>
  </w:style>
  <w:style w:type="table" w:styleId="Tabell-3D-effekt1">
    <w:name w:val="Table 3D effects 1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elegant">
    <w:name w:val="Table Elegant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semiHidden/>
    <w:rsid w:val="00957073"/>
    <w:pPr>
      <w:spacing w:after="160" w:line="280" w:lineRule="exact"/>
    </w:pPr>
    <w:rPr>
      <w:rFonts w:ascii="Source Sans Pro" w:hAnsi="Source Sans Pro"/>
      <w:color w:val="FFFFFF"/>
      <w:sz w:val="22"/>
      <w:szCs w:val="22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-klassisk1">
    <w:name w:val="Table Classic 1"/>
    <w:aliases w:val="NVE - klassisk 1"/>
    <w:basedOn w:val="Vanligtabell"/>
    <w:semiHidden/>
    <w:rsid w:val="00957073"/>
    <w:pPr>
      <w:spacing w:after="160" w:line="240" w:lineRule="atLeast"/>
    </w:pPr>
    <w:rPr>
      <w:rFonts w:ascii="Arial" w:hAnsi="Arial"/>
      <w:sz w:val="22"/>
      <w:szCs w:val="22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auto"/>
    </w:tcPr>
    <w:tblStylePr w:type="firstRow">
      <w:rPr>
        <w:rFonts w:ascii="Arial" w:hAnsi="Arial"/>
        <w:b/>
        <w:i w:val="0"/>
        <w:iCs/>
        <w:caps w:val="0"/>
        <w:smallCaps w:val="0"/>
        <w:strike w:val="0"/>
        <w:dstrike w:val="0"/>
        <w:vanish w:val="0"/>
        <w:color w:val="auto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  <w:tblPr/>
      <w:tcPr>
        <w:tcBorders>
          <w:bottom w:val="single" w:sz="6" w:space="0" w:color="000000"/>
        </w:tcBorders>
        <w:shd w:val="clear" w:color="auto" w:fill="E0E0E0"/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 w:val="0"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semiHidden/>
    <w:rsid w:val="00957073"/>
    <w:pPr>
      <w:spacing w:after="160" w:line="280" w:lineRule="exact"/>
    </w:pPr>
    <w:rPr>
      <w:rFonts w:ascii="Source Sans Pro" w:hAnsi="Source Sans Pro"/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4">
    <w:name w:val="Table Classic 4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moderne">
    <w:name w:val="Table Contemporary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profesjonell">
    <w:name w:val="Table Professional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-svak1">
    <w:name w:val="Table Subtle 1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2">
    <w:name w:val="Table Web 2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3">
    <w:name w:val="Table Web 3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ellpunktliste">
    <w:name w:val="Tabell punktliste"/>
    <w:basedOn w:val="punktliste0"/>
    <w:uiPriority w:val="4"/>
    <w:qFormat/>
    <w:rsid w:val="00957073"/>
    <w:pPr>
      <w:spacing w:after="80"/>
    </w:pPr>
    <w:rPr>
      <w:sz w:val="20"/>
      <w:szCs w:val="16"/>
    </w:rPr>
  </w:style>
  <w:style w:type="table" w:styleId="Tabelliste1">
    <w:name w:val="Table List 1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e5">
    <w:name w:val="Table List 5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6">
    <w:name w:val="Table List 6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kolonne1">
    <w:name w:val="Table Columns 1"/>
    <w:basedOn w:val="Vanligtabell"/>
    <w:semiHidden/>
    <w:rsid w:val="00957073"/>
    <w:pPr>
      <w:spacing w:after="160" w:line="280" w:lineRule="exact"/>
    </w:pPr>
    <w:rPr>
      <w:rFonts w:ascii="Source Sans Pro" w:hAnsi="Source Sans Pro"/>
      <w:b/>
      <w:bCs/>
      <w:sz w:val="22"/>
      <w:szCs w:val="22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semiHidden/>
    <w:rsid w:val="00957073"/>
    <w:pPr>
      <w:spacing w:after="160" w:line="280" w:lineRule="exact"/>
    </w:pPr>
    <w:rPr>
      <w:rFonts w:ascii="Source Sans Pro" w:hAnsi="Source Sans Pro"/>
      <w:b/>
      <w:bCs/>
      <w:sz w:val="22"/>
      <w:szCs w:val="22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semiHidden/>
    <w:rsid w:val="00957073"/>
    <w:pPr>
      <w:spacing w:after="160" w:line="280" w:lineRule="exact"/>
    </w:pPr>
    <w:rPr>
      <w:rFonts w:ascii="Source Sans Pro" w:hAnsi="Source Sans Pro"/>
      <w:b/>
      <w:bCs/>
      <w:sz w:val="22"/>
      <w:szCs w:val="22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rutenett">
    <w:name w:val="Table Grid"/>
    <w:basedOn w:val="Vanligtabell"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enett1">
    <w:name w:val="Table Grid 1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semiHidden/>
    <w:rsid w:val="00957073"/>
    <w:pPr>
      <w:spacing w:after="160" w:line="280" w:lineRule="exact"/>
    </w:pPr>
    <w:rPr>
      <w:rFonts w:ascii="Source Sans Pro" w:hAnsi="Source Sans Pro"/>
      <w:b/>
      <w:bCs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er">
    <w:name w:val="Table Theme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tel">
    <w:name w:val="Title"/>
    <w:basedOn w:val="Normal"/>
    <w:next w:val="Normal"/>
    <w:link w:val="TittelTegn"/>
    <w:uiPriority w:val="2"/>
    <w:qFormat/>
    <w:rsid w:val="005C14D1"/>
    <w:pPr>
      <w:spacing w:before="480" w:after="200" w:line="480" w:lineRule="exact"/>
    </w:pPr>
    <w:rPr>
      <w:rFonts w:ascii="Open Sans SemiBold" w:hAnsi="Open Sans SemiBold"/>
      <w:sz w:val="36"/>
    </w:rPr>
  </w:style>
  <w:style w:type="character" w:customStyle="1" w:styleId="TittelTegn">
    <w:name w:val="Tittel Tegn"/>
    <w:basedOn w:val="Standardskriftforavsnitt"/>
    <w:link w:val="Tittel"/>
    <w:uiPriority w:val="2"/>
    <w:rsid w:val="005C14D1"/>
    <w:rPr>
      <w:rFonts w:ascii="Open Sans SemiBold" w:hAnsi="Open Sans SemiBold"/>
      <w:sz w:val="36"/>
      <w:szCs w:val="22"/>
    </w:rPr>
  </w:style>
  <w:style w:type="paragraph" w:styleId="Listeavsnitt">
    <w:name w:val="List Paragraph"/>
    <w:basedOn w:val="Normal"/>
    <w:uiPriority w:val="34"/>
    <w:rsid w:val="004E0C8B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rsid w:val="00957073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957073"/>
    <w:rPr>
      <w:rFonts w:ascii="Source Sans Pro" w:hAnsi="Source Sans Pro"/>
      <w:sz w:val="22"/>
      <w:szCs w:val="22"/>
    </w:rPr>
  </w:style>
  <w:style w:type="character" w:styleId="Ulstomtale">
    <w:name w:val="Unresolved Mention"/>
    <w:basedOn w:val="Standardskriftforavsnitt"/>
    <w:uiPriority w:val="99"/>
    <w:semiHidden/>
    <w:unhideWhenUsed/>
    <w:rsid w:val="00957073"/>
    <w:rPr>
      <w:color w:val="605E5C"/>
      <w:shd w:val="clear" w:color="auto" w:fill="E1DFDD"/>
    </w:rPr>
  </w:style>
  <w:style w:type="paragraph" w:styleId="Underskrift">
    <w:name w:val="Signature"/>
    <w:basedOn w:val="Normal"/>
    <w:link w:val="UnderskriftTegn"/>
    <w:uiPriority w:val="10"/>
    <w:rsid w:val="00957073"/>
    <w:pPr>
      <w:ind w:left="4252"/>
    </w:pPr>
  </w:style>
  <w:style w:type="character" w:customStyle="1" w:styleId="UnderskriftTegn">
    <w:name w:val="Underskrift Tegn"/>
    <w:basedOn w:val="Standardskriftforavsnitt"/>
    <w:link w:val="Underskrift"/>
    <w:uiPriority w:val="10"/>
    <w:rsid w:val="00957073"/>
    <w:rPr>
      <w:rFonts w:ascii="Source Sans Pro" w:hAnsi="Source Sans Pro"/>
      <w:sz w:val="22"/>
      <w:szCs w:val="22"/>
    </w:rPr>
  </w:style>
  <w:style w:type="paragraph" w:styleId="Vanliginnrykk">
    <w:name w:val="Normal Indent"/>
    <w:basedOn w:val="Normal"/>
    <w:uiPriority w:val="10"/>
    <w:rsid w:val="00957073"/>
    <w:pPr>
      <w:ind w:left="720"/>
    </w:pPr>
  </w:style>
  <w:style w:type="paragraph" w:customStyle="1" w:styleId="Vilkrsposter">
    <w:name w:val="Vilkårsposter"/>
    <w:basedOn w:val="Normal"/>
    <w:next w:val="Normal"/>
    <w:uiPriority w:val="7"/>
    <w:rsid w:val="00957073"/>
    <w:pPr>
      <w:keepNext/>
      <w:numPr>
        <w:numId w:val="10"/>
      </w:numPr>
      <w:spacing w:before="120" w:after="120"/>
    </w:pPr>
    <w:rPr>
      <w:rFonts w:ascii="Source Sans Pro SemiBold" w:hAnsi="Source Sans Pro SemiBold"/>
    </w:rPr>
  </w:style>
  <w:style w:type="paragraph" w:customStyle="1" w:styleId="Overskrift1kort">
    <w:name w:val="Overskrift 1 kort"/>
    <w:basedOn w:val="Overskrift1"/>
    <w:next w:val="Normal"/>
    <w:uiPriority w:val="1"/>
    <w:rsid w:val="007705FC"/>
    <w:pPr>
      <w:numPr>
        <w:numId w:val="0"/>
      </w:numPr>
      <w:spacing w:line="400" w:lineRule="exact"/>
    </w:pPr>
    <w:rPr>
      <w:szCs w:val="21"/>
    </w:rPr>
  </w:style>
  <w:style w:type="paragraph" w:customStyle="1" w:styleId="Overskrift2kort">
    <w:name w:val="Overskrift 2 kort"/>
    <w:basedOn w:val="Overskrift2"/>
    <w:next w:val="Normal"/>
    <w:uiPriority w:val="1"/>
    <w:rsid w:val="007705FC"/>
    <w:pPr>
      <w:numPr>
        <w:ilvl w:val="0"/>
        <w:numId w:val="0"/>
      </w:numPr>
      <w:spacing w:line="360" w:lineRule="exact"/>
    </w:pPr>
    <w:rPr>
      <w:b/>
      <w:bCs w:val="0"/>
    </w:rPr>
  </w:style>
  <w:style w:type="paragraph" w:customStyle="1" w:styleId="Overskrift3kort">
    <w:name w:val="Overskrift 3 kort"/>
    <w:basedOn w:val="Overskrift3"/>
    <w:next w:val="Normal"/>
    <w:uiPriority w:val="1"/>
    <w:rsid w:val="007705FC"/>
    <w:pPr>
      <w:numPr>
        <w:ilvl w:val="0"/>
        <w:numId w:val="0"/>
      </w:numPr>
      <w:spacing w:line="280" w:lineRule="exact"/>
    </w:pPr>
    <w:rPr>
      <w:bCs/>
      <w:color w:val="000000" w:themeColor="text1"/>
      <w:sz w:val="22"/>
      <w:szCs w:val="28"/>
    </w:rPr>
  </w:style>
  <w:style w:type="paragraph" w:styleId="INNH4">
    <w:name w:val="toc 4"/>
    <w:basedOn w:val="Normal"/>
    <w:next w:val="Normal"/>
    <w:autoRedefine/>
    <w:rsid w:val="008D67A6"/>
    <w:pPr>
      <w:spacing w:after="100"/>
      <w:ind w:left="6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72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veiledere.nve.no/konsesjonssoknad-vannkraftanlegg/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nve.no/konsesjon/konsesjonsbehandling-av-nettanlegg/krav-til-avklaring-av-nettkapasitet-for-kraftproduksjon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veiledere.nve.no/konsesjonssoknad-vannkraftanlegg/soknad/vedlegg-til-soknaden/" TargetMode="Externa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veiledere.nve.no/konsesjonssoknad-vannkraftanlegg/soknad/virkninger-for-miljo-og-samfunn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bro\OneDrive%20-%20Norges%20vassdrags-%20og%20energidirektorat\Dokumenter\Egendefinerte%20Office-maler\Ekstern%20veileder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8DA3B58-C24A-4383-B494-88F68F3B72C2}">
  <we:reference id="62be9fbd-95fc-4188-bf33-558f61c7bd0e" version="3.0.0.0" store="EXCatalog" storeType="EXCatalog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Word-dokument" ma:contentTypeID="0x01010054596B7D23C1DA409459779D4B7EB344" ma:contentTypeVersion="40" ma:contentTypeDescription="Opprett et nytt dokument." ma:contentTypeScope="" ma:versionID="a6114753405ec7812a03a2e265b2f95c">
  <xsd:schema xmlns:xsd="http://www.w3.org/2001/XMLSchema" xmlns:xs="http://www.w3.org/2001/XMLSchema" xmlns:p="http://schemas.microsoft.com/office/2006/metadata/properties" xmlns:ns2="08670d86-fc33-4f61-bf51-96e019343c8b" xmlns:ns3="3c549ff6-bee0-4a9b-a476-4cd6feb54b7a" xmlns:ns4="a9dd7b27-b1d7-43ad-85c8-ae66512cf1c2" targetNamespace="http://schemas.microsoft.com/office/2006/metadata/properties" ma:root="true" ma:fieldsID="d362d0ea8ac1416b491b6fa21d6b500f" ns2:_="" ns3:_="" ns4:_="">
    <xsd:import namespace="08670d86-fc33-4f61-bf51-96e019343c8b"/>
    <xsd:import namespace="3c549ff6-bee0-4a9b-a476-4cd6feb54b7a"/>
    <xsd:import namespace="a9dd7b27-b1d7-43ad-85c8-ae66512cf1c2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n3e020d9d98c48dbb65f924b9bc22a2a" minOccurs="0"/>
                <xsd:element ref="ns2:g98ade60b1a5493f9b7127fdb0eec544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3:MediaServiceMetadata" minOccurs="0"/>
                <xsd:element ref="ns3:lcf76f155ced4ddcb4097134ff3c332f" minOccurs="0"/>
                <xsd:element ref="ns3:_x00c5_rstall" minOccurs="0"/>
                <xsd:element ref="ns3:Dato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AutoKeyPoints" minOccurs="0"/>
                <xsd:element ref="ns3:Saksbehandlere" minOccurs="0"/>
                <xsd:element ref="ns3:MediaServiceObjectDetectorVersions" minOccurs="0"/>
                <xsd:element ref="ns3:MediaServiceSearchProperties" minOccurs="0"/>
                <xsd:element ref="ns3:versjonslogg" minOccurs="0"/>
                <xsd:element ref="ns3:Ansvarli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70d86-fc33-4f61-bf51-96e019343c8b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c5fc71c5-ed96-499f-8831-b02f305e848d}" ma:internalName="TaxCatchAll" ma:showField="CatchAllData" ma:web="a9dd7b27-b1d7-43ad-85c8-ae66512cf1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c5fc71c5-ed96-499f-8831-b02f305e848d}" ma:internalName="TaxCatchAllLabel" ma:readOnly="true" ma:showField="CatchAllDataLabel" ma:web="a9dd7b27-b1d7-43ad-85c8-ae66512cf1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3e020d9d98c48dbb65f924b9bc22a2a" ma:index="10" nillable="true" ma:taxonomy="true" ma:internalName="n3e020d9d98c48dbb65f924b9bc22a2a" ma:taxonomyFieldName="NVE_Tema" ma:displayName="NVE tema" ma:default="" ma:fieldId="{73e020d9-d98c-48db-b65f-924b9bc22a2a}" ma:taxonomyMulti="true" ma:sspId="64152832-9f03-4628-8f8a-984f7e09cd82" ma:termSetId="8e6ad744-58b5-4dbb-88a2-80de7c4ff1d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98ade60b1a5493f9b7127fdb0eec544" ma:index="12" nillable="true" ma:taxonomy="true" ma:internalName="g98ade60b1a5493f9b7127fdb0eec544" ma:taxonomyFieldName="NVE_Dokumenttype" ma:displayName="Dokumenttype" ma:default="" ma:fieldId="{098ade60-b1a5-493f-9b71-27fdb0eec544}" ma:sspId="64152832-9f03-4628-8f8a-984f7e09cd82" ma:termSetId="7a928a34-8131-48a8-82d2-76c63c72cab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549ff6-bee0-4a9b-a476-4cd6feb54b7a" elementFormDefault="qualified">
    <xsd:import namespace="http://schemas.microsoft.com/office/2006/documentManagement/types"/>
    <xsd:import namespace="http://schemas.microsoft.com/office/infopath/2007/PartnerControls"/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Bildemerkelapper" ma:readOnly="false" ma:fieldId="{5cf76f15-5ced-4ddc-b409-7134ff3c332f}" ma:taxonomyMulti="true" ma:sspId="64152832-9f03-4628-8f8a-984f7e09cd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x00c5_rstall" ma:index="24" nillable="true" ma:displayName="Årstall" ma:default="2022" ma:description="Året møtereferatet er fra" ma:format="Dropdown" ma:internalName="_x00c5_rstall">
      <xsd:simpleType>
        <xsd:union memberTypes="dms:Text">
          <xsd:simpleType>
            <xsd:restriction base="dms:Choice">
              <xsd:enumeration value="2021"/>
              <xsd:enumeration value="2022"/>
              <xsd:enumeration value="2020"/>
              <xsd:enumeration value="2019"/>
              <xsd:enumeration value="2018"/>
              <xsd:enumeration value="2017"/>
            </xsd:restriction>
          </xsd:simpleType>
        </xsd:union>
      </xsd:simpleType>
    </xsd:element>
    <xsd:element name="Dato" ma:index="25" nillable="true" ma:displayName="Dato" ma:format="DateOnly" ma:internalName="Dato">
      <xsd:simpleType>
        <xsd:restriction base="dms:DateTime"/>
      </xsd:simpleType>
    </xsd:element>
    <xsd:element name="MediaServiceFastMetadata" ma:index="2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8" nillable="true" ma:displayName="Tags" ma:internalName="MediaServiceAutoTags" ma:readOnly="true">
      <xsd:simpleType>
        <xsd:restriction base="dms:Text"/>
      </xsd:simpleType>
    </xsd:element>
    <xsd:element name="MediaLengthInSeconds" ma:index="2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Saksbehandlere" ma:index="31" nillable="true" ma:displayName="Saksbehandlere" ma:format="Dropdown" ma:internalName="Saksbehandlere">
      <xsd:simpleType>
        <xsd:restriction base="dms:Text">
          <xsd:maxLength value="255"/>
        </xsd:restriction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versjonslogg" ma:index="34" nillable="true" ma:displayName="versjonslogg" ma:format="Dropdown" ma:internalName="versjonslogg">
      <xsd:simpleType>
        <xsd:restriction base="dms:Text">
          <xsd:maxLength value="255"/>
        </xsd:restriction>
      </xsd:simpleType>
    </xsd:element>
    <xsd:element name="Ansvarlig" ma:index="35" nillable="true" ma:displayName="Ansvarlig" ma:format="Dropdown" ma:list="UserInfo" ma:SharePointGroup="0" ma:internalName="Ansvarlig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dd7b27-b1d7-43ad-85c8-ae66512cf1c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70d86-fc33-4f61-bf51-96e019343c8b" xsi:nil="true"/>
    <g98ade60b1a5493f9b7127fdb0eec544 xmlns="08670d86-fc33-4f61-bf51-96e019343c8b">
      <Terms xmlns="http://schemas.microsoft.com/office/infopath/2007/PartnerControls"/>
    </g98ade60b1a5493f9b7127fdb0eec544>
    <n3e020d9d98c48dbb65f924b9bc22a2a xmlns="08670d86-fc33-4f61-bf51-96e019343c8b">
      <Terms xmlns="http://schemas.microsoft.com/office/infopath/2007/PartnerControls"/>
    </n3e020d9d98c48dbb65f924b9bc22a2a>
    <_x00c5_rstall xmlns="3c549ff6-bee0-4a9b-a476-4cd6feb54b7a">2022</_x00c5_rstall>
    <Saksbehandlere xmlns="3c549ff6-bee0-4a9b-a476-4cd6feb54b7a" xsi:nil="true"/>
    <Dato xmlns="3c549ff6-bee0-4a9b-a476-4cd6feb54b7a" xsi:nil="true"/>
    <Ansvarlig xmlns="3c549ff6-bee0-4a9b-a476-4cd6feb54b7a">
      <UserInfo>
        <DisplayName/>
        <AccountId xsi:nil="true"/>
        <AccountType/>
      </UserInfo>
    </Ansvarlig>
    <lcf76f155ced4ddcb4097134ff3c332f xmlns="3c549ff6-bee0-4a9b-a476-4cd6feb54b7a">
      <Terms xmlns="http://schemas.microsoft.com/office/infopath/2007/PartnerControls"/>
    </lcf76f155ced4ddcb4097134ff3c332f>
    <versjonslogg xmlns="3c549ff6-bee0-4a9b-a476-4cd6feb54b7a" xsi:nil="true"/>
  </documentManagement>
</p:properties>
</file>

<file path=customXml/item4.xml><?xml version="1.0" encoding="utf-8"?>
<gbs:GrowBusinessDocument xmlns:gbs="http://www.software-innovation.no/growBusinessDocument" gbs:officeVersion="2007" gbs:sourceId="" gbs:entity="Document" gbs:templateDesignerVersion="3.1 F">
  <gbs:DocumentDate gbs:loadFromGrowBusiness="OnProduce" gbs:saveInGrowBusiness="False" gbs:connected="true" gbs:recno="" gbs:entity="" gbs:datatype="date" gbs:key="3987341871"/>
</gbs:GrowBusinessDocument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?mso-contentType ?>
<SharedContentType xmlns="Microsoft.SharePoint.Taxonomy.ContentTypeSync" SourceId="64152832-9f03-4628-8f8a-984f7e09cd82" ContentTypeId="0x0101" PreviousValue="false"/>
</file>

<file path=customXml/itemProps1.xml><?xml version="1.0" encoding="utf-8"?>
<ds:datastoreItem xmlns:ds="http://schemas.openxmlformats.org/officeDocument/2006/customXml" ds:itemID="{6703A121-3E7F-4288-AFA8-49BA69E4E6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670d86-fc33-4f61-bf51-96e019343c8b"/>
    <ds:schemaRef ds:uri="3c549ff6-bee0-4a9b-a476-4cd6feb54b7a"/>
    <ds:schemaRef ds:uri="a9dd7b27-b1d7-43ad-85c8-ae66512cf1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25C132-70F0-406D-A5D9-47D188E35C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6B2C58-75EA-49FE-A24A-F1700147B844}">
  <ds:schemaRefs>
    <ds:schemaRef ds:uri="http://schemas.microsoft.com/office/2006/metadata/properties"/>
    <ds:schemaRef ds:uri="http://schemas.microsoft.com/office/infopath/2007/PartnerControls"/>
    <ds:schemaRef ds:uri="08670d86-fc33-4f61-bf51-96e019343c8b"/>
    <ds:schemaRef ds:uri="3c549ff6-bee0-4a9b-a476-4cd6feb54b7a"/>
  </ds:schemaRefs>
</ds:datastoreItem>
</file>

<file path=customXml/itemProps4.xml><?xml version="1.0" encoding="utf-8"?>
<ds:datastoreItem xmlns:ds="http://schemas.openxmlformats.org/officeDocument/2006/customXml" ds:itemID="{94D91FB0-E617-4C49-A29B-96948346889F}">
  <ds:schemaRefs>
    <ds:schemaRef ds:uri="http://www.software-innovation.no/growBusinessDocument"/>
  </ds:schemaRefs>
</ds:datastoreItem>
</file>

<file path=customXml/itemProps5.xml><?xml version="1.0" encoding="utf-8"?>
<ds:datastoreItem xmlns:ds="http://schemas.openxmlformats.org/officeDocument/2006/customXml" ds:itemID="{F92ACADA-3F54-4D34-AFB3-132C6DBE0AE5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536F96F0-7197-4E3A-92A1-129FA0112DEC}">
  <ds:schemaRefs>
    <ds:schemaRef ds:uri="Microsoft.SharePoint.Taxonomy.ContentTypeSync"/>
  </ds:schemaRefs>
</ds:datastoreItem>
</file>

<file path=docMetadata/LabelInfo.xml><?xml version="1.0" encoding="utf-8"?>
<clbl:labelList xmlns:clbl="http://schemas.microsoft.com/office/2020/mipLabelMetadata">
  <clbl:label id="{bc8d840d-60c9-410b-b4fb-11b86806780c}" enabled="0" method="" siteId="{bc8d840d-60c9-410b-b4fb-11b8680678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Ekstern veileder.dotx</Template>
  <TotalTime>0</TotalTime>
  <Pages>15</Pages>
  <Words>1953</Words>
  <Characters>10355</Characters>
  <Application>Microsoft Office Word</Application>
  <DocSecurity>0</DocSecurity>
  <Lines>86</Lines>
  <Paragraphs>24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Norges vassdrags- og energidirektorat</Company>
  <LinksUpToDate>false</LinksUpToDate>
  <CharactersWithSpaces>12284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Ylva Bencze Rørå</dc:creator>
  <cp:keywords/>
  <cp:lastModifiedBy>Bendik Kjeverud Erdal</cp:lastModifiedBy>
  <cp:revision>2</cp:revision>
  <cp:lastPrinted>1997-07-14T13:12:00Z</cp:lastPrinted>
  <dcterms:created xsi:type="dcterms:W3CDTF">2026-08-07T11:48:00Z</dcterms:created>
  <dcterms:modified xsi:type="dcterms:W3CDTF">2026-08-07T11:48:00Z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0x01010054596B7D23C1DA409459779D4B7EB344</vt:lpwstr>
  </property>
  <property fmtid="{D5CDD505-2E9C-101B-9397-08002B2CF9AE}" pid="3" name="NVE_Tema">
    <vt:lpwstr/>
  </property>
  <property fmtid="{D5CDD505-2E9C-101B-9397-08002B2CF9AE}" pid="4" name="NVE_Dokumenttype">
    <vt:lpwstr/>
  </property>
  <property fmtid="{D5CDD505-2E9C-101B-9397-08002B2CF9AE}" pid="5" name="MediaServiceImageTags">
    <vt:lpwstr/>
  </property>
</Properties>
</file>