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EB87C" w14:textId="77777777" w:rsidR="00BE6E28" w:rsidRDefault="001E7543">
      <w:pPr>
        <w:pStyle w:val="Tittel"/>
      </w:pPr>
      <w:r>
        <w:t>Mal for søknad om vasskraftkonsesjon</w:t>
      </w:r>
    </w:p>
    <w:p w14:paraId="55D81D4D" w14:textId="1E1A7925" w:rsidR="00BE6E28" w:rsidRPr="00B42258" w:rsidRDefault="001E7543">
      <w:pPr>
        <w:rPr>
          <w:lang w:val="nn-NO"/>
        </w:rPr>
      </w:pPr>
      <w:r w:rsidRPr="00B42258">
        <w:rPr>
          <w:lang w:val="nn-NO"/>
        </w:rPr>
        <w:t xml:space="preserve">Denne malen gir disposisjonen for ein søknad om vasskraftkonsesjon. Den inneheld berre overskrifter og døme på tabellar. Hjelpetekst er gitt i [ ]. For å skrive søknaden, må du følgje </w:t>
      </w:r>
      <w:proofErr w:type="spellStart"/>
      <w:r w:rsidRPr="00B42258">
        <w:rPr>
          <w:lang w:val="nn-NO"/>
        </w:rPr>
        <w:t>NVEs</w:t>
      </w:r>
      <w:proofErr w:type="spellEnd"/>
      <w:r w:rsidRPr="00B42258">
        <w:rPr>
          <w:lang w:val="nn-NO"/>
        </w:rPr>
        <w:t xml:space="preserve"> krav i </w:t>
      </w:r>
      <w:hyperlink r:id="rId13" w:history="1">
        <w:r w:rsidRPr="00B42258">
          <w:rPr>
            <w:rStyle w:val="Hyperkobling"/>
            <w:lang w:val="nn-NO"/>
            <w14:numForm w14:val="default"/>
          </w:rPr>
          <w:t>rettleiar for konsesjonssøknad vasskraftanlegg</w:t>
        </w:r>
      </w:hyperlink>
      <w:r w:rsidRPr="00B42258">
        <w:rPr>
          <w:lang w:val="nn-NO"/>
        </w:rPr>
        <w:t xml:space="preserve">. </w:t>
      </w:r>
    </w:p>
    <w:p w14:paraId="5EE8EBE9" w14:textId="77777777" w:rsidR="00BE6E28" w:rsidRDefault="001E7543">
      <w:r w:rsidRPr="00B42258">
        <w:rPr>
          <w:lang w:val="nn-NO"/>
        </w:rPr>
        <w:t xml:space="preserve">Malen inneheld alle overskrifter og tabellar. </w:t>
      </w:r>
      <w:r>
        <w:t xml:space="preserve">Du må tilpasse malen til ditt eige prosjekt, og slette overskrifter som </w:t>
      </w:r>
      <w:proofErr w:type="spellStart"/>
      <w:r>
        <w:t>ikkje</w:t>
      </w:r>
      <w:proofErr w:type="spellEnd"/>
      <w:r>
        <w:t xml:space="preserve"> er relevante. </w:t>
      </w:r>
    </w:p>
    <w:p w14:paraId="25AF9244" w14:textId="03E04EE6" w:rsidR="00B42258" w:rsidRDefault="001E7543">
      <w:r>
        <w:t> </w:t>
      </w:r>
    </w:p>
    <w:p w14:paraId="4F3F8E71" w14:textId="77777777" w:rsidR="00B42258" w:rsidRDefault="00B42258">
      <w:pPr>
        <w:spacing w:after="0" w:line="240" w:lineRule="auto"/>
      </w:pPr>
      <w:r>
        <w:br w:type="page"/>
      </w:r>
    </w:p>
    <w:p w14:paraId="063B3C16" w14:textId="77777777" w:rsidR="00BE6E28" w:rsidRDefault="001E7543">
      <w:pPr>
        <w:pStyle w:val="Tittel"/>
        <w:jc w:val="center"/>
      </w:pPr>
      <w:r>
        <w:lastRenderedPageBreak/>
        <w:t>Døme på søknadsbrev</w:t>
      </w: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5"/>
        <w:gridCol w:w="1690"/>
      </w:tblGrid>
      <w:tr w:rsidR="00BE6E28" w14:paraId="25AA1949" w14:textId="77777777" w:rsidTr="0098187A">
        <w:tc>
          <w:tcPr>
            <w:tcW w:w="7655" w:type="dxa"/>
          </w:tcPr>
          <w:p w14:paraId="297CCEC4" w14:textId="77777777" w:rsidR="00BE6E28" w:rsidRDefault="001E7543">
            <w:pPr>
              <w:pStyle w:val="Tabelltekst"/>
            </w:pPr>
            <w:r>
              <w:t>NVE</w:t>
            </w:r>
            <w:r>
              <w:tab/>
            </w:r>
          </w:p>
        </w:tc>
        <w:tc>
          <w:tcPr>
            <w:tcW w:w="1690" w:type="dxa"/>
          </w:tcPr>
          <w:p w14:paraId="34150694" w14:textId="77777777" w:rsidR="00BE6E28" w:rsidRDefault="00BE6E28">
            <w:pPr>
              <w:pStyle w:val="Tabelltekst"/>
            </w:pPr>
          </w:p>
        </w:tc>
      </w:tr>
      <w:tr w:rsidR="00BE6E28" w14:paraId="2073F2FC" w14:textId="77777777" w:rsidTr="0098187A">
        <w:tc>
          <w:tcPr>
            <w:tcW w:w="7655" w:type="dxa"/>
          </w:tcPr>
          <w:p w14:paraId="0998BDDF" w14:textId="77777777" w:rsidR="00BE6E28" w:rsidRDefault="001E7543">
            <w:pPr>
              <w:pStyle w:val="Tabelltekst"/>
            </w:pPr>
            <w:r>
              <w:t>Postboks 5091 Majorstua</w:t>
            </w:r>
            <w:r>
              <w:tab/>
            </w:r>
          </w:p>
        </w:tc>
        <w:tc>
          <w:tcPr>
            <w:tcW w:w="1690" w:type="dxa"/>
          </w:tcPr>
          <w:p w14:paraId="43B8B7E7" w14:textId="77777777" w:rsidR="00BE6E28" w:rsidRDefault="00BE6E28">
            <w:pPr>
              <w:pStyle w:val="Tabelltekst"/>
            </w:pPr>
          </w:p>
        </w:tc>
      </w:tr>
      <w:tr w:rsidR="00BE6E28" w14:paraId="45E379FF" w14:textId="77777777" w:rsidTr="0098187A">
        <w:tc>
          <w:tcPr>
            <w:tcW w:w="7655" w:type="dxa"/>
          </w:tcPr>
          <w:p w14:paraId="1B3D6DC3" w14:textId="77777777" w:rsidR="00BE6E28" w:rsidRDefault="001E7543">
            <w:pPr>
              <w:pStyle w:val="Tabelltekst"/>
            </w:pPr>
            <w:r>
              <w:t>0301 Oslo</w:t>
            </w:r>
            <w:r>
              <w:tab/>
            </w:r>
          </w:p>
        </w:tc>
        <w:tc>
          <w:tcPr>
            <w:tcW w:w="1690" w:type="dxa"/>
          </w:tcPr>
          <w:p w14:paraId="1EA89EDE" w14:textId="4D4DE2B5" w:rsidR="00BE6E28" w:rsidRDefault="001E7543">
            <w:pPr>
              <w:pStyle w:val="Tabelltekst"/>
            </w:pPr>
            <w:r>
              <w:t>1</w:t>
            </w:r>
            <w:r w:rsidR="00B86DDB">
              <w:t>.1.2027</w:t>
            </w:r>
          </w:p>
        </w:tc>
      </w:tr>
    </w:tbl>
    <w:p w14:paraId="42CC1330" w14:textId="77777777" w:rsidR="00BE6E28" w:rsidRDefault="001E7543">
      <w:pPr>
        <w:pStyle w:val="Tittel"/>
      </w:pPr>
      <w:r>
        <w:t>Søknad om konsesjon for bygging av XX kraftverk</w:t>
      </w:r>
    </w:p>
    <w:p w14:paraId="2A08F354" w14:textId="33888CFD" w:rsidR="00BE6E28" w:rsidRPr="001E7543" w:rsidRDefault="001E7543">
      <w:pPr>
        <w:rPr>
          <w:lang w:val="nn-NO"/>
        </w:rPr>
      </w:pPr>
      <w:r w:rsidRPr="001E7543">
        <w:rPr>
          <w:lang w:val="nn-NO"/>
        </w:rPr>
        <w:t>[Namn på søkjar] ønskjer å utnytte vassfallet i XX elva i XX kommune i XX fylke, og søkjer om følgjande løyve:</w:t>
      </w:r>
    </w:p>
    <w:p w14:paraId="346B9DA8" w14:textId="278600B1" w:rsidR="00BE6E28" w:rsidRPr="007A4B5D" w:rsidRDefault="001E7543">
      <w:pPr>
        <w:pStyle w:val="Overskrift5"/>
        <w:rPr>
          <w:lang w:val="nn-NO"/>
        </w:rPr>
      </w:pPr>
      <w:r w:rsidRPr="001E7543">
        <w:rPr>
          <w:lang w:val="nn-NO"/>
        </w:rPr>
        <w:t xml:space="preserve">I  Etter vassressurslova, jf. </w:t>
      </w:r>
      <w:r w:rsidRPr="007A4B5D">
        <w:rPr>
          <w:lang w:val="nn-NO"/>
        </w:rPr>
        <w:t xml:space="preserve">§ 8 </w:t>
      </w:r>
      <w:r w:rsidR="007A4B5D">
        <w:rPr>
          <w:lang w:val="nn-NO"/>
        </w:rPr>
        <w:t>[og/eller:]</w:t>
      </w:r>
      <w:r w:rsidRPr="007A4B5D">
        <w:rPr>
          <w:lang w:val="nn-NO"/>
        </w:rPr>
        <w:t xml:space="preserve"> vassdragsreguleringslova § 3, om løyve til: </w:t>
      </w:r>
    </w:p>
    <w:p w14:paraId="1F8BFC17" w14:textId="77777777" w:rsidR="00BE6E28" w:rsidRDefault="001E7543">
      <w:pPr>
        <w:pStyle w:val="Listeavsnitt"/>
        <w:numPr>
          <w:ilvl w:val="0"/>
          <w:numId w:val="12"/>
        </w:numPr>
      </w:pPr>
      <w:r>
        <w:t xml:space="preserve">å </w:t>
      </w:r>
      <w:proofErr w:type="spellStart"/>
      <w:r>
        <w:t>byggje</w:t>
      </w:r>
      <w:proofErr w:type="spellEnd"/>
      <w:r>
        <w:t xml:space="preserve"> XX </w:t>
      </w:r>
      <w:proofErr w:type="gramStart"/>
      <w:r>
        <w:t>kraftverk…</w:t>
      </w:r>
      <w:proofErr w:type="gramEnd"/>
    </w:p>
    <w:p w14:paraId="5852D1D3" w14:textId="77777777" w:rsidR="00BE6E28" w:rsidRPr="001E7543" w:rsidRDefault="001E7543">
      <w:pPr>
        <w:pStyle w:val="Listeavsnitt"/>
        <w:numPr>
          <w:ilvl w:val="0"/>
          <w:numId w:val="12"/>
        </w:numPr>
        <w:rPr>
          <w:lang w:val="nn-NO"/>
        </w:rPr>
      </w:pPr>
      <w:r w:rsidRPr="001E7543">
        <w:rPr>
          <w:lang w:val="nn-NO"/>
        </w:rPr>
        <w:t>å regulere XX vatn mellom LRV på kote XX og HRV på kote XX</w:t>
      </w:r>
    </w:p>
    <w:p w14:paraId="7C4872D3" w14:textId="77777777" w:rsidR="00BE6E28" w:rsidRPr="001E7543" w:rsidRDefault="001E7543">
      <w:pPr>
        <w:pStyle w:val="Listeavsnitt"/>
        <w:numPr>
          <w:ilvl w:val="0"/>
          <w:numId w:val="12"/>
        </w:numPr>
        <w:rPr>
          <w:lang w:val="nn-NO"/>
        </w:rPr>
      </w:pPr>
      <w:r w:rsidRPr="001E7543">
        <w:rPr>
          <w:lang w:val="nn-NO"/>
        </w:rPr>
        <w:t>å overføre vatn frå XX elva til XX vatn</w:t>
      </w:r>
    </w:p>
    <w:p w14:paraId="026A0D6E" w14:textId="77777777" w:rsidR="00BE6E28" w:rsidRDefault="001E7543">
      <w:pPr>
        <w:pStyle w:val="Overskrift5"/>
      </w:pPr>
      <w:proofErr w:type="gramStart"/>
      <w:r>
        <w:t>II  Etter</w:t>
      </w:r>
      <w:proofErr w:type="gramEnd"/>
      <w:r>
        <w:t xml:space="preserve"> energilova § 3-1 om løyve til:</w:t>
      </w:r>
    </w:p>
    <w:p w14:paraId="3991E358" w14:textId="77777777" w:rsidR="00BE6E28" w:rsidRDefault="001E7543">
      <w:pPr>
        <w:pStyle w:val="Listeavsnitt"/>
        <w:numPr>
          <w:ilvl w:val="0"/>
          <w:numId w:val="13"/>
        </w:numPr>
      </w:pPr>
      <w:r>
        <w:t xml:space="preserve">bygging og drift av XX kraftverk, med </w:t>
      </w:r>
      <w:proofErr w:type="spellStart"/>
      <w:r>
        <w:t>tilhøyrande</w:t>
      </w:r>
      <w:proofErr w:type="spellEnd"/>
      <w:r>
        <w:t xml:space="preserve"> nettanlegg som beskrive i søknaden </w:t>
      </w:r>
    </w:p>
    <w:p w14:paraId="2CCB6B28" w14:textId="77777777" w:rsidR="00BE6E28" w:rsidRPr="001E7543" w:rsidRDefault="001E7543">
      <w:pPr>
        <w:pStyle w:val="Overskrift5"/>
        <w:rPr>
          <w:lang w:val="nn-NO"/>
        </w:rPr>
      </w:pPr>
      <w:r w:rsidRPr="001E7543">
        <w:rPr>
          <w:lang w:val="nn-NO"/>
        </w:rPr>
        <w:t>III  Etter vassfallsrettslova § 2 om løyve til:</w:t>
      </w:r>
    </w:p>
    <w:p w14:paraId="12DAB341" w14:textId="77777777" w:rsidR="00BE6E28" w:rsidRDefault="001E7543">
      <w:pPr>
        <w:pStyle w:val="Listeavsnitt"/>
        <w:numPr>
          <w:ilvl w:val="0"/>
          <w:numId w:val="13"/>
        </w:numPr>
      </w:pPr>
      <w:r>
        <w:t xml:space="preserve">å erverve nødvendige </w:t>
      </w:r>
      <w:proofErr w:type="spellStart"/>
      <w:r>
        <w:t>fallrettar</w:t>
      </w:r>
      <w:proofErr w:type="spellEnd"/>
      <w:r>
        <w:t xml:space="preserve"> </w:t>
      </w:r>
      <w:proofErr w:type="gramStart"/>
      <w:r>
        <w:t>for…</w:t>
      </w:r>
      <w:proofErr w:type="gramEnd"/>
    </w:p>
    <w:p w14:paraId="6B1B704B" w14:textId="77777777" w:rsidR="00BE6E28" w:rsidRPr="001E7543" w:rsidRDefault="001E7543">
      <w:pPr>
        <w:rPr>
          <w:lang w:val="nn-NO"/>
        </w:rPr>
      </w:pPr>
      <w:r w:rsidRPr="001E7543">
        <w:rPr>
          <w:lang w:val="nn-NO"/>
        </w:rPr>
        <w:t>(Om du ikkje blir samde med rettshavarar:)</w:t>
      </w:r>
    </w:p>
    <w:p w14:paraId="16AFE97B" w14:textId="2417AB5A" w:rsidR="00BE6E28" w:rsidRPr="001E7543" w:rsidRDefault="001E7543">
      <w:pPr>
        <w:pStyle w:val="Overskrift5"/>
        <w:rPr>
          <w:lang w:val="nn-NO"/>
        </w:rPr>
      </w:pPr>
      <w:r w:rsidRPr="001E7543">
        <w:rPr>
          <w:lang w:val="nn-NO"/>
        </w:rPr>
        <w:t>IV  Etter oreigningslova jf. § 2, nr. 51 om samtykke til:</w:t>
      </w:r>
    </w:p>
    <w:p w14:paraId="759CCD73" w14:textId="4EFB529F" w:rsidR="00BE6E28" w:rsidRPr="001E7543" w:rsidRDefault="001E7543">
      <w:pPr>
        <w:pStyle w:val="Listeavsnitt"/>
        <w:numPr>
          <w:ilvl w:val="0"/>
          <w:numId w:val="13"/>
        </w:numPr>
        <w:rPr>
          <w:lang w:val="nn-NO"/>
        </w:rPr>
      </w:pPr>
      <w:r w:rsidRPr="001E7543">
        <w:rPr>
          <w:lang w:val="nn-NO"/>
        </w:rPr>
        <w:t>ekspropriasjon av manglande rettar om det ikkje blir oppnådd minneleg avtale mellom søkjar og rettshavar.</w:t>
      </w:r>
    </w:p>
    <w:p w14:paraId="00A7F009" w14:textId="77777777" w:rsidR="00BE6E28" w:rsidRPr="001E7543" w:rsidRDefault="00BE6E28">
      <w:pPr>
        <w:rPr>
          <w:lang w:val="nn-NO"/>
        </w:rPr>
      </w:pPr>
    </w:p>
    <w:p w14:paraId="45B0382D" w14:textId="77777777" w:rsidR="00BE6E28" w:rsidRPr="001E7543" w:rsidRDefault="001E7543">
      <w:pPr>
        <w:rPr>
          <w:lang w:val="nn-NO"/>
        </w:rPr>
      </w:pPr>
      <w:r w:rsidRPr="001E7543">
        <w:rPr>
          <w:lang w:val="nn-NO"/>
        </w:rPr>
        <w:t>Med vennleg helsing</w:t>
      </w:r>
    </w:p>
    <w:p w14:paraId="1467E4F4" w14:textId="520CFDCC" w:rsidR="00BE6E28" w:rsidRPr="001E7543" w:rsidRDefault="001E7543">
      <w:pPr>
        <w:rPr>
          <w:lang w:val="nn-NO"/>
        </w:rPr>
      </w:pPr>
      <w:r w:rsidRPr="001E7543">
        <w:rPr>
          <w:lang w:val="nn-NO"/>
        </w:rPr>
        <w:t>[søkjar]</w:t>
      </w:r>
    </w:p>
    <w:p w14:paraId="358C3525" w14:textId="77777777" w:rsidR="00BE6E28" w:rsidRPr="001E7543" w:rsidRDefault="00BE6E28">
      <w:pPr>
        <w:rPr>
          <w:lang w:val="nn-NO"/>
        </w:rPr>
      </w:pPr>
    </w:p>
    <w:p w14:paraId="70C711F8" w14:textId="78D62C47" w:rsidR="00BE6E28" w:rsidRPr="001E7543" w:rsidRDefault="001E7543">
      <w:pPr>
        <w:rPr>
          <w:lang w:val="nn-NO"/>
        </w:rPr>
      </w:pPr>
      <w:r w:rsidRPr="001E7543">
        <w:rPr>
          <w:lang w:val="nn-NO"/>
        </w:rPr>
        <w:t>[kontaktperson hos søkjar]</w:t>
      </w:r>
    </w:p>
    <w:p w14:paraId="5C33331F" w14:textId="44A60DBB" w:rsidR="00BE6E28" w:rsidRPr="001E7543" w:rsidRDefault="001E7543">
      <w:pPr>
        <w:rPr>
          <w:lang w:val="nn-NO"/>
        </w:rPr>
      </w:pPr>
      <w:r w:rsidRPr="001E7543">
        <w:rPr>
          <w:lang w:val="nn-NO"/>
        </w:rPr>
        <w:t>[stilling]</w:t>
      </w:r>
    </w:p>
    <w:p w14:paraId="4F30738F" w14:textId="34FD371A" w:rsidR="00BE6E28" w:rsidRPr="001E7543" w:rsidRDefault="001E7543">
      <w:pPr>
        <w:rPr>
          <w:lang w:val="nn-NO"/>
        </w:rPr>
      </w:pPr>
      <w:r w:rsidRPr="001E7543">
        <w:rPr>
          <w:lang w:val="nn-NO"/>
        </w:rPr>
        <w:t>[e-post, telefon]</w:t>
      </w:r>
    </w:p>
    <w:p w14:paraId="10CE14F0" w14:textId="77777777" w:rsidR="00BE6E28" w:rsidRPr="001E7543" w:rsidRDefault="00BE6E28">
      <w:pPr>
        <w:rPr>
          <w:lang w:val="nn-NO"/>
        </w:rPr>
      </w:pPr>
    </w:p>
    <w:p w14:paraId="4D05E273" w14:textId="77777777" w:rsidR="00BE6E28" w:rsidRPr="001E7543" w:rsidRDefault="001E7543">
      <w:pPr>
        <w:spacing w:after="0" w:line="240" w:lineRule="auto"/>
        <w:rPr>
          <w:rFonts w:ascii="Open Sans SemiBold" w:hAnsi="Open Sans SemiBold"/>
          <w:sz w:val="32"/>
          <w:szCs w:val="32"/>
          <w:lang w:val="nn-NO"/>
        </w:rPr>
      </w:pPr>
      <w:r w:rsidRPr="001E7543">
        <w:rPr>
          <w:lang w:val="nn-NO"/>
        </w:rPr>
        <w:br w:type="page"/>
      </w:r>
    </w:p>
    <w:p w14:paraId="75CD3682" w14:textId="77777777" w:rsidR="00BE6E28" w:rsidRPr="001E7543" w:rsidRDefault="001E7543">
      <w:pPr>
        <w:pStyle w:val="Sammendragoverskrift"/>
        <w:rPr>
          <w:lang w:val="nn-NO"/>
        </w:rPr>
      </w:pPr>
      <w:r w:rsidRPr="001E7543">
        <w:rPr>
          <w:lang w:val="nn-NO"/>
        </w:rPr>
        <w:lastRenderedPageBreak/>
        <w:t>Samandrag</w:t>
      </w:r>
    </w:p>
    <w:p w14:paraId="5CB1062C" w14:textId="1D213249" w:rsidR="00BE6E28" w:rsidRPr="001E7543" w:rsidRDefault="001E7543">
      <w:pPr>
        <w:rPr>
          <w:lang w:val="nn-NO"/>
        </w:rPr>
      </w:pPr>
      <w:r w:rsidRPr="001E7543">
        <w:rPr>
          <w:lang w:val="nn-NO"/>
        </w:rPr>
        <w:t>[Skriv eit kort samandrag her.]</w:t>
      </w:r>
    </w:p>
    <w:p w14:paraId="0E46A406" w14:textId="77777777" w:rsidR="00BE6E28" w:rsidRPr="001E7543" w:rsidRDefault="001E7543">
      <w:pPr>
        <w:spacing w:after="0" w:line="240" w:lineRule="auto"/>
        <w:rPr>
          <w:lang w:val="nn-NO"/>
        </w:rPr>
      </w:pPr>
      <w:r w:rsidRPr="001E7543">
        <w:rPr>
          <w:lang w:val="nn-NO"/>
        </w:rPr>
        <w:br w:type="page"/>
      </w:r>
    </w:p>
    <w:sdt>
      <w:sdtPr>
        <w:rPr>
          <w:rFonts w:ascii="Open Sans" w:hAnsi="Open Sans"/>
          <w:sz w:val="22"/>
        </w:rPr>
        <w:id w:val="8135165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70F2C15" w14:textId="467939B7" w:rsidR="00BE6E28" w:rsidRDefault="001E7543">
          <w:pPr>
            <w:pStyle w:val="Overskriftforinnholdsfortegnelse"/>
          </w:pPr>
          <w:proofErr w:type="spellStart"/>
          <w:r>
            <w:t>Innhald</w:t>
          </w:r>
          <w:proofErr w:type="spellEnd"/>
        </w:p>
        <w:p w14:paraId="0A70E971" w14:textId="07C32BFB" w:rsidR="000B5690" w:rsidRDefault="001E7543">
          <w:pPr>
            <w:pStyle w:val="INNH1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  <w14:numForm w14:val="default"/>
            </w:rPr>
          </w:pPr>
          <w:r>
            <w:fldChar w:fldCharType="begin"/>
          </w:r>
          <w:r>
            <w:instrText>TOC \o "1-2" \h \z \u</w:instrText>
          </w:r>
          <w:r>
            <w:fldChar w:fldCharType="separate"/>
          </w:r>
          <w:hyperlink w:anchor="_Toc237000162" w:history="1">
            <w:r w:rsidR="000B5690" w:rsidRPr="005E6D6B">
              <w:rPr>
                <w:rStyle w:val="Hyperkobling"/>
              </w:rPr>
              <w:t>1</w:t>
            </w:r>
            <w:r w:rsidR="000B5690">
              <w:rPr>
                <w:rFonts w:asciiTheme="minorHAnsi" w:eastAsiaTheme="minorEastAsia" w:hAnsiTheme="minorHAnsi" w:cstheme="minorBidi"/>
                <w:b w:val="0"/>
                <w:kern w:val="2"/>
                <w:sz w:val="24"/>
                <w:szCs w:val="24"/>
                <w14:ligatures w14:val="standardContextual"/>
                <w14:numForm w14:val="default"/>
              </w:rPr>
              <w:tab/>
            </w:r>
            <w:r w:rsidR="000B5690" w:rsidRPr="005E6D6B">
              <w:rPr>
                <w:rStyle w:val="Hyperkobling"/>
              </w:rPr>
              <w:t>Innleiing</w:t>
            </w:r>
            <w:r w:rsidR="000B5690">
              <w:rPr>
                <w:webHidden/>
              </w:rPr>
              <w:tab/>
            </w:r>
            <w:r w:rsidR="000B5690">
              <w:rPr>
                <w:webHidden/>
              </w:rPr>
              <w:fldChar w:fldCharType="begin"/>
            </w:r>
            <w:r w:rsidR="000B5690">
              <w:rPr>
                <w:webHidden/>
              </w:rPr>
              <w:instrText xml:space="preserve"> PAGEREF _Toc237000162 \h </w:instrText>
            </w:r>
            <w:r w:rsidR="000B5690">
              <w:rPr>
                <w:webHidden/>
              </w:rPr>
            </w:r>
            <w:r w:rsidR="000B5690">
              <w:rPr>
                <w:webHidden/>
              </w:rPr>
              <w:fldChar w:fldCharType="separate"/>
            </w:r>
            <w:r w:rsidR="000B5690">
              <w:rPr>
                <w:webHidden/>
              </w:rPr>
              <w:t>5</w:t>
            </w:r>
            <w:r w:rsidR="000B5690">
              <w:rPr>
                <w:webHidden/>
              </w:rPr>
              <w:fldChar w:fldCharType="end"/>
            </w:r>
          </w:hyperlink>
        </w:p>
        <w:p w14:paraId="28B85D42" w14:textId="3865B6C6" w:rsidR="000B5690" w:rsidRDefault="000B5690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0163" w:history="1">
            <w:r w:rsidRPr="005E6D6B">
              <w:rPr>
                <w:rStyle w:val="Hyperkobling"/>
              </w:rPr>
              <w:t>1.1 Om søkjaren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_Toc237000163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43DE7236" w14:textId="721613ED" w:rsidR="000B5690" w:rsidRDefault="000B5690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0164" w:history="1">
            <w:r w:rsidRPr="005E6D6B">
              <w:rPr>
                <w:rStyle w:val="Hyperkobling"/>
              </w:rPr>
              <w:t>1.2 Grunngiving for tiltaket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_Toc237000164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47D05529" w14:textId="3A088D9A" w:rsidR="000B5690" w:rsidRDefault="000B5690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0165" w:history="1">
            <w:r w:rsidRPr="005E6D6B">
              <w:rPr>
                <w:rStyle w:val="Hyperkobling"/>
              </w:rPr>
              <w:t>1.3 Beskriving av området og eksisterande inngrep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_Toc237000165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1E5FF40B" w14:textId="5F5E2864" w:rsidR="000B5690" w:rsidRDefault="000B5690">
          <w:pPr>
            <w:pStyle w:val="INNH1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  <w14:numForm w14:val="default"/>
            </w:rPr>
          </w:pPr>
          <w:hyperlink w:anchor="_Toc237000166" w:history="1">
            <w:r w:rsidRPr="005E6D6B">
              <w:rPr>
                <w:rStyle w:val="Hyperkobling"/>
              </w:rPr>
              <w:t>2</w:t>
            </w:r>
            <w:r>
              <w:rPr>
                <w:rFonts w:asciiTheme="minorHAnsi" w:eastAsiaTheme="minorEastAsia" w:hAnsiTheme="minorHAnsi" w:cstheme="minorBidi"/>
                <w:b w:val="0"/>
                <w:kern w:val="2"/>
                <w:sz w:val="24"/>
                <w:szCs w:val="24"/>
                <w14:ligatures w14:val="standardContextual"/>
                <w14:numForm w14:val="default"/>
              </w:rPr>
              <w:tab/>
            </w:r>
            <w:r w:rsidRPr="005E6D6B">
              <w:rPr>
                <w:rStyle w:val="Hyperkobling"/>
              </w:rPr>
              <w:t>Beskriving av tiltaket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_Toc237000166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6221FDEB" w14:textId="52AE6630" w:rsidR="000B5690" w:rsidRDefault="000B5690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0167" w:history="1">
            <w:r w:rsidRPr="005E6D6B">
              <w:rPr>
                <w:rStyle w:val="Hyperkobling"/>
              </w:rPr>
              <w:t>2.1 Hovuddata for tiltaket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_Toc237000167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4D171BDA" w14:textId="33992F4F" w:rsidR="000B5690" w:rsidRDefault="000B5690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0168" w:history="1">
            <w:r w:rsidRPr="005E6D6B">
              <w:rPr>
                <w:rStyle w:val="Hyperkobling"/>
              </w:rPr>
              <w:t>2.2 Teknisk plan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_Toc237000168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0A94613A" w14:textId="45EAFC91" w:rsidR="000B5690" w:rsidRDefault="000B5690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0169" w:history="1">
            <w:r w:rsidRPr="005E6D6B">
              <w:rPr>
                <w:rStyle w:val="Hyperkobling"/>
              </w:rPr>
              <w:t>2.3 Produksjon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_Toc237000169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7962982D" w14:textId="003F6218" w:rsidR="000B5690" w:rsidRDefault="000B5690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0170" w:history="1">
            <w:r w:rsidRPr="005E6D6B">
              <w:rPr>
                <w:rStyle w:val="Hyperkobling"/>
              </w:rPr>
              <w:t>2.4 Nettilknyting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_Toc237000170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5674F9B2" w14:textId="732A0315" w:rsidR="000B5690" w:rsidRDefault="000B5690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0171" w:history="1">
            <w:r w:rsidRPr="005E6D6B">
              <w:rPr>
                <w:rStyle w:val="Hyperkobling"/>
              </w:rPr>
              <w:t>2.5 Arealbruk og eigedomsforhold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_Toc237000171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609C0B89" w14:textId="7EB5BF66" w:rsidR="000B5690" w:rsidRDefault="000B5690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0172" w:history="1">
            <w:r w:rsidRPr="005E6D6B">
              <w:rPr>
                <w:rStyle w:val="Hyperkobling"/>
              </w:rPr>
              <w:t>2.6 Gjeldande planar, retningslinjer og føringar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_Toc237000172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5D7379DC" w14:textId="50233197" w:rsidR="000B5690" w:rsidRDefault="000B5690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0173" w:history="1">
            <w:r w:rsidRPr="005E6D6B">
              <w:rPr>
                <w:rStyle w:val="Hyperkobling"/>
              </w:rPr>
              <w:t>2.7 Kostnadsoverslag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_Toc237000173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3216C6C3" w14:textId="33F4C6CF" w:rsidR="000B5690" w:rsidRDefault="000B5690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0174" w:history="1">
            <w:r w:rsidRPr="005E6D6B">
              <w:rPr>
                <w:rStyle w:val="Hyperkobling"/>
              </w:rPr>
              <w:t>2.8 Fordelar og ulemper ved tiltaket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_Toc237000174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2ED3F883" w14:textId="347C3816" w:rsidR="000B5690" w:rsidRDefault="000B5690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0175" w:history="1">
            <w:r w:rsidRPr="005E6D6B">
              <w:rPr>
                <w:rStyle w:val="Hyperkobling"/>
              </w:rPr>
              <w:t>2.9 Framdriftsplan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_Toc237000175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14F192FB" w14:textId="087F2505" w:rsidR="000B5690" w:rsidRDefault="000B5690">
          <w:pPr>
            <w:pStyle w:val="INNH1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  <w14:numForm w14:val="default"/>
            </w:rPr>
          </w:pPr>
          <w:hyperlink w:anchor="_Toc237000176" w:history="1">
            <w:r w:rsidRPr="005E6D6B">
              <w:rPr>
                <w:rStyle w:val="Hyperkobling"/>
              </w:rPr>
              <w:t>3</w:t>
            </w:r>
            <w:r>
              <w:rPr>
                <w:rFonts w:asciiTheme="minorHAnsi" w:eastAsiaTheme="minorEastAsia" w:hAnsiTheme="minorHAnsi" w:cstheme="minorBidi"/>
                <w:b w:val="0"/>
                <w:kern w:val="2"/>
                <w:sz w:val="24"/>
                <w:szCs w:val="24"/>
                <w14:ligatures w14:val="standardContextual"/>
                <w14:numForm w14:val="default"/>
              </w:rPr>
              <w:tab/>
            </w:r>
            <w:r w:rsidRPr="005E6D6B">
              <w:rPr>
                <w:rStyle w:val="Hyperkobling"/>
              </w:rPr>
              <w:t>Fysiske forhold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_Toc237000176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12A07569" w14:textId="13EF9A63" w:rsidR="000B5690" w:rsidRDefault="000B5690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0177" w:history="1">
            <w:r w:rsidRPr="005E6D6B">
              <w:rPr>
                <w:rStyle w:val="Hyperkobling"/>
              </w:rPr>
              <w:t>3.1 Hydrologisk grunnlag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_Toc237000177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30C508E6" w14:textId="7BB0F672" w:rsidR="000B5690" w:rsidRDefault="000B5690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0178" w:history="1">
            <w:r w:rsidRPr="005E6D6B">
              <w:rPr>
                <w:rStyle w:val="Hyperkobling"/>
              </w:rPr>
              <w:t>3.2 Erosjon og sedimentstransport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_Toc237000178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11F32B89" w14:textId="374CA257" w:rsidR="000B5690" w:rsidRDefault="000B5690">
          <w:pPr>
            <w:pStyle w:val="INNH1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  <w14:numForm w14:val="default"/>
            </w:rPr>
          </w:pPr>
          <w:hyperlink w:anchor="_Toc237000179" w:history="1">
            <w:r w:rsidRPr="005E6D6B">
              <w:rPr>
                <w:rStyle w:val="Hyperkobling"/>
              </w:rPr>
              <w:t>4</w:t>
            </w:r>
            <w:r>
              <w:rPr>
                <w:rFonts w:asciiTheme="minorHAnsi" w:eastAsiaTheme="minorEastAsia" w:hAnsiTheme="minorHAnsi" w:cstheme="minorBidi"/>
                <w:b w:val="0"/>
                <w:kern w:val="2"/>
                <w:sz w:val="24"/>
                <w:szCs w:val="24"/>
                <w14:ligatures w14:val="standardContextual"/>
                <w14:numForm w14:val="default"/>
              </w:rPr>
              <w:tab/>
            </w:r>
            <w:r w:rsidRPr="005E6D6B">
              <w:rPr>
                <w:rStyle w:val="Hyperkobling"/>
              </w:rPr>
              <w:t>Naturfare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_Toc237000179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38D9E14A" w14:textId="259E0B60" w:rsidR="000B5690" w:rsidRDefault="000B5690">
          <w:pPr>
            <w:pStyle w:val="INNH1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  <w14:numForm w14:val="default"/>
            </w:rPr>
          </w:pPr>
          <w:hyperlink w:anchor="_Toc237000180" w:history="1">
            <w:r w:rsidRPr="005E6D6B">
              <w:rPr>
                <w:rStyle w:val="Hyperkobling"/>
              </w:rPr>
              <w:t>5</w:t>
            </w:r>
            <w:r>
              <w:rPr>
                <w:rFonts w:asciiTheme="minorHAnsi" w:eastAsiaTheme="minorEastAsia" w:hAnsiTheme="minorHAnsi" w:cstheme="minorBidi"/>
                <w:b w:val="0"/>
                <w:kern w:val="2"/>
                <w:sz w:val="24"/>
                <w:szCs w:val="24"/>
                <w14:ligatures w14:val="standardContextual"/>
                <w14:numForm w14:val="default"/>
              </w:rPr>
              <w:tab/>
            </w:r>
            <w:r w:rsidRPr="005E6D6B">
              <w:rPr>
                <w:rStyle w:val="Hyperkobling"/>
              </w:rPr>
              <w:t>Verknader for miljø og samfunn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_Toc237000180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19A4A868" w14:textId="692DE40A" w:rsidR="000B5690" w:rsidRDefault="000B5690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0181" w:history="1">
            <w:r w:rsidRPr="005E6D6B">
              <w:rPr>
                <w:rStyle w:val="Hyperkobling"/>
              </w:rPr>
              <w:t>5.1 Innleiing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_Toc237000181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5CDD4D0F" w14:textId="28A9EA49" w:rsidR="000B5690" w:rsidRDefault="000B5690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0182" w:history="1">
            <w:r w:rsidRPr="005E6D6B">
              <w:rPr>
                <w:rStyle w:val="Hyperkobling"/>
              </w:rPr>
              <w:t>5.2 Naturmangfald på land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_Toc237000182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30E229E4" w14:textId="6F365EFB" w:rsidR="000B5690" w:rsidRDefault="000B5690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0183" w:history="1">
            <w:r w:rsidRPr="005E6D6B">
              <w:rPr>
                <w:rStyle w:val="Hyperkobling"/>
                <w:lang w:val="nn-NO"/>
              </w:rPr>
              <w:t>5.3 Naturmangfald i vatn (og sjø) og vassmiljø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_Toc237000183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6F6DE9D0" w14:textId="143EFD08" w:rsidR="000B5690" w:rsidRDefault="000B5690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0184" w:history="1">
            <w:r w:rsidRPr="005E6D6B">
              <w:rPr>
                <w:rStyle w:val="Hyperkobling"/>
              </w:rPr>
              <w:t>5.4 Kulturmiljø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_Toc237000184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66AFD688" w14:textId="29DFC4E3" w:rsidR="000B5690" w:rsidRDefault="000B5690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0185" w:history="1">
            <w:r w:rsidRPr="005E6D6B">
              <w:rPr>
                <w:rStyle w:val="Hyperkobling"/>
              </w:rPr>
              <w:t>5.5 Friluftsliv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_Toc237000185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02C616EC" w14:textId="3BE620A5" w:rsidR="000B5690" w:rsidRDefault="000B5690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0186" w:history="1">
            <w:r w:rsidRPr="005E6D6B">
              <w:rPr>
                <w:rStyle w:val="Hyperkobling"/>
              </w:rPr>
              <w:t>5.6 Reiseliv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_Toc237000186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046A0459" w14:textId="57460499" w:rsidR="000B5690" w:rsidRDefault="000B5690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0187" w:history="1">
            <w:r w:rsidRPr="005E6D6B">
              <w:rPr>
                <w:rStyle w:val="Hyperkobling"/>
              </w:rPr>
              <w:t>5.7 Landskap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_Toc237000187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72358F0A" w14:textId="798AD04A" w:rsidR="000B5690" w:rsidRDefault="000B5690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0188" w:history="1">
            <w:r w:rsidRPr="005E6D6B">
              <w:rPr>
                <w:rStyle w:val="Hyperkobling"/>
              </w:rPr>
              <w:t>5.8 Verdsarv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_Toc237000188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0BBD7920" w14:textId="2190D441" w:rsidR="000B5690" w:rsidRDefault="000B5690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0189" w:history="1">
            <w:r w:rsidRPr="005E6D6B">
              <w:rPr>
                <w:rStyle w:val="Hyperkobling"/>
              </w:rPr>
              <w:t>5.9 Naturressursar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_Toc237000189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7EDC669C" w14:textId="3BC7530D" w:rsidR="000B5690" w:rsidRDefault="000B5690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0190" w:history="1">
            <w:r w:rsidRPr="005E6D6B">
              <w:rPr>
                <w:rStyle w:val="Hyperkobling"/>
              </w:rPr>
              <w:t>5.10 Reindrift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_Toc237000190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68597265" w14:textId="26E5093C" w:rsidR="000B5690" w:rsidRDefault="000B5690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0191" w:history="1">
            <w:r w:rsidRPr="005E6D6B">
              <w:rPr>
                <w:rStyle w:val="Hyperkobling"/>
              </w:rPr>
              <w:t>5.11 Forureining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_Toc237000191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4A86731E" w14:textId="07BC934C" w:rsidR="000B5690" w:rsidRDefault="000B5690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0192" w:history="1">
            <w:r w:rsidRPr="005E6D6B">
              <w:rPr>
                <w:rStyle w:val="Hyperkobling"/>
              </w:rPr>
              <w:t>5.12 Klimagassutslepp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_Toc237000192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22FB2B5A" w14:textId="7EA5C59A" w:rsidR="000B5690" w:rsidRDefault="000B5690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0193" w:history="1">
            <w:r w:rsidRPr="005E6D6B">
              <w:rPr>
                <w:rStyle w:val="Hyperkobling"/>
              </w:rPr>
              <w:t>5.13 Samfunn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_Toc237000193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18BAF34A" w14:textId="1D712F24" w:rsidR="000B5690" w:rsidRDefault="000B5690">
          <w:pPr>
            <w:pStyle w:val="INNH1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  <w14:numForm w14:val="default"/>
            </w:rPr>
          </w:pPr>
          <w:hyperlink w:anchor="_Toc237000194" w:history="1">
            <w:r w:rsidRPr="005E6D6B">
              <w:rPr>
                <w:rStyle w:val="Hyperkobling"/>
              </w:rPr>
              <w:t>6</w:t>
            </w:r>
            <w:r>
              <w:rPr>
                <w:rFonts w:asciiTheme="minorHAnsi" w:eastAsiaTheme="minorEastAsia" w:hAnsiTheme="minorHAnsi" w:cstheme="minorBidi"/>
                <w:b w:val="0"/>
                <w:kern w:val="2"/>
                <w:sz w:val="24"/>
                <w:szCs w:val="24"/>
                <w14:ligatures w14:val="standardContextual"/>
                <w14:numForm w14:val="default"/>
              </w:rPr>
              <w:tab/>
            </w:r>
            <w:r w:rsidRPr="005E6D6B">
              <w:rPr>
                <w:rStyle w:val="Hyperkobling"/>
              </w:rPr>
              <w:t>Vurdering av mildnande tiltak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_Toc237000194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57141E52" w14:textId="60FABF8E" w:rsidR="000B5690" w:rsidRDefault="000B5690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0195" w:history="1">
            <w:r w:rsidRPr="005E6D6B">
              <w:rPr>
                <w:rStyle w:val="Hyperkobling"/>
              </w:rPr>
              <w:t>6.1 Minstevassføring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_Toc237000195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14:paraId="39DC11B9" w14:textId="4F00DC1A" w:rsidR="000B5690" w:rsidRDefault="000B5690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0196" w:history="1">
            <w:r w:rsidRPr="005E6D6B">
              <w:rPr>
                <w:rStyle w:val="Hyperkobling"/>
              </w:rPr>
              <w:t>6.2 Andre mildnande tiltak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_Toc237000196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14:paraId="4AA0A931" w14:textId="3B327A99" w:rsidR="000B5690" w:rsidRDefault="000B5690">
          <w:pPr>
            <w:pStyle w:val="INNH1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  <w14:numForm w14:val="default"/>
            </w:rPr>
          </w:pPr>
          <w:hyperlink w:anchor="_Toc237000197" w:history="1">
            <w:r w:rsidRPr="005E6D6B">
              <w:rPr>
                <w:rStyle w:val="Hyperkobling"/>
              </w:rPr>
              <w:t>7</w:t>
            </w:r>
            <w:r>
              <w:rPr>
                <w:rFonts w:asciiTheme="minorHAnsi" w:eastAsiaTheme="minorEastAsia" w:hAnsiTheme="minorHAnsi" w:cstheme="minorBidi"/>
                <w:b w:val="0"/>
                <w:kern w:val="2"/>
                <w:sz w:val="24"/>
                <w:szCs w:val="24"/>
                <w14:ligatures w14:val="standardContextual"/>
                <w14:numForm w14:val="default"/>
              </w:rPr>
              <w:tab/>
            </w:r>
            <w:r w:rsidRPr="005E6D6B">
              <w:rPr>
                <w:rStyle w:val="Hyperkobling"/>
              </w:rPr>
              <w:t>Samla konsekvens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_Toc237000197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14:paraId="1087A57B" w14:textId="088B763E" w:rsidR="000B5690" w:rsidRDefault="000B5690">
          <w:pPr>
            <w:pStyle w:val="INNH1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  <w14:numForm w14:val="default"/>
            </w:rPr>
          </w:pPr>
          <w:hyperlink w:anchor="_Toc237000198" w:history="1">
            <w:r w:rsidRPr="005E6D6B">
              <w:rPr>
                <w:rStyle w:val="Hyperkobling"/>
              </w:rPr>
              <w:t>8</w:t>
            </w:r>
            <w:r>
              <w:rPr>
                <w:rFonts w:asciiTheme="minorHAnsi" w:eastAsiaTheme="minorEastAsia" w:hAnsiTheme="minorHAnsi" w:cstheme="minorBidi"/>
                <w:b w:val="0"/>
                <w:kern w:val="2"/>
                <w:sz w:val="24"/>
                <w:szCs w:val="24"/>
                <w14:ligatures w14:val="standardContextual"/>
                <w14:numForm w14:val="default"/>
              </w:rPr>
              <w:tab/>
            </w:r>
            <w:r w:rsidRPr="005E6D6B">
              <w:rPr>
                <w:rStyle w:val="Hyperkobling"/>
              </w:rPr>
              <w:t>Rangering av alternativ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_Toc237000198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14:paraId="3EE409A5" w14:textId="6A75C804" w:rsidR="000B5690" w:rsidRDefault="000B5690">
          <w:pPr>
            <w:pStyle w:val="INNH1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  <w14:numForm w14:val="default"/>
            </w:rPr>
          </w:pPr>
          <w:hyperlink w:anchor="_Toc237000199" w:history="1">
            <w:r w:rsidRPr="005E6D6B">
              <w:rPr>
                <w:rStyle w:val="Hyperkobling"/>
              </w:rPr>
              <w:t>9</w:t>
            </w:r>
            <w:r>
              <w:rPr>
                <w:rFonts w:asciiTheme="minorHAnsi" w:eastAsiaTheme="minorEastAsia" w:hAnsiTheme="minorHAnsi" w:cstheme="minorBidi"/>
                <w:b w:val="0"/>
                <w:kern w:val="2"/>
                <w:sz w:val="24"/>
                <w:szCs w:val="24"/>
                <w14:ligatures w14:val="standardContextual"/>
                <w14:numForm w14:val="default"/>
              </w:rPr>
              <w:tab/>
            </w:r>
            <w:r w:rsidRPr="005E6D6B">
              <w:rPr>
                <w:rStyle w:val="Hyperkobling"/>
              </w:rPr>
              <w:t>Samla verknader av tiltaket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_Toc237000199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14:paraId="4D52CDFE" w14:textId="34877761" w:rsidR="000B5690" w:rsidRDefault="000B5690">
          <w:pPr>
            <w:pStyle w:val="INNH1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  <w14:numForm w14:val="default"/>
            </w:rPr>
          </w:pPr>
          <w:hyperlink w:anchor="_Toc237000200" w:history="1">
            <w:r w:rsidRPr="005E6D6B">
              <w:rPr>
                <w:rStyle w:val="Hyperkobling"/>
              </w:rPr>
              <w:t>10</w:t>
            </w:r>
            <w:r>
              <w:rPr>
                <w:rFonts w:asciiTheme="minorHAnsi" w:eastAsiaTheme="minorEastAsia" w:hAnsiTheme="minorHAnsi" w:cstheme="minorBidi"/>
                <w:b w:val="0"/>
                <w:kern w:val="2"/>
                <w:sz w:val="24"/>
                <w:szCs w:val="24"/>
                <w14:ligatures w14:val="standardContextual"/>
                <w14:numForm w14:val="default"/>
              </w:rPr>
              <w:tab/>
            </w:r>
            <w:r w:rsidRPr="005E6D6B">
              <w:rPr>
                <w:rStyle w:val="Hyperkobling"/>
              </w:rPr>
              <w:t>Vedlegg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_Toc237000200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14:paraId="7CB554F3" w14:textId="0EC9B87E" w:rsidR="000B5690" w:rsidRDefault="000B5690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0201" w:history="1">
            <w:r w:rsidRPr="005E6D6B">
              <w:rPr>
                <w:rStyle w:val="Hyperkobling"/>
              </w:rPr>
              <w:t>10.1 Kart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_Toc237000201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14:paraId="5388D9A6" w14:textId="787F2F8E" w:rsidR="000B5690" w:rsidRDefault="000B5690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0202" w:history="1">
            <w:r w:rsidRPr="005E6D6B">
              <w:rPr>
                <w:rStyle w:val="Hyperkobling"/>
              </w:rPr>
              <w:t>10.2 Liste over ramma eigedommar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_Toc237000202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14:paraId="44129A62" w14:textId="1E30DAB8" w:rsidR="000B5690" w:rsidRDefault="000B5690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0203" w:history="1">
            <w:r w:rsidRPr="005E6D6B">
              <w:rPr>
                <w:rStyle w:val="Hyperkobling"/>
              </w:rPr>
              <w:t>10.3 Fotografiar av ramma område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_Toc237000203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14:paraId="18B97CB8" w14:textId="62E69FDC" w:rsidR="000B5690" w:rsidRDefault="000B5690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0204" w:history="1">
            <w:r w:rsidRPr="005E6D6B">
              <w:rPr>
                <w:rStyle w:val="Hyperkobling"/>
              </w:rPr>
              <w:t>10.4 Fotodokumentasjon ved ulike vassføringar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_Toc237000204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14:paraId="1EF24D87" w14:textId="5405A61B" w:rsidR="000B5690" w:rsidRDefault="000B5690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0205" w:history="1">
            <w:r w:rsidRPr="005E6D6B">
              <w:rPr>
                <w:rStyle w:val="Hyperkobling"/>
              </w:rPr>
              <w:t>10.5 Dokumentasjon på nettkapasitet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_Toc237000205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14:paraId="5094EDBD" w14:textId="704CD896" w:rsidR="000B5690" w:rsidRDefault="000B5690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000206" w:history="1">
            <w:r w:rsidRPr="005E6D6B">
              <w:rPr>
                <w:rStyle w:val="Hyperkobling"/>
              </w:rPr>
              <w:t>10.6 Avtale med områdekonsesjonær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_Toc237000206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14:paraId="02E84659" w14:textId="7C714040" w:rsidR="00BE6E28" w:rsidRDefault="001E7543">
          <w:r>
            <w:fldChar w:fldCharType="end"/>
          </w:r>
        </w:p>
      </w:sdtContent>
    </w:sdt>
    <w:p w14:paraId="23DF7BDB" w14:textId="77777777" w:rsidR="00BE6E28" w:rsidRDefault="00BE6E28"/>
    <w:p w14:paraId="4F9F4AE4" w14:textId="77777777" w:rsidR="00BE6E28" w:rsidRDefault="001E7543">
      <w:r>
        <w:t> </w:t>
      </w:r>
    </w:p>
    <w:p w14:paraId="2D08DE80" w14:textId="77777777" w:rsidR="00BE6E28" w:rsidRDefault="00BE6E28"/>
    <w:p w14:paraId="484CADE4" w14:textId="05F8586D" w:rsidR="00BE6E28" w:rsidRDefault="001E7543">
      <w:r>
        <w:t> </w:t>
      </w:r>
    </w:p>
    <w:p w14:paraId="2365051F" w14:textId="77777777" w:rsidR="00BE6E28" w:rsidRDefault="001E7543">
      <w:pPr>
        <w:spacing w:after="0" w:line="240" w:lineRule="auto"/>
      </w:pPr>
      <w:r>
        <w:br w:type="page"/>
      </w:r>
    </w:p>
    <w:p w14:paraId="40B7D20E" w14:textId="77777777" w:rsidR="00BE6E28" w:rsidRDefault="001E7543">
      <w:pPr>
        <w:pStyle w:val="Overskrift1"/>
      </w:pPr>
      <w:bookmarkStart w:id="0" w:name="_Toc237000162"/>
      <w:r>
        <w:lastRenderedPageBreak/>
        <w:t>Innleiing</w:t>
      </w:r>
      <w:bookmarkEnd w:id="0"/>
    </w:p>
    <w:p w14:paraId="67022ED6" w14:textId="77777777" w:rsidR="00BE6E28" w:rsidRDefault="00BE6E28"/>
    <w:p w14:paraId="59CBBA15" w14:textId="77777777" w:rsidR="00BE6E28" w:rsidRDefault="001E7543">
      <w:pPr>
        <w:pStyle w:val="Overskrift2"/>
      </w:pPr>
      <w:bookmarkStart w:id="1" w:name="_Toc237000163"/>
      <w:r>
        <w:t xml:space="preserve">Om </w:t>
      </w:r>
      <w:proofErr w:type="spellStart"/>
      <w:r>
        <w:t>søkjaren</w:t>
      </w:r>
      <w:bookmarkEnd w:id="1"/>
      <w:proofErr w:type="spellEnd"/>
    </w:p>
    <w:p w14:paraId="77AE9882" w14:textId="77777777" w:rsidR="00BE6E28" w:rsidRDefault="00BE6E28"/>
    <w:p w14:paraId="001DAE1D" w14:textId="77777777" w:rsidR="00BE6E28" w:rsidRDefault="001E7543">
      <w:pPr>
        <w:pStyle w:val="Overskrift2"/>
      </w:pPr>
      <w:bookmarkStart w:id="2" w:name="_Toc237000164"/>
      <w:r>
        <w:t>Grunngiving for tiltaket</w:t>
      </w:r>
      <w:bookmarkEnd w:id="2"/>
    </w:p>
    <w:p w14:paraId="0DAD3DD1" w14:textId="77777777" w:rsidR="00BE6E28" w:rsidRDefault="00BE6E28"/>
    <w:p w14:paraId="4A294601" w14:textId="77777777" w:rsidR="00BE6E28" w:rsidRDefault="001E7543">
      <w:pPr>
        <w:pStyle w:val="Overskrift2"/>
      </w:pPr>
      <w:bookmarkStart w:id="3" w:name="_Toc237000165"/>
      <w:r>
        <w:t xml:space="preserve">Beskriving av området og </w:t>
      </w:r>
      <w:proofErr w:type="spellStart"/>
      <w:r>
        <w:t>eksisterande</w:t>
      </w:r>
      <w:proofErr w:type="spellEnd"/>
      <w:r>
        <w:t xml:space="preserve"> inngrep</w:t>
      </w:r>
      <w:bookmarkEnd w:id="3"/>
    </w:p>
    <w:p w14:paraId="2C6F7CB9" w14:textId="77777777" w:rsidR="00BE6E28" w:rsidRDefault="00BE6E28"/>
    <w:p w14:paraId="4C108186" w14:textId="77777777" w:rsidR="00BE6E28" w:rsidRDefault="001E7543">
      <w:pPr>
        <w:pStyle w:val="Overskrift1"/>
      </w:pPr>
      <w:bookmarkStart w:id="4" w:name="_Toc237000166"/>
      <w:r>
        <w:t>Beskriving av tiltaket</w:t>
      </w:r>
      <w:bookmarkEnd w:id="4"/>
      <w:r>
        <w:t xml:space="preserve"> </w:t>
      </w:r>
    </w:p>
    <w:p w14:paraId="3045D3FD" w14:textId="77777777" w:rsidR="00BE6E28" w:rsidRDefault="00BE6E28"/>
    <w:p w14:paraId="01E25061" w14:textId="77777777" w:rsidR="00BE6E28" w:rsidRDefault="001E7543">
      <w:pPr>
        <w:pStyle w:val="Overskrift2"/>
      </w:pPr>
      <w:bookmarkStart w:id="5" w:name="_Toc237000167"/>
      <w:proofErr w:type="spellStart"/>
      <w:r>
        <w:t>Hovuddata</w:t>
      </w:r>
      <w:proofErr w:type="spellEnd"/>
      <w:r>
        <w:t xml:space="preserve"> for tiltaket</w:t>
      </w:r>
      <w:bookmarkEnd w:id="5"/>
    </w:p>
    <w:p w14:paraId="6C929D88" w14:textId="2BD0EC1A" w:rsidR="00BE6E28" w:rsidRPr="00971749" w:rsidRDefault="001E7543">
      <w:r>
        <w:t>[</w:t>
      </w:r>
      <w:r w:rsidR="001A1042">
        <w:t xml:space="preserve">Tilpass tabellen. </w:t>
      </w:r>
      <w:r>
        <w:t>Slett kolonn</w:t>
      </w:r>
      <w:r w:rsidR="002C523E">
        <w:t>ene</w:t>
      </w:r>
      <w:r>
        <w:t xml:space="preserve"> med alternativ 2 og overføring om de </w:t>
      </w:r>
      <w:proofErr w:type="spellStart"/>
      <w:r>
        <w:t>ikkje</w:t>
      </w:r>
      <w:proofErr w:type="spellEnd"/>
      <w:r>
        <w:t xml:space="preserve"> skal </w:t>
      </w:r>
      <w:proofErr w:type="spellStart"/>
      <w:r>
        <w:t>søkje</w:t>
      </w:r>
      <w:proofErr w:type="spellEnd"/>
      <w:r>
        <w:t xml:space="preserve"> om det.</w:t>
      </w:r>
      <w:r w:rsidR="00D23086">
        <w:t xml:space="preserve"> </w:t>
      </w:r>
      <w:proofErr w:type="spellStart"/>
      <w:r w:rsidR="00D23086" w:rsidRPr="00971749">
        <w:t>Viss</w:t>
      </w:r>
      <w:proofErr w:type="spellEnd"/>
      <w:r w:rsidR="00D23086" w:rsidRPr="00971749">
        <w:t xml:space="preserve"> de </w:t>
      </w:r>
      <w:proofErr w:type="spellStart"/>
      <w:r w:rsidR="00D23086" w:rsidRPr="00971749">
        <w:t>ikkje</w:t>
      </w:r>
      <w:proofErr w:type="spellEnd"/>
      <w:r w:rsidR="00D23086" w:rsidRPr="00971749">
        <w:t xml:space="preserve"> skal </w:t>
      </w:r>
      <w:proofErr w:type="spellStart"/>
      <w:r w:rsidR="00D23086" w:rsidRPr="00971749">
        <w:t>søkje</w:t>
      </w:r>
      <w:proofErr w:type="spellEnd"/>
      <w:r w:rsidR="00D23086" w:rsidRPr="00971749">
        <w:t xml:space="preserve"> om reguleringsmagasin</w:t>
      </w:r>
      <w:r w:rsidR="001A1042" w:rsidRPr="00971749">
        <w:t xml:space="preserve">, kan de slette </w:t>
      </w:r>
      <w:proofErr w:type="spellStart"/>
      <w:r w:rsidR="001A1042" w:rsidRPr="00971749">
        <w:t>dei</w:t>
      </w:r>
      <w:proofErr w:type="spellEnd"/>
      <w:r w:rsidR="001A1042" w:rsidRPr="00971749">
        <w:t xml:space="preserve"> rad</w:t>
      </w:r>
      <w:r w:rsidR="00DC1559" w:rsidRPr="00971749">
        <w:t>e</w:t>
      </w:r>
      <w:r w:rsidR="001A1042" w:rsidRPr="00971749">
        <w:t>ne.</w:t>
      </w:r>
      <w:r w:rsidRPr="00971749">
        <w:t>]</w:t>
      </w:r>
    </w:p>
    <w:p w14:paraId="66685B64" w14:textId="456DFC77" w:rsidR="00BE6E28" w:rsidRDefault="001E7543">
      <w:pPr>
        <w:pStyle w:val="Bildetekst"/>
        <w:keepNext/>
      </w:pPr>
      <w:r>
        <w:t xml:space="preserve">Tabell </w:t>
      </w:r>
      <w:r>
        <w:fldChar w:fldCharType="begin"/>
      </w:r>
      <w:r>
        <w:instrText>SEQ Tabell \* ARABIC</w:instrText>
      </w:r>
      <w:r>
        <w:fldChar w:fldCharType="separate"/>
      </w:r>
      <w:r w:rsidR="00EF6F8A">
        <w:rPr>
          <w:noProof/>
        </w:rPr>
        <w:t>1</w:t>
      </w:r>
      <w:r>
        <w:fldChar w:fldCharType="end"/>
      </w:r>
      <w:r>
        <w:t xml:space="preserve">. </w:t>
      </w:r>
      <w:proofErr w:type="spellStart"/>
      <w:r>
        <w:t>Hovuddata</w:t>
      </w:r>
      <w:proofErr w:type="spellEnd"/>
      <w:r>
        <w:t xml:space="preserve"> for XX kraftverk.</w:t>
      </w:r>
    </w:p>
    <w:tbl>
      <w:tblPr>
        <w:tblW w:w="9300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64"/>
        <w:gridCol w:w="1276"/>
        <w:gridCol w:w="1842"/>
        <w:gridCol w:w="1560"/>
        <w:gridCol w:w="1558"/>
      </w:tblGrid>
      <w:tr w:rsidR="00BE6E28" w14:paraId="4D6129DD" w14:textId="77777777" w:rsidTr="00D23086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</w:tcPr>
          <w:p w14:paraId="566E8321" w14:textId="72B99FA9" w:rsidR="00BE6E28" w:rsidRDefault="001E7543">
            <w:pPr>
              <w:pStyle w:val="Tabelluthevet"/>
            </w:pPr>
            <w:bookmarkStart w:id="6" w:name="_Hlk177026185"/>
            <w:r>
              <w:t>Tilsig</w:t>
            </w:r>
            <w: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</w:tcPr>
          <w:p w14:paraId="68A96E37" w14:textId="77777777" w:rsidR="00BE6E28" w:rsidRDefault="00BE6E28">
            <w:pPr>
              <w:pStyle w:val="Tabelluthevet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46F61D08" w14:textId="77777777" w:rsidR="00BE6E28" w:rsidRDefault="001E7543">
            <w:pPr>
              <w:pStyle w:val="Tabelluthevet"/>
            </w:pPr>
            <w:proofErr w:type="spellStart"/>
            <w:r>
              <w:t>Hovudalternativ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</w:tcPr>
          <w:p w14:paraId="6AC488B5" w14:textId="77777777" w:rsidR="00BE6E28" w:rsidRDefault="001E7543">
            <w:pPr>
              <w:pStyle w:val="Tabelluthevet"/>
            </w:pPr>
            <w:r>
              <w:t>Eventuelt alt. 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10BD6891" w14:textId="77777777" w:rsidR="00BE6E28" w:rsidRDefault="001E7543">
            <w:pPr>
              <w:pStyle w:val="Tabelluthevet"/>
            </w:pPr>
            <w:proofErr w:type="spellStart"/>
            <w:r>
              <w:t>Overføringar</w:t>
            </w:r>
            <w:proofErr w:type="spellEnd"/>
          </w:p>
        </w:tc>
      </w:tr>
      <w:tr w:rsidR="00BE6E28" w14:paraId="1348E8BA" w14:textId="77777777" w:rsidTr="00D23086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8FDD0D" w14:textId="77777777" w:rsidR="00BE6E28" w:rsidRDefault="001E7543">
            <w:pPr>
              <w:pStyle w:val="Tabelltekst"/>
            </w:pPr>
            <w:proofErr w:type="gramStart"/>
            <w:r>
              <w:t>Nedbørfelt</w:t>
            </w:r>
            <w:r>
              <w:rPr>
                <w:vertAlign w:val="superscript"/>
              </w:rPr>
              <w:t>(</w:t>
            </w:r>
            <w:proofErr w:type="gramEnd"/>
            <w:r>
              <w:rPr>
                <w:vertAlign w:val="superscript"/>
              </w:rPr>
              <w:t>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20066D" w14:textId="77777777" w:rsidR="00BE6E28" w:rsidRDefault="001E7543">
            <w:pPr>
              <w:pStyle w:val="Tabelltekst"/>
            </w:pPr>
            <w:r>
              <w:t>km</w:t>
            </w:r>
            <w:r>
              <w:rPr>
                <w:vertAlign w:val="superscript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3611C" w14:textId="77777777" w:rsidR="00BE6E28" w:rsidRDefault="00BE6E28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D13D06" w14:textId="77777777" w:rsidR="00BE6E28" w:rsidRDefault="00BE6E28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EDE74" w14:textId="77777777" w:rsidR="00BE6E28" w:rsidRDefault="00BE6E28">
            <w:pPr>
              <w:pStyle w:val="Tabelltekst"/>
            </w:pPr>
          </w:p>
        </w:tc>
      </w:tr>
      <w:tr w:rsidR="00BE6E28" w14:paraId="798BE7DC" w14:textId="77777777" w:rsidTr="00D23086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14E037" w14:textId="77777777" w:rsidR="00BE6E28" w:rsidRDefault="001E7543">
            <w:pPr>
              <w:pStyle w:val="Tabelltekst"/>
            </w:pPr>
            <w:proofErr w:type="spellStart"/>
            <w:r>
              <w:t>Årleg</w:t>
            </w:r>
            <w:proofErr w:type="spellEnd"/>
            <w:r>
              <w:t xml:space="preserve"> tilsig til </w:t>
            </w:r>
            <w:proofErr w:type="gramStart"/>
            <w:r>
              <w:t>inntaket</w:t>
            </w:r>
            <w:r>
              <w:rPr>
                <w:vertAlign w:val="superscript"/>
              </w:rPr>
              <w:t>(</w:t>
            </w:r>
            <w:proofErr w:type="gramEnd"/>
            <w:r>
              <w:rPr>
                <w:vertAlign w:val="superscript"/>
              </w:rPr>
              <w:t>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EA841C" w14:textId="77777777" w:rsidR="00BE6E28" w:rsidRDefault="001E7543">
            <w:pPr>
              <w:pStyle w:val="Tabelltekst"/>
            </w:pPr>
            <w:r>
              <w:t>mill.m</w:t>
            </w:r>
            <w:r>
              <w:rPr>
                <w:vertAlign w:val="superscript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AEFD3" w14:textId="77777777" w:rsidR="00BE6E28" w:rsidRDefault="00BE6E28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2F60B2" w14:textId="77777777" w:rsidR="00BE6E28" w:rsidRDefault="00BE6E28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D6DD8" w14:textId="77777777" w:rsidR="00BE6E28" w:rsidRDefault="00BE6E28">
            <w:pPr>
              <w:pStyle w:val="Tabelltekst"/>
            </w:pPr>
          </w:p>
        </w:tc>
      </w:tr>
      <w:tr w:rsidR="00BE6E28" w14:paraId="149C6ED3" w14:textId="77777777" w:rsidTr="00D23086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4ACE73" w14:textId="77777777" w:rsidR="00BE6E28" w:rsidRDefault="001E7543">
            <w:pPr>
              <w:pStyle w:val="Tabelltekst"/>
            </w:pPr>
            <w:r>
              <w:t>Spesifikk avrenning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DEB810" w14:textId="77777777" w:rsidR="00BE6E28" w:rsidRDefault="001E7543">
            <w:pPr>
              <w:pStyle w:val="Tabelltekst"/>
            </w:pPr>
            <w:r>
              <w:t>l/s/km</w:t>
            </w:r>
            <w:r>
              <w:rPr>
                <w:vertAlign w:val="superscript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8370D" w14:textId="77777777" w:rsidR="00BE6E28" w:rsidRDefault="00BE6E28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749D28" w14:textId="77777777" w:rsidR="00BE6E28" w:rsidRDefault="00BE6E28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DBA30" w14:textId="77777777" w:rsidR="00BE6E28" w:rsidRDefault="00BE6E28">
            <w:pPr>
              <w:pStyle w:val="Tabelltekst"/>
            </w:pPr>
          </w:p>
        </w:tc>
      </w:tr>
      <w:tr w:rsidR="00BE6E28" w14:paraId="2289B46B" w14:textId="77777777" w:rsidTr="00D23086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544EA5" w14:textId="77777777" w:rsidR="00BE6E28" w:rsidRDefault="001E7543">
            <w:pPr>
              <w:pStyle w:val="Tabelltekst"/>
            </w:pPr>
            <w:r>
              <w:t>Middelvassføring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5A0069" w14:textId="35658542" w:rsidR="00BE6E28" w:rsidRDefault="001E7543">
            <w:pPr>
              <w:pStyle w:val="Tabelltekst"/>
            </w:pPr>
            <w:r>
              <w:t>[m</w:t>
            </w:r>
            <w:r>
              <w:rPr>
                <w:vertAlign w:val="superscript"/>
              </w:rPr>
              <w:t>3</w:t>
            </w:r>
            <w:r>
              <w:t>/s el. l/s]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E8846" w14:textId="77777777" w:rsidR="00BE6E28" w:rsidRDefault="00BE6E28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4EADE2" w14:textId="77777777" w:rsidR="00BE6E28" w:rsidRDefault="00BE6E28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1A9BF" w14:textId="77777777" w:rsidR="00BE6E28" w:rsidRDefault="00BE6E28">
            <w:pPr>
              <w:pStyle w:val="Tabelltekst"/>
            </w:pPr>
          </w:p>
        </w:tc>
      </w:tr>
      <w:tr w:rsidR="00BE6E28" w14:paraId="74C005B8" w14:textId="77777777" w:rsidTr="00D23086">
        <w:trPr>
          <w:trHeight w:val="89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DB30E9" w14:textId="77777777" w:rsidR="00BE6E28" w:rsidRDefault="001E7543">
            <w:pPr>
              <w:pStyle w:val="Tabelltekst"/>
            </w:pPr>
            <w:proofErr w:type="spellStart"/>
            <w:r>
              <w:t>Alminneleg</w:t>
            </w:r>
            <w:proofErr w:type="spellEnd"/>
            <w:r>
              <w:t xml:space="preserve"> </w:t>
            </w:r>
            <w:proofErr w:type="spellStart"/>
            <w:r>
              <w:t>lågvassføring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F00B6C" w14:textId="12B613C4" w:rsidR="00BE6E28" w:rsidRDefault="001E7543">
            <w:pPr>
              <w:pStyle w:val="Tabelltekst"/>
            </w:pPr>
            <w:r>
              <w:t>[m</w:t>
            </w:r>
            <w:r>
              <w:rPr>
                <w:vertAlign w:val="superscript"/>
              </w:rPr>
              <w:t>3</w:t>
            </w:r>
            <w:r>
              <w:t>/s el. l/s]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31196" w14:textId="77777777" w:rsidR="00BE6E28" w:rsidRDefault="00BE6E28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F6A227" w14:textId="77777777" w:rsidR="00BE6E28" w:rsidRDefault="00BE6E28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772E9" w14:textId="77777777" w:rsidR="00BE6E28" w:rsidRDefault="00BE6E28">
            <w:pPr>
              <w:pStyle w:val="Tabelltekst"/>
            </w:pPr>
          </w:p>
        </w:tc>
      </w:tr>
      <w:tr w:rsidR="00BE6E28" w14:paraId="2FF1AD12" w14:textId="77777777" w:rsidTr="00D23086">
        <w:trPr>
          <w:trHeight w:val="89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A86313" w14:textId="77777777" w:rsidR="00BE6E28" w:rsidRDefault="001E7543">
            <w:pPr>
              <w:pStyle w:val="Tabelltekst"/>
            </w:pPr>
            <w:r>
              <w:t xml:space="preserve">5-persentil </w:t>
            </w:r>
            <w:proofErr w:type="spellStart"/>
            <w:r>
              <w:t>sommar</w:t>
            </w:r>
            <w:proofErr w:type="spellEnd"/>
            <w:r>
              <w:t xml:space="preserve"> (1/5-30/9)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ED93DD" w14:textId="6E20F10F" w:rsidR="00BE6E28" w:rsidRDefault="001E7543">
            <w:pPr>
              <w:pStyle w:val="Tabelltekst"/>
            </w:pPr>
            <w:r>
              <w:t>[m</w:t>
            </w:r>
            <w:r>
              <w:rPr>
                <w:vertAlign w:val="superscript"/>
              </w:rPr>
              <w:t>3</w:t>
            </w:r>
            <w:r>
              <w:t>/s el. l/s]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E5575" w14:textId="77777777" w:rsidR="00BE6E28" w:rsidRDefault="00BE6E28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3150FB" w14:textId="77777777" w:rsidR="00BE6E28" w:rsidRDefault="00BE6E28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C811A" w14:textId="77777777" w:rsidR="00BE6E28" w:rsidRDefault="00BE6E28">
            <w:pPr>
              <w:pStyle w:val="Tabelltekst"/>
            </w:pPr>
          </w:p>
        </w:tc>
      </w:tr>
      <w:tr w:rsidR="00BE6E28" w14:paraId="397BBDF9" w14:textId="77777777" w:rsidTr="00D23086">
        <w:trPr>
          <w:trHeight w:val="89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895138" w14:textId="77777777" w:rsidR="00BE6E28" w:rsidRDefault="001E7543">
            <w:pPr>
              <w:pStyle w:val="Tabelltekst"/>
            </w:pPr>
            <w:r>
              <w:t>5-persentil vinter (1/10-30/4)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DCEB2" w14:textId="00CCC8C2" w:rsidR="00BE6E28" w:rsidRDefault="001E7543">
            <w:pPr>
              <w:pStyle w:val="Tabelltekst"/>
            </w:pPr>
            <w:r>
              <w:t>[m</w:t>
            </w:r>
            <w:r>
              <w:rPr>
                <w:vertAlign w:val="superscript"/>
              </w:rPr>
              <w:t>3</w:t>
            </w:r>
            <w:r>
              <w:t>/s el. l/s]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F7E73" w14:textId="77777777" w:rsidR="00BE6E28" w:rsidRDefault="00BE6E28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D2B7F3" w14:textId="77777777" w:rsidR="00BE6E28" w:rsidRDefault="00BE6E28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7CBA1" w14:textId="77777777" w:rsidR="00BE6E28" w:rsidRDefault="00BE6E28">
            <w:pPr>
              <w:pStyle w:val="Tabelltekst"/>
            </w:pPr>
          </w:p>
        </w:tc>
      </w:tr>
      <w:tr w:rsidR="00BE6E28" w14:paraId="33B3BECF" w14:textId="77777777" w:rsidTr="00D23086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3D52B" w14:textId="77777777" w:rsidR="00BE6E28" w:rsidRDefault="001E7543">
            <w:pPr>
              <w:pStyle w:val="Tabelltekst"/>
            </w:pPr>
            <w:proofErr w:type="gramStart"/>
            <w:r>
              <w:t>Restvassføring</w:t>
            </w:r>
            <w:r>
              <w:rPr>
                <w:vertAlign w:val="superscript"/>
              </w:rPr>
              <w:t>(</w:t>
            </w:r>
            <w:proofErr w:type="gramEnd"/>
            <w:r>
              <w:rPr>
                <w:vertAlign w:val="superscript"/>
              </w:rPr>
              <w:t>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85B90C" w14:textId="4B3E7B24" w:rsidR="00BE6E28" w:rsidRDefault="001E7543">
            <w:pPr>
              <w:pStyle w:val="Tabelltekst"/>
            </w:pPr>
            <w:r>
              <w:t>[m</w:t>
            </w:r>
            <w:r>
              <w:rPr>
                <w:vertAlign w:val="superscript"/>
              </w:rPr>
              <w:t>3</w:t>
            </w:r>
            <w:r>
              <w:t>/s el. l/s]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E6D1" w14:textId="77777777" w:rsidR="00BE6E28" w:rsidRDefault="00BE6E28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5B914E" w14:textId="77777777" w:rsidR="00BE6E28" w:rsidRDefault="00BE6E28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22BB6" w14:textId="77777777" w:rsidR="00BE6E28" w:rsidRDefault="00BE6E28">
            <w:pPr>
              <w:pStyle w:val="Tabelltekst"/>
            </w:pPr>
          </w:p>
        </w:tc>
      </w:tr>
      <w:bookmarkEnd w:id="6"/>
      <w:tr w:rsidR="00BE6E28" w14:paraId="3EA73DDD" w14:textId="77777777" w:rsidTr="00D23086">
        <w:trPr>
          <w:trHeight w:val="255"/>
        </w:trPr>
        <w:tc>
          <w:tcPr>
            <w:tcW w:w="306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1ABCEF0" w14:textId="77777777" w:rsidR="00BE6E28" w:rsidRDefault="00BE6E28">
            <w:pPr>
              <w:pStyle w:val="Tabelltekst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72E8876" w14:textId="77777777" w:rsidR="00BE6E28" w:rsidRDefault="00BE6E28">
            <w:pPr>
              <w:pStyle w:val="Tabelltekst"/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1F35BDFB" w14:textId="77777777" w:rsidR="00BE6E28" w:rsidRDefault="00BE6E28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BC618FA" w14:textId="77777777" w:rsidR="00BE6E28" w:rsidRDefault="00BE6E28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29B92403" w14:textId="77777777" w:rsidR="00BE6E28" w:rsidRDefault="00BE6E28">
            <w:pPr>
              <w:pStyle w:val="Tabelltekst"/>
            </w:pPr>
          </w:p>
        </w:tc>
      </w:tr>
      <w:tr w:rsidR="00D23086" w14:paraId="4AA39734" w14:textId="77777777" w:rsidTr="00D23086">
        <w:trPr>
          <w:trHeight w:val="255"/>
        </w:trPr>
        <w:tc>
          <w:tcPr>
            <w:tcW w:w="93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  <w:vAlign w:val="center"/>
          </w:tcPr>
          <w:p w14:paraId="3E512920" w14:textId="43EE74E7" w:rsidR="00D23086" w:rsidRDefault="00D23086" w:rsidP="00D23086">
            <w:pPr>
              <w:pStyle w:val="Tabelluthevet"/>
            </w:pPr>
            <w:r>
              <w:t>Kraftverk</w:t>
            </w:r>
          </w:p>
        </w:tc>
      </w:tr>
      <w:tr w:rsidR="00BE6E28" w14:paraId="7523A638" w14:textId="77777777" w:rsidTr="00D23086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EC72EC" w14:textId="77777777" w:rsidR="00BE6E28" w:rsidRDefault="001E7543">
            <w:pPr>
              <w:pStyle w:val="Tabelltekst"/>
            </w:pPr>
            <w:r>
              <w:t>Inntak, HRV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0170B9" w14:textId="77777777" w:rsidR="00BE6E28" w:rsidRDefault="001E7543">
            <w:pPr>
              <w:pStyle w:val="Tabelltekst"/>
            </w:pPr>
            <w:r>
              <w:t>moh. (NN2000)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E2A65" w14:textId="77777777" w:rsidR="00BE6E28" w:rsidRDefault="00BE6E28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BD4B14" w14:textId="77777777" w:rsidR="00BE6E28" w:rsidRDefault="00BE6E28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63386" w14:textId="77777777" w:rsidR="00BE6E28" w:rsidRDefault="00BE6E28">
            <w:pPr>
              <w:pStyle w:val="Tabelltekst"/>
            </w:pPr>
          </w:p>
        </w:tc>
      </w:tr>
      <w:tr w:rsidR="00BE6E28" w14:paraId="4AE1E11C" w14:textId="77777777" w:rsidTr="00D23086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ACAD00" w14:textId="77777777" w:rsidR="00BE6E28" w:rsidRDefault="001E7543">
            <w:pPr>
              <w:pStyle w:val="Tabelltekst"/>
            </w:pPr>
            <w:r>
              <w:t>Inntak, LRV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75C02D" w14:textId="77777777" w:rsidR="00BE6E28" w:rsidRDefault="001E7543">
            <w:pPr>
              <w:pStyle w:val="Tabelltekst"/>
            </w:pPr>
            <w:r>
              <w:t>moh. (NN2000)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A5CD5" w14:textId="77777777" w:rsidR="00BE6E28" w:rsidRDefault="00BE6E28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A83318" w14:textId="77777777" w:rsidR="00BE6E28" w:rsidRDefault="00BE6E28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CDFC8" w14:textId="77777777" w:rsidR="00BE6E28" w:rsidRDefault="00BE6E28">
            <w:pPr>
              <w:pStyle w:val="Tabelltekst"/>
            </w:pPr>
          </w:p>
        </w:tc>
      </w:tr>
      <w:tr w:rsidR="00BE6E28" w14:paraId="1DE369AB" w14:textId="77777777" w:rsidTr="00D23086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85C6C3" w14:textId="77777777" w:rsidR="00BE6E28" w:rsidRDefault="001E7543">
            <w:pPr>
              <w:pStyle w:val="Tabelltekst"/>
            </w:pPr>
            <w:r>
              <w:t>Inntaksmagasin, volum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270DA4" w14:textId="77777777" w:rsidR="00BE6E28" w:rsidRDefault="001E7543">
            <w:pPr>
              <w:pStyle w:val="Tabelltekst"/>
            </w:pPr>
            <w:r>
              <w:t>m</w:t>
            </w:r>
            <w:r>
              <w:rPr>
                <w:vertAlign w:val="superscript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32E83" w14:textId="77777777" w:rsidR="00BE6E28" w:rsidRDefault="00BE6E28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5C1A93" w14:textId="77777777" w:rsidR="00BE6E28" w:rsidRDefault="00BE6E28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6214" w14:textId="77777777" w:rsidR="00BE6E28" w:rsidRDefault="00BE6E28">
            <w:pPr>
              <w:pStyle w:val="Tabelltekst"/>
            </w:pPr>
          </w:p>
        </w:tc>
      </w:tr>
      <w:tr w:rsidR="00BE6E28" w14:paraId="215FA26C" w14:textId="77777777" w:rsidTr="00D23086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5974C7" w14:textId="77777777" w:rsidR="00BE6E28" w:rsidRDefault="001E7543">
            <w:pPr>
              <w:pStyle w:val="Tabelltekst"/>
            </w:pPr>
            <w:r>
              <w:t>Utløpspunkt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E1BDD9" w14:textId="77777777" w:rsidR="00BE6E28" w:rsidRDefault="001E7543">
            <w:pPr>
              <w:pStyle w:val="Tabelltekst"/>
            </w:pPr>
            <w:r>
              <w:t>moh.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D1995" w14:textId="77777777" w:rsidR="00BE6E28" w:rsidRDefault="00BE6E28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0B243F" w14:textId="77777777" w:rsidR="00BE6E28" w:rsidRDefault="00BE6E28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A6ACB" w14:textId="77777777" w:rsidR="00BE6E28" w:rsidRDefault="00BE6E28">
            <w:pPr>
              <w:pStyle w:val="Tabelltekst"/>
            </w:pPr>
          </w:p>
        </w:tc>
      </w:tr>
      <w:tr w:rsidR="00BE6E28" w14:paraId="72A6B33F" w14:textId="77777777" w:rsidTr="00D23086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E6D74F" w14:textId="77777777" w:rsidR="00BE6E28" w:rsidRDefault="001E7543">
            <w:pPr>
              <w:pStyle w:val="Tabelltekst"/>
            </w:pPr>
            <w:r>
              <w:t xml:space="preserve">Utløpsvassveg, </w:t>
            </w:r>
            <w:proofErr w:type="spellStart"/>
            <w:r>
              <w:t>lengd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DED5E0" w14:textId="77777777" w:rsidR="00BE6E28" w:rsidRDefault="001E7543">
            <w:pPr>
              <w:pStyle w:val="Tabelltekst"/>
            </w:pPr>
            <w:r>
              <w:t>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FED08" w14:textId="77777777" w:rsidR="00BE6E28" w:rsidRDefault="00BE6E28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F53315" w14:textId="77777777" w:rsidR="00BE6E28" w:rsidRDefault="00BE6E28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58B1C" w14:textId="77777777" w:rsidR="00BE6E28" w:rsidRDefault="00BE6E28">
            <w:pPr>
              <w:pStyle w:val="Tabelltekst"/>
            </w:pPr>
          </w:p>
        </w:tc>
      </w:tr>
      <w:tr w:rsidR="00BE6E28" w14:paraId="358F60DC" w14:textId="77777777" w:rsidTr="00D23086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75E51" w14:textId="77777777" w:rsidR="00BE6E28" w:rsidRDefault="001E7543">
            <w:pPr>
              <w:pStyle w:val="Tabelltekst"/>
            </w:pPr>
            <w:proofErr w:type="spellStart"/>
            <w:r>
              <w:lastRenderedPageBreak/>
              <w:t>Lengd</w:t>
            </w:r>
            <w:proofErr w:type="spellEnd"/>
            <w:r>
              <w:t xml:space="preserve"> på ramma(e) elvestrekning(er)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A0897" w14:textId="67382B71" w:rsidR="00BE6E28" w:rsidRDefault="001E7543">
            <w:pPr>
              <w:pStyle w:val="Tabelltekst"/>
            </w:pPr>
            <w:r>
              <w:t>[m el. km]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8676A" w14:textId="77777777" w:rsidR="00BE6E28" w:rsidRDefault="00BE6E28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C43E93" w14:textId="77777777" w:rsidR="00BE6E28" w:rsidRDefault="00BE6E28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6AE9" w14:textId="77777777" w:rsidR="00BE6E28" w:rsidRDefault="00BE6E28">
            <w:pPr>
              <w:pStyle w:val="Tabelltekst"/>
            </w:pPr>
          </w:p>
        </w:tc>
      </w:tr>
      <w:tr w:rsidR="00BE6E28" w14:paraId="437023A1" w14:textId="77777777" w:rsidTr="00D23086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83A745" w14:textId="77777777" w:rsidR="00BE6E28" w:rsidRDefault="001E7543">
            <w:pPr>
              <w:pStyle w:val="Tabelltekst"/>
            </w:pPr>
            <w:r>
              <w:t>Brutto fallhøgd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B4E99E" w14:textId="79893BFD" w:rsidR="00BE6E28" w:rsidRDefault="001E7543">
            <w:pPr>
              <w:pStyle w:val="Tabelltekst"/>
            </w:pPr>
            <w:r>
              <w:t>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32D4A" w14:textId="77777777" w:rsidR="00BE6E28" w:rsidRDefault="00BE6E28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9D3005" w14:textId="77777777" w:rsidR="00BE6E28" w:rsidRDefault="00BE6E28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81C3D" w14:textId="77777777" w:rsidR="00BE6E28" w:rsidRDefault="00BE6E28">
            <w:pPr>
              <w:pStyle w:val="Tabelltekst"/>
            </w:pPr>
          </w:p>
        </w:tc>
      </w:tr>
      <w:tr w:rsidR="00BE6E28" w14:paraId="5803551E" w14:textId="77777777" w:rsidTr="00D23086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13BEAA" w14:textId="77777777" w:rsidR="00BE6E28" w:rsidRDefault="001E7543">
            <w:pPr>
              <w:pStyle w:val="Tabelltekst"/>
            </w:pPr>
            <w:proofErr w:type="spellStart"/>
            <w:r>
              <w:t>Mellomliggjande</w:t>
            </w:r>
            <w:proofErr w:type="spellEnd"/>
            <w:r>
              <w:t xml:space="preserve"> energiekvivalent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865E2B" w14:textId="77777777" w:rsidR="00BE6E28" w:rsidRDefault="001E7543">
            <w:pPr>
              <w:pStyle w:val="Tabelltekst"/>
            </w:pPr>
            <w:r>
              <w:t>kWh/m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76C5D" w14:textId="77777777" w:rsidR="00BE6E28" w:rsidRDefault="00BE6E28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651655" w14:textId="77777777" w:rsidR="00BE6E28" w:rsidRDefault="00BE6E28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69FF5" w14:textId="77777777" w:rsidR="00BE6E28" w:rsidRDefault="00BE6E28">
            <w:pPr>
              <w:pStyle w:val="Tabelltekst"/>
            </w:pPr>
          </w:p>
        </w:tc>
      </w:tr>
      <w:tr w:rsidR="00BE6E28" w14:paraId="4224E4DB" w14:textId="77777777" w:rsidTr="00D23086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E534F2" w14:textId="77777777" w:rsidR="00BE6E28" w:rsidRDefault="001E7543">
            <w:pPr>
              <w:pStyle w:val="Tabelltekst"/>
            </w:pPr>
            <w:r>
              <w:t>Slukeevne, maks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2CE19B" w14:textId="20CF433C" w:rsidR="00BE6E28" w:rsidRDefault="001E7543">
            <w:pPr>
              <w:pStyle w:val="Tabelltekst"/>
            </w:pPr>
            <w:r>
              <w:t>[m</w:t>
            </w:r>
            <w:r>
              <w:rPr>
                <w:vertAlign w:val="superscript"/>
              </w:rPr>
              <w:t>3</w:t>
            </w:r>
            <w:r>
              <w:t>/s el. l/s]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7F245" w14:textId="77777777" w:rsidR="00BE6E28" w:rsidRDefault="00BE6E28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75F763" w14:textId="77777777" w:rsidR="00BE6E28" w:rsidRDefault="00BE6E28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08540" w14:textId="77777777" w:rsidR="00BE6E28" w:rsidRDefault="00BE6E28">
            <w:pPr>
              <w:pStyle w:val="Tabelltekst"/>
            </w:pPr>
          </w:p>
        </w:tc>
      </w:tr>
      <w:tr w:rsidR="00BE6E28" w14:paraId="07123712" w14:textId="77777777" w:rsidTr="00D23086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6C8219" w14:textId="77777777" w:rsidR="00BE6E28" w:rsidRDefault="001E7543">
            <w:pPr>
              <w:pStyle w:val="Tabelltekst"/>
            </w:pPr>
            <w:r>
              <w:t>Slukeevne, min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C7B913" w14:textId="4A53250B" w:rsidR="00BE6E28" w:rsidRDefault="001E7543">
            <w:pPr>
              <w:pStyle w:val="Tabelltekst"/>
            </w:pPr>
            <w:r>
              <w:t>[m</w:t>
            </w:r>
            <w:r>
              <w:rPr>
                <w:vertAlign w:val="superscript"/>
              </w:rPr>
              <w:t>3</w:t>
            </w:r>
            <w:r>
              <w:t>/s el. l/s]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3C606" w14:textId="77777777" w:rsidR="00BE6E28" w:rsidRDefault="00BE6E28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A0AFE4" w14:textId="77777777" w:rsidR="00BE6E28" w:rsidRDefault="00BE6E28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8A442" w14:textId="77777777" w:rsidR="00BE6E28" w:rsidRDefault="00BE6E28">
            <w:pPr>
              <w:pStyle w:val="Tabelltekst"/>
            </w:pPr>
          </w:p>
        </w:tc>
      </w:tr>
      <w:tr w:rsidR="00BE6E28" w14:paraId="28C19E42" w14:textId="77777777" w:rsidTr="00D23086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D75EC4" w14:textId="77777777" w:rsidR="00BE6E28" w:rsidRDefault="001E7543">
            <w:pPr>
              <w:pStyle w:val="Tabelltekst"/>
            </w:pPr>
            <w:proofErr w:type="spellStart"/>
            <w:r>
              <w:t>Planlagd</w:t>
            </w:r>
            <w:proofErr w:type="spellEnd"/>
            <w:r>
              <w:t xml:space="preserve"> minstevassføring, </w:t>
            </w:r>
            <w:proofErr w:type="spellStart"/>
            <w:r>
              <w:t>sommar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5B6C01" w14:textId="72C10570" w:rsidR="00BE6E28" w:rsidRDefault="001E7543">
            <w:pPr>
              <w:pStyle w:val="Tabelltekst"/>
            </w:pPr>
            <w:r>
              <w:t>[m</w:t>
            </w:r>
            <w:r>
              <w:rPr>
                <w:vertAlign w:val="superscript"/>
              </w:rPr>
              <w:t>3</w:t>
            </w:r>
            <w:r>
              <w:t>/s el. l/s]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B444B" w14:textId="77777777" w:rsidR="00BE6E28" w:rsidRDefault="00BE6E28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87DA98" w14:textId="77777777" w:rsidR="00BE6E28" w:rsidRDefault="00BE6E28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E20C" w14:textId="77777777" w:rsidR="00BE6E28" w:rsidRDefault="00BE6E28">
            <w:pPr>
              <w:pStyle w:val="Tabelltekst"/>
            </w:pPr>
          </w:p>
        </w:tc>
      </w:tr>
      <w:tr w:rsidR="00BE6E28" w14:paraId="45B4F700" w14:textId="77777777" w:rsidTr="00D23086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E110C9" w14:textId="77777777" w:rsidR="00BE6E28" w:rsidRDefault="001E7543">
            <w:pPr>
              <w:pStyle w:val="Tabelltekst"/>
            </w:pPr>
            <w:proofErr w:type="spellStart"/>
            <w:r>
              <w:t>Planlagd</w:t>
            </w:r>
            <w:proofErr w:type="spellEnd"/>
            <w:r>
              <w:t xml:space="preserve"> minstevassføring, vinter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4DBB73" w14:textId="71FA8FD9" w:rsidR="00BE6E28" w:rsidRDefault="001E7543">
            <w:pPr>
              <w:pStyle w:val="Tabelltekst"/>
            </w:pPr>
            <w:r>
              <w:t>[m</w:t>
            </w:r>
            <w:r>
              <w:rPr>
                <w:vertAlign w:val="superscript"/>
              </w:rPr>
              <w:t>3</w:t>
            </w:r>
            <w:r>
              <w:t>/s el. l/s]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CE8BD" w14:textId="77777777" w:rsidR="00BE6E28" w:rsidRDefault="00BE6E28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19A32F" w14:textId="77777777" w:rsidR="00BE6E28" w:rsidRDefault="00BE6E28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5F3C0" w14:textId="77777777" w:rsidR="00BE6E28" w:rsidRDefault="00BE6E28">
            <w:pPr>
              <w:pStyle w:val="Tabelltekst"/>
            </w:pPr>
          </w:p>
        </w:tc>
      </w:tr>
      <w:tr w:rsidR="00BE6E28" w14:paraId="4F54E894" w14:textId="77777777" w:rsidTr="00D23086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48434" w14:textId="77777777" w:rsidR="00BE6E28" w:rsidRDefault="001E7543">
            <w:pPr>
              <w:pStyle w:val="Tabelltekst"/>
            </w:pPr>
            <w:r>
              <w:t>Driftsvassveg, diameter/tverrsnitt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00AA7C" w14:textId="6378277C" w:rsidR="00BE6E28" w:rsidRDefault="001E7543">
            <w:pPr>
              <w:pStyle w:val="Tabelltekst"/>
            </w:pPr>
            <w:r>
              <w:t>[mm. el. m</w:t>
            </w:r>
            <w:r>
              <w:rPr>
                <w:vertAlign w:val="superscript"/>
              </w:rPr>
              <w:t>2</w:t>
            </w:r>
            <w:r>
              <w:t>]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950F4" w14:textId="77777777" w:rsidR="00BE6E28" w:rsidRDefault="00BE6E28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C38EDC" w14:textId="77777777" w:rsidR="00BE6E28" w:rsidRDefault="00BE6E28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C6F41" w14:textId="77777777" w:rsidR="00BE6E28" w:rsidRDefault="00BE6E28">
            <w:pPr>
              <w:pStyle w:val="Tabelltekst"/>
            </w:pPr>
          </w:p>
        </w:tc>
      </w:tr>
      <w:tr w:rsidR="00BE6E28" w14:paraId="22D969B7" w14:textId="77777777" w:rsidTr="00D23086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6B590D" w14:textId="77777777" w:rsidR="00BE6E28" w:rsidRDefault="001E7543">
            <w:pPr>
              <w:pStyle w:val="Tabelltekst"/>
            </w:pPr>
            <w:r>
              <w:t xml:space="preserve">Driftsvassveg, </w:t>
            </w:r>
            <w:proofErr w:type="spellStart"/>
            <w:r>
              <w:t>lengd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43EEB0" w14:textId="77777777" w:rsidR="00BE6E28" w:rsidRDefault="001E7543">
            <w:pPr>
              <w:pStyle w:val="Tabelltekst"/>
            </w:pPr>
            <w:r>
              <w:t>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89ACD" w14:textId="77777777" w:rsidR="00BE6E28" w:rsidRDefault="00BE6E28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C75B2D" w14:textId="77777777" w:rsidR="00BE6E28" w:rsidRDefault="00BE6E28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1A9BB" w14:textId="77777777" w:rsidR="00BE6E28" w:rsidRDefault="00BE6E28">
            <w:pPr>
              <w:pStyle w:val="Tabelltekst"/>
            </w:pPr>
          </w:p>
        </w:tc>
      </w:tr>
      <w:tr w:rsidR="00BE6E28" w14:paraId="24BFABBB" w14:textId="77777777" w:rsidTr="00D23086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B951D9" w14:textId="77777777" w:rsidR="00BE6E28" w:rsidRDefault="001E7543">
            <w:pPr>
              <w:pStyle w:val="Tabelltekst"/>
            </w:pPr>
            <w:r>
              <w:t xml:space="preserve">Overføringsvassveg, </w:t>
            </w:r>
            <w:proofErr w:type="spellStart"/>
            <w:r>
              <w:t>lengd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85A66F" w14:textId="77777777" w:rsidR="00BE6E28" w:rsidRDefault="001E7543">
            <w:pPr>
              <w:pStyle w:val="Tabelltekst"/>
            </w:pPr>
            <w:r>
              <w:t>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EB76F" w14:textId="77777777" w:rsidR="00BE6E28" w:rsidRDefault="00BE6E28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DFDF43" w14:textId="77777777" w:rsidR="00BE6E28" w:rsidRDefault="00BE6E28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4E130" w14:textId="77777777" w:rsidR="00BE6E28" w:rsidRDefault="00BE6E28">
            <w:pPr>
              <w:pStyle w:val="Tabelltekst"/>
            </w:pPr>
          </w:p>
        </w:tc>
      </w:tr>
      <w:tr w:rsidR="00BE6E28" w14:paraId="768EB638" w14:textId="77777777" w:rsidTr="00D23086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2BEEBC" w14:textId="77777777" w:rsidR="00BE6E28" w:rsidRDefault="001E7543">
            <w:pPr>
              <w:pStyle w:val="Tabelltekst"/>
            </w:pPr>
            <w:r>
              <w:t>Installert effekt, maks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729F46" w14:textId="304610FC" w:rsidR="00BE6E28" w:rsidRDefault="001E7543">
            <w:pPr>
              <w:pStyle w:val="Tabelltekst"/>
            </w:pPr>
            <w:r>
              <w:t>[KW el. MW]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53FBB" w14:textId="77777777" w:rsidR="00BE6E28" w:rsidRDefault="00BE6E28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7ADA27" w14:textId="77777777" w:rsidR="00BE6E28" w:rsidRDefault="00BE6E28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FCF41" w14:textId="77777777" w:rsidR="00BE6E28" w:rsidRDefault="00BE6E28">
            <w:pPr>
              <w:pStyle w:val="Tabelltekst"/>
            </w:pPr>
          </w:p>
        </w:tc>
      </w:tr>
      <w:tr w:rsidR="00BE6E28" w14:paraId="12A463E0" w14:textId="77777777" w:rsidTr="00D23086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178BB" w14:textId="77777777" w:rsidR="00BE6E28" w:rsidRDefault="001E7543">
            <w:pPr>
              <w:pStyle w:val="Tabelltekst"/>
            </w:pPr>
            <w:r>
              <w:t>Brukstid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B17779" w14:textId="77777777" w:rsidR="00BE6E28" w:rsidRDefault="001E7543">
            <w:pPr>
              <w:pStyle w:val="Tabelltekst"/>
            </w:pPr>
            <w:proofErr w:type="spellStart"/>
            <w:r>
              <w:t>timar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1391F" w14:textId="77777777" w:rsidR="00BE6E28" w:rsidRDefault="00BE6E28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391DC6" w14:textId="77777777" w:rsidR="00BE6E28" w:rsidRDefault="00BE6E28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801A8" w14:textId="77777777" w:rsidR="00BE6E28" w:rsidRDefault="00BE6E28">
            <w:pPr>
              <w:pStyle w:val="Tabelltekst"/>
            </w:pPr>
          </w:p>
        </w:tc>
      </w:tr>
      <w:tr w:rsidR="00BE6E28" w14:paraId="25E0F906" w14:textId="77777777" w:rsidTr="00D23086">
        <w:trPr>
          <w:trHeight w:val="255"/>
        </w:trPr>
        <w:tc>
          <w:tcPr>
            <w:tcW w:w="306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79833AF" w14:textId="77777777" w:rsidR="00BE6E28" w:rsidRDefault="00BE6E28">
            <w:pPr>
              <w:pStyle w:val="Tabelltekst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50399F7" w14:textId="77777777" w:rsidR="00BE6E28" w:rsidRDefault="00BE6E28">
            <w:pPr>
              <w:pStyle w:val="Tabelltekst"/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663666F4" w14:textId="77777777" w:rsidR="00BE6E28" w:rsidRDefault="00BE6E28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01890C1" w14:textId="77777777" w:rsidR="00BE6E28" w:rsidRDefault="00BE6E28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59762E74" w14:textId="77777777" w:rsidR="00BE6E28" w:rsidRDefault="00BE6E28">
            <w:pPr>
              <w:pStyle w:val="Tabelltekst"/>
            </w:pPr>
          </w:p>
        </w:tc>
      </w:tr>
      <w:tr w:rsidR="00D23086" w14:paraId="106C2848" w14:textId="77777777" w:rsidTr="00D805FB">
        <w:trPr>
          <w:trHeight w:val="255"/>
        </w:trPr>
        <w:tc>
          <w:tcPr>
            <w:tcW w:w="93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  <w:vAlign w:val="center"/>
          </w:tcPr>
          <w:p w14:paraId="6976DF94" w14:textId="12D2F21A" w:rsidR="00D23086" w:rsidRDefault="00D23086" w:rsidP="00D23086">
            <w:pPr>
              <w:pStyle w:val="Tabelluthevet"/>
            </w:pPr>
            <w:r>
              <w:t>Reguleringsmagasin</w:t>
            </w:r>
          </w:p>
        </w:tc>
      </w:tr>
      <w:tr w:rsidR="00BE6E28" w14:paraId="799E3E8B" w14:textId="77777777" w:rsidTr="00D23086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51FAC5" w14:textId="77777777" w:rsidR="00BE6E28" w:rsidRDefault="001E7543">
            <w:pPr>
              <w:pStyle w:val="Tabelltekst"/>
            </w:pPr>
            <w:r>
              <w:t>Magasinvolum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0E1C48" w14:textId="77777777" w:rsidR="00BE6E28" w:rsidRDefault="001E7543">
            <w:pPr>
              <w:pStyle w:val="Tabelltekst"/>
            </w:pPr>
            <w:proofErr w:type="spellStart"/>
            <w:r>
              <w:t>mill</w:t>
            </w:r>
            <w:proofErr w:type="spellEnd"/>
            <w:r>
              <w:t xml:space="preserve"> m</w:t>
            </w:r>
            <w:r>
              <w:rPr>
                <w:vertAlign w:val="superscript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F98ED" w14:textId="77777777" w:rsidR="00BE6E28" w:rsidRDefault="00BE6E28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7A7A5C" w14:textId="77777777" w:rsidR="00BE6E28" w:rsidRDefault="00BE6E28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51973" w14:textId="77777777" w:rsidR="00BE6E28" w:rsidRDefault="00BE6E28">
            <w:pPr>
              <w:pStyle w:val="Tabelltekst"/>
            </w:pPr>
          </w:p>
        </w:tc>
      </w:tr>
      <w:tr w:rsidR="00BE6E28" w14:paraId="4D925509" w14:textId="77777777" w:rsidTr="00D23086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D25EBF" w14:textId="77777777" w:rsidR="00BE6E28" w:rsidRDefault="001E7543">
            <w:pPr>
              <w:pStyle w:val="Tabelltekst"/>
            </w:pPr>
            <w:r>
              <w:t>HRV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98FCB" w14:textId="77777777" w:rsidR="00BE6E28" w:rsidRDefault="001E7543">
            <w:pPr>
              <w:pStyle w:val="Tabelltekst"/>
            </w:pPr>
            <w:r>
              <w:t>moh. (NN2000)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E2063" w14:textId="77777777" w:rsidR="00BE6E28" w:rsidRDefault="00BE6E28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0D2DEF" w14:textId="77777777" w:rsidR="00BE6E28" w:rsidRDefault="00BE6E28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81DF6" w14:textId="77777777" w:rsidR="00BE6E28" w:rsidRDefault="00BE6E28">
            <w:pPr>
              <w:pStyle w:val="Tabelltekst"/>
            </w:pPr>
          </w:p>
        </w:tc>
      </w:tr>
      <w:tr w:rsidR="00BE6E28" w14:paraId="24427A86" w14:textId="77777777" w:rsidTr="00D23086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D50E8" w14:textId="78A65089" w:rsidR="00BE6E28" w:rsidRDefault="001E7543">
            <w:pPr>
              <w:pStyle w:val="Tabelltekst"/>
            </w:pPr>
            <w:r>
              <w:t>LRV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E57F10" w14:textId="74D691C0" w:rsidR="00BE6E28" w:rsidRDefault="001E7543">
            <w:pPr>
              <w:pStyle w:val="Tabelltekst"/>
            </w:pPr>
            <w:r>
              <w:t>moh. (NN2000)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87E28" w14:textId="77777777" w:rsidR="00BE6E28" w:rsidRDefault="00BE6E28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1C6307" w14:textId="77777777" w:rsidR="00BE6E28" w:rsidRDefault="00BE6E28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FDA9C" w14:textId="77777777" w:rsidR="00BE6E28" w:rsidRDefault="00BE6E28">
            <w:pPr>
              <w:pStyle w:val="Tabelltekst"/>
            </w:pPr>
          </w:p>
        </w:tc>
      </w:tr>
      <w:tr w:rsidR="00BE6E28" w14:paraId="5A2F47B3" w14:textId="77777777" w:rsidTr="00D23086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D51F0D" w14:textId="1AABD4FE" w:rsidR="00BE6E28" w:rsidRDefault="001E7543">
            <w:pPr>
              <w:pStyle w:val="Tabelltekst"/>
            </w:pPr>
            <w:r>
              <w:t>Normalvasstand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14F4F6" w14:textId="77777777" w:rsidR="00BE6E28" w:rsidRDefault="001E7543">
            <w:pPr>
              <w:pStyle w:val="Tabelltekst"/>
            </w:pPr>
            <w:r>
              <w:t>moh. (NN2000)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666E7" w14:textId="77777777" w:rsidR="00BE6E28" w:rsidRDefault="00BE6E28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A654C2" w14:textId="77777777" w:rsidR="00BE6E28" w:rsidRDefault="00BE6E28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E49BA" w14:textId="77777777" w:rsidR="00BE6E28" w:rsidRDefault="00BE6E28">
            <w:pPr>
              <w:pStyle w:val="Tabelltekst"/>
            </w:pPr>
          </w:p>
        </w:tc>
      </w:tr>
      <w:tr w:rsidR="00BE6E28" w14:paraId="13C26387" w14:textId="77777777" w:rsidTr="00D23086">
        <w:trPr>
          <w:trHeight w:val="255"/>
        </w:trPr>
        <w:tc>
          <w:tcPr>
            <w:tcW w:w="306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2DE83C7" w14:textId="77777777" w:rsidR="00BE6E28" w:rsidRDefault="00BE6E28">
            <w:pPr>
              <w:pStyle w:val="Tabelltekst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D725CC3" w14:textId="77777777" w:rsidR="00BE6E28" w:rsidRDefault="00BE6E28">
            <w:pPr>
              <w:pStyle w:val="Tabelltekst"/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775D54CA" w14:textId="77777777" w:rsidR="00BE6E28" w:rsidRDefault="00BE6E28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28AD32D" w14:textId="77777777" w:rsidR="00BE6E28" w:rsidRDefault="00BE6E28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32D440B0" w14:textId="77777777" w:rsidR="00BE6E28" w:rsidRDefault="00BE6E28">
            <w:pPr>
              <w:pStyle w:val="Tabelltekst"/>
            </w:pPr>
          </w:p>
        </w:tc>
      </w:tr>
      <w:tr w:rsidR="00D23086" w14:paraId="2A12AECF" w14:textId="77777777" w:rsidTr="00D23086">
        <w:trPr>
          <w:trHeight w:val="255"/>
        </w:trPr>
        <w:tc>
          <w:tcPr>
            <w:tcW w:w="93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  <w:vAlign w:val="center"/>
          </w:tcPr>
          <w:p w14:paraId="47733706" w14:textId="7C5F637E" w:rsidR="00D23086" w:rsidRDefault="00D23086" w:rsidP="00D23086">
            <w:pPr>
              <w:pStyle w:val="Tabelluthevet"/>
            </w:pPr>
            <w:r>
              <w:t>Naturhestekrefter</w:t>
            </w:r>
          </w:p>
        </w:tc>
      </w:tr>
      <w:tr w:rsidR="00BE6E28" w14:paraId="46FE028F" w14:textId="77777777" w:rsidTr="00D23086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C8F592" w14:textId="77777777" w:rsidR="00BE6E28" w:rsidRDefault="001E7543">
            <w:pPr>
              <w:pStyle w:val="Tabelltekst"/>
            </w:pPr>
            <w:r>
              <w:t>Etter vassdragsreguleringslova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81A8A0" w14:textId="466D5407" w:rsidR="00BE6E28" w:rsidRDefault="001E7543">
            <w:pPr>
              <w:pStyle w:val="Tabelltekst"/>
            </w:pPr>
            <w:r>
              <w:t>nat.hk.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EB9A6" w14:textId="77777777" w:rsidR="00BE6E28" w:rsidRDefault="00BE6E28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94DFA3" w14:textId="77777777" w:rsidR="00BE6E28" w:rsidRDefault="00BE6E28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42AE2" w14:textId="77777777" w:rsidR="00BE6E28" w:rsidRDefault="00BE6E28">
            <w:pPr>
              <w:pStyle w:val="Tabelltekst"/>
            </w:pPr>
          </w:p>
        </w:tc>
      </w:tr>
      <w:tr w:rsidR="00BE6E28" w14:paraId="26415249" w14:textId="77777777" w:rsidTr="00D23086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B4F55A" w14:textId="77777777" w:rsidR="00BE6E28" w:rsidRDefault="001E7543">
            <w:pPr>
              <w:pStyle w:val="Tabelltekst"/>
            </w:pPr>
            <w:r>
              <w:t>Etter vassfallsrettslova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354986" w14:textId="6B3D7791" w:rsidR="00BE6E28" w:rsidRDefault="001E7543">
            <w:pPr>
              <w:pStyle w:val="Tabelltekst"/>
            </w:pPr>
            <w:r>
              <w:t>nat.hk.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26C9F" w14:textId="77777777" w:rsidR="00BE6E28" w:rsidRDefault="00BE6E28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1E12E4" w14:textId="77777777" w:rsidR="00BE6E28" w:rsidRDefault="00BE6E28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76382" w14:textId="77777777" w:rsidR="00BE6E28" w:rsidRDefault="00BE6E28">
            <w:pPr>
              <w:pStyle w:val="Tabelltekst"/>
            </w:pPr>
          </w:p>
        </w:tc>
      </w:tr>
      <w:tr w:rsidR="00BE6E28" w14:paraId="5CD6FC9D" w14:textId="77777777" w:rsidTr="00D23086">
        <w:trPr>
          <w:trHeight w:val="255"/>
        </w:trPr>
        <w:tc>
          <w:tcPr>
            <w:tcW w:w="306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2FE8F1D" w14:textId="77777777" w:rsidR="00BE6E28" w:rsidRDefault="00BE6E28">
            <w:pPr>
              <w:pStyle w:val="Tabelltekst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AC52825" w14:textId="77777777" w:rsidR="00BE6E28" w:rsidRDefault="00BE6E28">
            <w:pPr>
              <w:pStyle w:val="Tabelltekst"/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28A200C3" w14:textId="77777777" w:rsidR="00BE6E28" w:rsidRDefault="00BE6E28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A041347" w14:textId="77777777" w:rsidR="00BE6E28" w:rsidRDefault="00BE6E28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39646DD9" w14:textId="77777777" w:rsidR="00BE6E28" w:rsidRDefault="00BE6E28">
            <w:pPr>
              <w:pStyle w:val="Tabelltekst"/>
            </w:pPr>
          </w:p>
        </w:tc>
      </w:tr>
      <w:tr w:rsidR="00D23086" w14:paraId="6134FA88" w14:textId="77777777" w:rsidTr="00D23086">
        <w:trPr>
          <w:trHeight w:val="255"/>
        </w:trPr>
        <w:tc>
          <w:tcPr>
            <w:tcW w:w="93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  <w:vAlign w:val="center"/>
          </w:tcPr>
          <w:p w14:paraId="5B86E611" w14:textId="7028C43F" w:rsidR="00D23086" w:rsidRDefault="00D23086" w:rsidP="00D23086">
            <w:pPr>
              <w:pStyle w:val="Tabelluthevet"/>
            </w:pPr>
            <w:proofErr w:type="gramStart"/>
            <w:r>
              <w:t>Produksjon</w:t>
            </w:r>
            <w:r>
              <w:rPr>
                <w:vertAlign w:val="superscript"/>
              </w:rPr>
              <w:t>(</w:t>
            </w:r>
            <w:proofErr w:type="gramEnd"/>
            <w:r>
              <w:rPr>
                <w:vertAlign w:val="superscript"/>
              </w:rPr>
              <w:t>4)</w:t>
            </w:r>
          </w:p>
        </w:tc>
      </w:tr>
      <w:tr w:rsidR="00BE6E28" w14:paraId="7A636A25" w14:textId="77777777" w:rsidTr="00D23086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7C23E0" w14:textId="77777777" w:rsidR="00BE6E28" w:rsidRDefault="001E7543">
            <w:pPr>
              <w:pStyle w:val="Tabelltekst"/>
            </w:pPr>
            <w:r>
              <w:t>Produksjon, vinter (1/10-30/4)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791480" w14:textId="77777777" w:rsidR="00BE6E28" w:rsidRDefault="001E7543">
            <w:pPr>
              <w:pStyle w:val="Tabelltekst"/>
            </w:pPr>
            <w:r>
              <w:t>GWh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46153" w14:textId="77777777" w:rsidR="00BE6E28" w:rsidRDefault="00BE6E28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E65310" w14:textId="77777777" w:rsidR="00BE6E28" w:rsidRDefault="00BE6E28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D8992" w14:textId="77777777" w:rsidR="00BE6E28" w:rsidRDefault="00BE6E28">
            <w:pPr>
              <w:pStyle w:val="Tabelltekst"/>
            </w:pPr>
          </w:p>
        </w:tc>
      </w:tr>
      <w:tr w:rsidR="00BE6E28" w14:paraId="45D4A86D" w14:textId="77777777" w:rsidTr="00D23086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EC11EA" w14:textId="77777777" w:rsidR="00BE6E28" w:rsidRDefault="001E7543">
            <w:pPr>
              <w:pStyle w:val="Tabelltekst"/>
            </w:pPr>
            <w:r>
              <w:t xml:space="preserve">Produksjon, </w:t>
            </w:r>
            <w:proofErr w:type="spellStart"/>
            <w:r>
              <w:t>sommar</w:t>
            </w:r>
            <w:proofErr w:type="spellEnd"/>
            <w:r>
              <w:t xml:space="preserve"> (1/5-30/9)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781D3E" w14:textId="77777777" w:rsidR="00BE6E28" w:rsidRDefault="001E7543">
            <w:pPr>
              <w:pStyle w:val="Tabelltekst"/>
            </w:pPr>
            <w:r>
              <w:t>GWh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6A832" w14:textId="77777777" w:rsidR="00BE6E28" w:rsidRDefault="00BE6E28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6F4362" w14:textId="77777777" w:rsidR="00BE6E28" w:rsidRDefault="00BE6E28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8C970" w14:textId="77777777" w:rsidR="00BE6E28" w:rsidRDefault="00BE6E28">
            <w:pPr>
              <w:pStyle w:val="Tabelltekst"/>
            </w:pPr>
          </w:p>
        </w:tc>
      </w:tr>
      <w:tr w:rsidR="00BE6E28" w14:paraId="27D11649" w14:textId="77777777" w:rsidTr="00D23086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4E362B" w14:textId="77777777" w:rsidR="00BE6E28" w:rsidRDefault="001E7543">
            <w:pPr>
              <w:pStyle w:val="Tabelltekst"/>
            </w:pPr>
            <w:r>
              <w:t xml:space="preserve">Produksjon, </w:t>
            </w:r>
            <w:proofErr w:type="spellStart"/>
            <w:r>
              <w:t>årleg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80B78E" w14:textId="77777777" w:rsidR="00BE6E28" w:rsidRDefault="001E7543">
            <w:pPr>
              <w:pStyle w:val="Tabelltekst"/>
            </w:pPr>
            <w:r>
              <w:t>GWh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BBAB" w14:textId="77777777" w:rsidR="00BE6E28" w:rsidRDefault="00BE6E28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427D57" w14:textId="77777777" w:rsidR="00BE6E28" w:rsidRDefault="00BE6E28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F53DD" w14:textId="77777777" w:rsidR="00BE6E28" w:rsidRDefault="00BE6E28">
            <w:pPr>
              <w:pStyle w:val="Tabelltekst"/>
            </w:pPr>
          </w:p>
        </w:tc>
      </w:tr>
      <w:tr w:rsidR="00BE6E28" w14:paraId="6A51BC4A" w14:textId="77777777" w:rsidTr="00D23086">
        <w:trPr>
          <w:trHeight w:val="255"/>
        </w:trPr>
        <w:tc>
          <w:tcPr>
            <w:tcW w:w="306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B50AF8F" w14:textId="77777777" w:rsidR="00BE6E28" w:rsidRDefault="00BE6E28">
            <w:pPr>
              <w:pStyle w:val="Tabelltekst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16BCDE8" w14:textId="77777777" w:rsidR="00BE6E28" w:rsidRDefault="00BE6E28">
            <w:pPr>
              <w:pStyle w:val="Tabelltekst"/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1FC6DF4D" w14:textId="77777777" w:rsidR="00BE6E28" w:rsidRDefault="00BE6E28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B715249" w14:textId="77777777" w:rsidR="00BE6E28" w:rsidRDefault="00BE6E28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356E7A2C" w14:textId="77777777" w:rsidR="00BE6E28" w:rsidRDefault="00BE6E28">
            <w:pPr>
              <w:pStyle w:val="Tabelltekst"/>
            </w:pPr>
          </w:p>
        </w:tc>
      </w:tr>
      <w:tr w:rsidR="00D23086" w14:paraId="301749C8" w14:textId="77777777" w:rsidTr="00D23086">
        <w:trPr>
          <w:trHeight w:val="255"/>
        </w:trPr>
        <w:tc>
          <w:tcPr>
            <w:tcW w:w="93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  <w:vAlign w:val="center"/>
          </w:tcPr>
          <w:p w14:paraId="1A725AEF" w14:textId="53071D67" w:rsidR="00D23086" w:rsidRDefault="00D23086">
            <w:pPr>
              <w:pStyle w:val="Tabelluthevet"/>
            </w:pPr>
            <w:r>
              <w:t>Økonomi</w:t>
            </w:r>
          </w:p>
        </w:tc>
      </w:tr>
      <w:tr w:rsidR="00BE6E28" w14:paraId="4D4A0DEC" w14:textId="77777777" w:rsidTr="00D23086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65806" w14:textId="15AF71AE" w:rsidR="00BE6E28" w:rsidRDefault="001E7543">
            <w:pPr>
              <w:pStyle w:val="Tabelltekst"/>
            </w:pPr>
            <w:r>
              <w:t>Utbyggingskostnad (oppgi år)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1B93E7" w14:textId="77777777" w:rsidR="00BE6E28" w:rsidRDefault="001E7543">
            <w:pPr>
              <w:pStyle w:val="Tabelltekst"/>
            </w:pPr>
            <w:r>
              <w:t>mill.kr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5E7D3" w14:textId="77777777" w:rsidR="00BE6E28" w:rsidRDefault="00BE6E28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9B5A81" w14:textId="77777777" w:rsidR="00BE6E28" w:rsidRDefault="00BE6E28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BB9F6" w14:textId="77777777" w:rsidR="00BE6E28" w:rsidRDefault="00BE6E28">
            <w:pPr>
              <w:pStyle w:val="Tabelltekst"/>
            </w:pPr>
          </w:p>
        </w:tc>
      </w:tr>
      <w:tr w:rsidR="00BE6E28" w14:paraId="5E64F193" w14:textId="77777777" w:rsidTr="00D23086">
        <w:trPr>
          <w:trHeight w:val="255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0504CE" w14:textId="36563A92" w:rsidR="00BE6E28" w:rsidRDefault="001E7543">
            <w:pPr>
              <w:pStyle w:val="Tabelltekst"/>
            </w:pPr>
            <w:r>
              <w:t>Utbyggingspris (oppgi år)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962628" w14:textId="77777777" w:rsidR="00BE6E28" w:rsidRDefault="001E7543">
            <w:pPr>
              <w:pStyle w:val="Tabelltekst"/>
            </w:pPr>
            <w:r>
              <w:t>kr/kWh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2A5C4" w14:textId="77777777" w:rsidR="00BE6E28" w:rsidRDefault="00BE6E28">
            <w:pPr>
              <w:pStyle w:val="Tabellteks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DE5D38" w14:textId="77777777" w:rsidR="00BE6E28" w:rsidRDefault="00BE6E28">
            <w:pPr>
              <w:pStyle w:val="Tabellteks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B017C" w14:textId="77777777" w:rsidR="00BE6E28" w:rsidRDefault="00BE6E28">
            <w:pPr>
              <w:pStyle w:val="Tabelltekst"/>
            </w:pPr>
          </w:p>
        </w:tc>
      </w:tr>
    </w:tbl>
    <w:p w14:paraId="2BC308FA" w14:textId="77777777" w:rsidR="00BE6E28" w:rsidRDefault="001E7543">
      <w:pPr>
        <w:pStyle w:val="Bildetekst"/>
      </w:pPr>
      <w:r>
        <w:lastRenderedPageBreak/>
        <w:t xml:space="preserve">(1) totalt nedbørfelt, inkludert </w:t>
      </w:r>
      <w:proofErr w:type="spellStart"/>
      <w:r>
        <w:t>overføringar</w:t>
      </w:r>
      <w:proofErr w:type="spellEnd"/>
      <w:r>
        <w:t xml:space="preserve">, som blir utnytta i kraftverket, (2) tilsig baserte på oppdatert tilsigsserie 1991-2020, (3) middelvassføringa til restfeltet like </w:t>
      </w:r>
      <w:proofErr w:type="spellStart"/>
      <w:r>
        <w:t>oppstraums</w:t>
      </w:r>
      <w:proofErr w:type="spellEnd"/>
      <w:r>
        <w:t xml:space="preserve"> kraftstasjonen, (4) netto produksjon der foreslått minstevassføring er </w:t>
      </w:r>
      <w:proofErr w:type="spellStart"/>
      <w:r>
        <w:t>fråtrekt</w:t>
      </w:r>
      <w:proofErr w:type="spellEnd"/>
      <w:r>
        <w:t>.</w:t>
      </w:r>
    </w:p>
    <w:p w14:paraId="74F0CA20" w14:textId="77777777" w:rsidR="00BE6E28" w:rsidRDefault="00BE6E28"/>
    <w:p w14:paraId="5A36BB6D" w14:textId="265ABF15" w:rsidR="00BE6E28" w:rsidRDefault="001E7543">
      <w:pPr>
        <w:pStyle w:val="Bildetekst"/>
        <w:keepNext/>
      </w:pPr>
      <w:r>
        <w:t xml:space="preserve">Tabell </w:t>
      </w:r>
      <w:r>
        <w:fldChar w:fldCharType="begin"/>
      </w:r>
      <w:r>
        <w:instrText>SEQ Tabell \* ARABIC</w:instrText>
      </w:r>
      <w:r>
        <w:fldChar w:fldCharType="separate"/>
      </w:r>
      <w:r w:rsidR="00EF6F8A">
        <w:rPr>
          <w:noProof/>
        </w:rPr>
        <w:t>2</w:t>
      </w:r>
      <w:r>
        <w:fldChar w:fldCharType="end"/>
      </w:r>
      <w:r>
        <w:t>. XX kraftverk, elektriske anlegg.</w:t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50"/>
        <w:gridCol w:w="1194"/>
        <w:gridCol w:w="2693"/>
        <w:gridCol w:w="2127"/>
      </w:tblGrid>
      <w:tr w:rsidR="00BE6E28" w14:paraId="56F06CBA" w14:textId="77777777" w:rsidTr="00971749">
        <w:trPr>
          <w:trHeight w:val="249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</w:tcPr>
          <w:p w14:paraId="48B85017" w14:textId="0916021C" w:rsidR="00BE6E28" w:rsidRDefault="001E7543">
            <w:pPr>
              <w:pStyle w:val="Tabelluthevet"/>
            </w:pPr>
            <w:r>
              <w:t>Generator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</w:tcPr>
          <w:p w14:paraId="61E562A3" w14:textId="614C3AAB" w:rsidR="00BE6E28" w:rsidRDefault="00BE6E28">
            <w:pPr>
              <w:pStyle w:val="Tabelluthevet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6D7BF34C" w14:textId="2E57AC74" w:rsidR="00BE6E28" w:rsidRDefault="001E7543">
            <w:pPr>
              <w:pStyle w:val="Tabelluthevet"/>
            </w:pPr>
            <w:proofErr w:type="spellStart"/>
            <w:r>
              <w:t>Hovudalternativ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</w:tcPr>
          <w:p w14:paraId="3805F0B7" w14:textId="10782DA6" w:rsidR="00BE6E28" w:rsidRDefault="001E7543">
            <w:pPr>
              <w:pStyle w:val="Tabelluthevet"/>
            </w:pPr>
            <w:r>
              <w:t>Eventuelt alt. 2</w:t>
            </w:r>
          </w:p>
        </w:tc>
      </w:tr>
      <w:tr w:rsidR="00BE6E28" w14:paraId="2D14366A" w14:textId="77777777" w:rsidTr="00971749">
        <w:trPr>
          <w:trHeight w:val="249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880A03" w14:textId="77777777" w:rsidR="00BE6E28" w:rsidRDefault="001E7543">
            <w:pPr>
              <w:pStyle w:val="Tabelltekst"/>
            </w:pPr>
            <w:r>
              <w:t>Yting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F50B40" w14:textId="77777777" w:rsidR="00BE6E28" w:rsidRDefault="001E7543">
            <w:pPr>
              <w:pStyle w:val="Tabelltekst"/>
            </w:pPr>
            <w:proofErr w:type="spellStart"/>
            <w:r>
              <w:t>Mva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71A77" w14:textId="77777777" w:rsidR="00BE6E28" w:rsidRDefault="00BE6E28">
            <w:pPr>
              <w:pStyle w:val="Tabelltekst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BD8140" w14:textId="47319B14" w:rsidR="00BE6E28" w:rsidRDefault="00BE6E28">
            <w:pPr>
              <w:pStyle w:val="Tabelltekst"/>
            </w:pPr>
          </w:p>
        </w:tc>
      </w:tr>
      <w:tr w:rsidR="00BE6E28" w14:paraId="612C57BE" w14:textId="77777777" w:rsidTr="00971749">
        <w:trPr>
          <w:trHeight w:val="255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7842E4" w14:textId="77777777" w:rsidR="00BE6E28" w:rsidRDefault="001E7543">
            <w:pPr>
              <w:pStyle w:val="Tabelltekst"/>
            </w:pPr>
            <w:proofErr w:type="spellStart"/>
            <w:r>
              <w:t>Røyrgate</w:t>
            </w:r>
            <w:proofErr w:type="spellEnd"/>
            <w:r>
              <w:t xml:space="preserve"> (vassveg) 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AB227B" w14:textId="77777777" w:rsidR="00BE6E28" w:rsidRDefault="001E7543">
            <w:pPr>
              <w:pStyle w:val="Tabelltekst"/>
            </w:pPr>
            <w:r>
              <w:t>kV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4B0F9" w14:textId="77777777" w:rsidR="00BE6E28" w:rsidRDefault="00BE6E28">
            <w:pPr>
              <w:pStyle w:val="Tabelltekst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56BA0C" w14:textId="725F3D04" w:rsidR="00BE6E28" w:rsidRDefault="00BE6E28">
            <w:pPr>
              <w:pStyle w:val="Tabelltekst"/>
            </w:pPr>
          </w:p>
        </w:tc>
      </w:tr>
      <w:tr w:rsidR="00BE6E28" w14:paraId="0E72A36D" w14:textId="77777777" w:rsidTr="00971749">
        <w:trPr>
          <w:trHeight w:val="255"/>
        </w:trPr>
        <w:tc>
          <w:tcPr>
            <w:tcW w:w="235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D2EF7C0" w14:textId="77777777" w:rsidR="00BE6E28" w:rsidRDefault="00BE6E28">
            <w:pPr>
              <w:pStyle w:val="Tabelltekst"/>
            </w:pPr>
          </w:p>
        </w:tc>
        <w:tc>
          <w:tcPr>
            <w:tcW w:w="119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DE377E4" w14:textId="77777777" w:rsidR="00BE6E28" w:rsidRDefault="00BE6E28">
            <w:pPr>
              <w:pStyle w:val="Tabelltekst"/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4BE8AC74" w14:textId="77777777" w:rsidR="00BE6E28" w:rsidRDefault="00BE6E28">
            <w:pPr>
              <w:pStyle w:val="Tabelltekst"/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A7B121C" w14:textId="10F6174D" w:rsidR="00BE6E28" w:rsidRDefault="00BE6E28">
            <w:pPr>
              <w:pStyle w:val="Tabelltekst"/>
            </w:pPr>
          </w:p>
        </w:tc>
      </w:tr>
      <w:tr w:rsidR="00BE6E28" w14:paraId="5D0596A8" w14:textId="77777777" w:rsidTr="00971749">
        <w:trPr>
          <w:trHeight w:val="255"/>
        </w:trPr>
        <w:tc>
          <w:tcPr>
            <w:tcW w:w="83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5EF44B9C" w14:textId="7E6969D2" w:rsidR="00BE6E28" w:rsidRDefault="001E7543">
            <w:pPr>
              <w:pStyle w:val="Tabelluthevet"/>
            </w:pPr>
            <w:r>
              <w:t>Transformator</w:t>
            </w:r>
          </w:p>
        </w:tc>
      </w:tr>
      <w:tr w:rsidR="00BE6E28" w14:paraId="11F77A31" w14:textId="77777777" w:rsidTr="00971749">
        <w:trPr>
          <w:trHeight w:val="255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7195F4" w14:textId="77777777" w:rsidR="00BE6E28" w:rsidRDefault="001E7543">
            <w:pPr>
              <w:pStyle w:val="Tabelltekst"/>
            </w:pPr>
            <w:r>
              <w:t>Yting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929333" w14:textId="77777777" w:rsidR="00BE6E28" w:rsidRDefault="001E7543">
            <w:pPr>
              <w:pStyle w:val="Tabelltekst"/>
            </w:pPr>
            <w:proofErr w:type="spellStart"/>
            <w:r>
              <w:t>Mva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FA91C" w14:textId="77777777" w:rsidR="00BE6E28" w:rsidRDefault="00BE6E28">
            <w:pPr>
              <w:pStyle w:val="Tabelltekst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25D209" w14:textId="0432B3FD" w:rsidR="00BE6E28" w:rsidRDefault="00BE6E28">
            <w:pPr>
              <w:pStyle w:val="Tabelltekst"/>
            </w:pPr>
          </w:p>
        </w:tc>
      </w:tr>
      <w:tr w:rsidR="00BE6E28" w14:paraId="2DB6E72B" w14:textId="77777777" w:rsidTr="00971749">
        <w:trPr>
          <w:trHeight w:val="255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1751E3" w14:textId="77777777" w:rsidR="00BE6E28" w:rsidRDefault="001E7543">
            <w:pPr>
              <w:pStyle w:val="Tabelltekst"/>
            </w:pPr>
            <w:r>
              <w:t>Omsetning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AD521F" w14:textId="77777777" w:rsidR="00BE6E28" w:rsidRDefault="001E7543">
            <w:pPr>
              <w:pStyle w:val="Tabelltekst"/>
            </w:pPr>
            <w:r>
              <w:t>kV/kV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AC4B7" w14:textId="77777777" w:rsidR="00BE6E28" w:rsidRDefault="00BE6E28">
            <w:pPr>
              <w:pStyle w:val="Tabelltekst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34553C" w14:textId="4777537D" w:rsidR="00BE6E28" w:rsidRDefault="00BE6E28">
            <w:pPr>
              <w:pStyle w:val="Tabelltekst"/>
            </w:pPr>
          </w:p>
        </w:tc>
      </w:tr>
      <w:tr w:rsidR="00BE6E28" w14:paraId="38D510EB" w14:textId="77777777" w:rsidTr="00971749">
        <w:trPr>
          <w:trHeight w:val="255"/>
        </w:trPr>
        <w:tc>
          <w:tcPr>
            <w:tcW w:w="235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CCF2693" w14:textId="77777777" w:rsidR="00BE6E28" w:rsidRDefault="00BE6E28">
            <w:pPr>
              <w:pStyle w:val="Tabelltekst"/>
            </w:pPr>
          </w:p>
        </w:tc>
        <w:tc>
          <w:tcPr>
            <w:tcW w:w="119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207B9F6" w14:textId="77777777" w:rsidR="00BE6E28" w:rsidRDefault="00BE6E28">
            <w:pPr>
              <w:pStyle w:val="Tabelltekst"/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41D258C5" w14:textId="77777777" w:rsidR="00BE6E28" w:rsidRDefault="00BE6E28">
            <w:pPr>
              <w:pStyle w:val="Tabelltekst"/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D75BCB4" w14:textId="48E9864F" w:rsidR="00BE6E28" w:rsidRDefault="00BE6E28">
            <w:pPr>
              <w:pStyle w:val="Tabelltekst"/>
            </w:pPr>
          </w:p>
        </w:tc>
      </w:tr>
      <w:tr w:rsidR="00BE6E28" w14:paraId="60C2DB76" w14:textId="77777777" w:rsidTr="00971749">
        <w:trPr>
          <w:trHeight w:val="255"/>
        </w:trPr>
        <w:tc>
          <w:tcPr>
            <w:tcW w:w="83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</w:tcPr>
          <w:p w14:paraId="7E6E1905" w14:textId="3D88676D" w:rsidR="00BE6E28" w:rsidRDefault="001E7543">
            <w:pPr>
              <w:pStyle w:val="Tabelluthevet"/>
            </w:pPr>
            <w:proofErr w:type="spellStart"/>
            <w:r>
              <w:t>Nettilknyting</w:t>
            </w:r>
            <w:proofErr w:type="spellEnd"/>
          </w:p>
        </w:tc>
      </w:tr>
      <w:tr w:rsidR="00BE6E28" w14:paraId="5B8DE4B7" w14:textId="77777777" w:rsidTr="00971749">
        <w:trPr>
          <w:trHeight w:val="255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6A2771" w14:textId="77777777" w:rsidR="00BE6E28" w:rsidRDefault="001E7543">
            <w:pPr>
              <w:pStyle w:val="Tabelltekst"/>
            </w:pPr>
            <w:proofErr w:type="spellStart"/>
            <w:r>
              <w:t>Lengd</w:t>
            </w:r>
            <w:proofErr w:type="spellEnd"/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77F145" w14:textId="0C782163" w:rsidR="00BE6E28" w:rsidRDefault="001E7543">
            <w:pPr>
              <w:pStyle w:val="Tabelltekst"/>
            </w:pPr>
            <w:r>
              <w:t>[m el. km]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C3BF4" w14:textId="77777777" w:rsidR="00BE6E28" w:rsidRDefault="00BE6E28">
            <w:pPr>
              <w:pStyle w:val="Tabelltekst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6FA807" w14:textId="5EEEC4AE" w:rsidR="00BE6E28" w:rsidRDefault="00BE6E28">
            <w:pPr>
              <w:pStyle w:val="Tabelltekst"/>
            </w:pPr>
          </w:p>
        </w:tc>
      </w:tr>
      <w:tr w:rsidR="00BE6E28" w14:paraId="5050D41B" w14:textId="77777777" w:rsidTr="00971749">
        <w:trPr>
          <w:trHeight w:val="255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8C27F4" w14:textId="77777777" w:rsidR="00BE6E28" w:rsidRDefault="001E7543">
            <w:pPr>
              <w:pStyle w:val="Tabelltekst"/>
            </w:pPr>
            <w:r>
              <w:t>Nominell spenning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E5B5ED" w14:textId="77777777" w:rsidR="00BE6E28" w:rsidRDefault="001E7543">
            <w:pPr>
              <w:pStyle w:val="Tabelltekst"/>
            </w:pPr>
            <w:r>
              <w:t>kV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297D5" w14:textId="77777777" w:rsidR="00BE6E28" w:rsidRDefault="00BE6E28">
            <w:pPr>
              <w:pStyle w:val="Tabelltekst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81095B" w14:textId="4F94B2F7" w:rsidR="00BE6E28" w:rsidRDefault="00BE6E28">
            <w:pPr>
              <w:pStyle w:val="Tabelltekst"/>
            </w:pPr>
          </w:p>
        </w:tc>
      </w:tr>
      <w:tr w:rsidR="00BE6E28" w14:paraId="414B348B" w14:textId="77777777" w:rsidTr="00971749">
        <w:trPr>
          <w:trHeight w:val="255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E5E6F3" w14:textId="59F2FF92" w:rsidR="00BE6E28" w:rsidRDefault="001E7543">
            <w:pPr>
              <w:pStyle w:val="Tabelltekst"/>
            </w:pPr>
            <w:proofErr w:type="spellStart"/>
            <w:r>
              <w:t>Tilknytingsløysing</w:t>
            </w:r>
            <w:proofErr w:type="spellEnd"/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D9DBA2" w14:textId="77777777" w:rsidR="00BE6E28" w:rsidRDefault="00BE6E28">
            <w:pPr>
              <w:pStyle w:val="Tabelltekst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58AC9" w14:textId="4765F5F5" w:rsidR="00BE6E28" w:rsidRDefault="001E7543">
            <w:pPr>
              <w:pStyle w:val="Tabelltekst"/>
            </w:pPr>
            <w:r>
              <w:t>[</w:t>
            </w:r>
            <w:proofErr w:type="spellStart"/>
            <w:r>
              <w:t>Luftleidning</w:t>
            </w:r>
            <w:proofErr w:type="spellEnd"/>
            <w:r>
              <w:t>, sjø- og/eller jordkabel]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CBAA26" w14:textId="76A781A5" w:rsidR="00BE6E28" w:rsidRDefault="00BE6E28">
            <w:pPr>
              <w:pStyle w:val="Tabelltekst"/>
            </w:pPr>
          </w:p>
        </w:tc>
      </w:tr>
    </w:tbl>
    <w:p w14:paraId="4048F743" w14:textId="77777777" w:rsidR="00BE6E28" w:rsidRDefault="00BE6E28"/>
    <w:p w14:paraId="0EB9A240" w14:textId="51F6A5A3" w:rsidR="00BE6E28" w:rsidRDefault="001E7543">
      <w:r>
        <w:tab/>
      </w:r>
    </w:p>
    <w:p w14:paraId="0292366A" w14:textId="77777777" w:rsidR="00BE6E28" w:rsidRDefault="00BE6E28"/>
    <w:p w14:paraId="3E3E26B9" w14:textId="77777777" w:rsidR="00BE6E28" w:rsidRDefault="00BE6E28"/>
    <w:p w14:paraId="7160531C" w14:textId="77777777" w:rsidR="00BE6E28" w:rsidRDefault="001E7543">
      <w:pPr>
        <w:pStyle w:val="Overskrift2"/>
      </w:pPr>
      <w:bookmarkStart w:id="7" w:name="_Toc237000168"/>
      <w:r>
        <w:lastRenderedPageBreak/>
        <w:t>Teknisk plan</w:t>
      </w:r>
      <w:bookmarkEnd w:id="7"/>
    </w:p>
    <w:p w14:paraId="17614A17" w14:textId="77777777" w:rsidR="00BE6E28" w:rsidRDefault="001E7543">
      <w:pPr>
        <w:pStyle w:val="Overskrift3"/>
      </w:pPr>
      <w:proofErr w:type="spellStart"/>
      <w:r>
        <w:t>Overføringar</w:t>
      </w:r>
      <w:proofErr w:type="spellEnd"/>
      <w:r>
        <w:t>/</w:t>
      </w:r>
      <w:proofErr w:type="spellStart"/>
      <w:r>
        <w:t>pumpar</w:t>
      </w:r>
      <w:proofErr w:type="spellEnd"/>
    </w:p>
    <w:p w14:paraId="0A642402" w14:textId="77777777" w:rsidR="00BE6E28" w:rsidRDefault="001E7543">
      <w:pPr>
        <w:pStyle w:val="Overskrift3"/>
      </w:pPr>
      <w:r>
        <w:t>Reguleringsmagasin</w:t>
      </w:r>
    </w:p>
    <w:p w14:paraId="3EC6176D" w14:textId="77777777" w:rsidR="00BE6E28" w:rsidRDefault="001E7543">
      <w:pPr>
        <w:pStyle w:val="Overskrift3"/>
      </w:pPr>
      <w:r>
        <w:t>Manøvreringsreglement</w:t>
      </w:r>
    </w:p>
    <w:p w14:paraId="507D7B00" w14:textId="77777777" w:rsidR="00BE6E28" w:rsidRDefault="001E7543">
      <w:pPr>
        <w:pStyle w:val="Overskrift3"/>
      </w:pPr>
      <w:r>
        <w:t>Inntak</w:t>
      </w:r>
    </w:p>
    <w:p w14:paraId="78E496FF" w14:textId="77777777" w:rsidR="00BE6E28" w:rsidRDefault="001E7543">
      <w:pPr>
        <w:pStyle w:val="Overskrift3"/>
      </w:pPr>
      <w:r>
        <w:t>Vassveg</w:t>
      </w:r>
    </w:p>
    <w:p w14:paraId="7481B955" w14:textId="77777777" w:rsidR="00BE6E28" w:rsidRDefault="001E7543">
      <w:pPr>
        <w:pStyle w:val="Overskrift3"/>
      </w:pPr>
      <w:r>
        <w:t>Kraftstasjon</w:t>
      </w:r>
    </w:p>
    <w:p w14:paraId="2FAFE618" w14:textId="77777777" w:rsidR="00BE6E28" w:rsidRDefault="001E7543">
      <w:pPr>
        <w:pStyle w:val="Overskrift3"/>
      </w:pPr>
      <w:r>
        <w:t>Vegbygging</w:t>
      </w:r>
    </w:p>
    <w:p w14:paraId="0A1AF612" w14:textId="77777777" w:rsidR="00BE6E28" w:rsidRDefault="001E7543">
      <w:pPr>
        <w:pStyle w:val="Overskrift3"/>
      </w:pPr>
      <w:r>
        <w:t>Massetak og deponi</w:t>
      </w:r>
    </w:p>
    <w:p w14:paraId="1BA0A776" w14:textId="77777777" w:rsidR="00BE6E28" w:rsidRDefault="001E7543">
      <w:pPr>
        <w:pStyle w:val="Overskrift3"/>
      </w:pPr>
      <w:r>
        <w:t>Beskriving av anleggsarbeida</w:t>
      </w:r>
    </w:p>
    <w:p w14:paraId="7D451A01" w14:textId="77777777" w:rsidR="00BE6E28" w:rsidRDefault="001E7543">
      <w:pPr>
        <w:pStyle w:val="Overskrift3"/>
      </w:pPr>
      <w:r>
        <w:t>Forbruk i anleggs- og driftsfasen</w:t>
      </w:r>
    </w:p>
    <w:p w14:paraId="5F0384C8" w14:textId="77777777" w:rsidR="00BE6E28" w:rsidRDefault="001E7543">
      <w:pPr>
        <w:pStyle w:val="Overskrift3"/>
      </w:pPr>
      <w:proofErr w:type="spellStart"/>
      <w:r>
        <w:t>Klimaløysingar</w:t>
      </w:r>
      <w:proofErr w:type="spellEnd"/>
    </w:p>
    <w:p w14:paraId="2509E691" w14:textId="77777777" w:rsidR="00BE6E28" w:rsidRDefault="00BE6E28"/>
    <w:p w14:paraId="07DF1076" w14:textId="77777777" w:rsidR="00BE6E28" w:rsidRDefault="001E7543">
      <w:pPr>
        <w:pStyle w:val="Overskrift2"/>
      </w:pPr>
      <w:bookmarkStart w:id="8" w:name="_Toc237000169"/>
      <w:r>
        <w:t>Produksjon</w:t>
      </w:r>
      <w:bookmarkEnd w:id="8"/>
    </w:p>
    <w:p w14:paraId="138732CC" w14:textId="77777777" w:rsidR="00BE6E28" w:rsidRDefault="001E7543">
      <w:pPr>
        <w:pStyle w:val="Overskrift3"/>
      </w:pPr>
      <w:proofErr w:type="spellStart"/>
      <w:r>
        <w:t>Køyremønster</w:t>
      </w:r>
      <w:proofErr w:type="spellEnd"/>
      <w:r>
        <w:t xml:space="preserve"> og drift av kraftverket</w:t>
      </w:r>
    </w:p>
    <w:p w14:paraId="44B46ADD" w14:textId="77777777" w:rsidR="00BE6E28" w:rsidRDefault="001E7543">
      <w:pPr>
        <w:pStyle w:val="Overskrift3"/>
      </w:pPr>
      <w:proofErr w:type="spellStart"/>
      <w:r>
        <w:t>Produksjonsberekningar</w:t>
      </w:r>
      <w:proofErr w:type="spellEnd"/>
    </w:p>
    <w:p w14:paraId="5874874F" w14:textId="77777777" w:rsidR="00BE6E28" w:rsidRDefault="001E7543">
      <w:pPr>
        <w:pStyle w:val="Overskrift3"/>
      </w:pPr>
      <w:r>
        <w:t>Naturhestekrefter</w:t>
      </w:r>
    </w:p>
    <w:p w14:paraId="0977D88A" w14:textId="77777777" w:rsidR="00BE6E28" w:rsidRDefault="00BE6E28"/>
    <w:p w14:paraId="601F3BF5" w14:textId="5FAFBF5B" w:rsidR="00F45A52" w:rsidRDefault="00F45A52" w:rsidP="00F45A52">
      <w:pPr>
        <w:pStyle w:val="Overskrift2"/>
      </w:pPr>
      <w:bookmarkStart w:id="9" w:name="_Toc237000170"/>
      <w:proofErr w:type="spellStart"/>
      <w:r>
        <w:t>Nettilknyting</w:t>
      </w:r>
      <w:bookmarkEnd w:id="9"/>
      <w:proofErr w:type="spellEnd"/>
    </w:p>
    <w:p w14:paraId="04738E1A" w14:textId="77777777" w:rsidR="00F45A52" w:rsidRDefault="00F45A52"/>
    <w:p w14:paraId="55BADCC1" w14:textId="77777777" w:rsidR="00BE6E28" w:rsidRDefault="001E7543">
      <w:pPr>
        <w:pStyle w:val="Overskrift2"/>
      </w:pPr>
      <w:bookmarkStart w:id="10" w:name="_Toc237000171"/>
      <w:r>
        <w:t xml:space="preserve">Arealbruk og </w:t>
      </w:r>
      <w:proofErr w:type="spellStart"/>
      <w:r>
        <w:t>eigedomsforhold</w:t>
      </w:r>
      <w:bookmarkEnd w:id="10"/>
      <w:proofErr w:type="spellEnd"/>
    </w:p>
    <w:p w14:paraId="7CB3C1E9" w14:textId="77777777" w:rsidR="00BE6E28" w:rsidRDefault="001E7543">
      <w:pPr>
        <w:pStyle w:val="Overskrift3"/>
      </w:pPr>
      <w:r>
        <w:t xml:space="preserve">Arealbehov og </w:t>
      </w:r>
      <w:proofErr w:type="spellStart"/>
      <w:r>
        <w:t>arealrekneskap</w:t>
      </w:r>
      <w:proofErr w:type="spellEnd"/>
    </w:p>
    <w:p w14:paraId="793D1620" w14:textId="4D46786C" w:rsidR="00BE6E28" w:rsidRDefault="001E7543">
      <w:pPr>
        <w:pStyle w:val="Bildetekst"/>
        <w:keepNext/>
      </w:pPr>
      <w:r>
        <w:t xml:space="preserve">Tabell </w:t>
      </w:r>
      <w:r>
        <w:fldChar w:fldCharType="begin"/>
      </w:r>
      <w:r>
        <w:instrText>SEQ Tabell \* ARABIC</w:instrText>
      </w:r>
      <w:r>
        <w:fldChar w:fldCharType="separate"/>
      </w:r>
      <w:r w:rsidR="00EF6F8A">
        <w:rPr>
          <w:noProof/>
        </w:rPr>
        <w:t>3</w:t>
      </w:r>
      <w:r>
        <w:fldChar w:fldCharType="end"/>
      </w:r>
      <w:r>
        <w:t>. Mellombels og permanent arealbehov for XX kraftverk.</w:t>
      </w:r>
    </w:p>
    <w:tbl>
      <w:tblPr>
        <w:tblW w:w="0" w:type="auto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68"/>
        <w:gridCol w:w="1265"/>
        <w:gridCol w:w="1266"/>
        <w:gridCol w:w="2891"/>
      </w:tblGrid>
      <w:tr w:rsidR="00BE6E28" w14:paraId="3B845829" w14:textId="77777777" w:rsidTr="00971749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</w:tcPr>
          <w:p w14:paraId="751E427F" w14:textId="2496FC57" w:rsidR="00BE6E28" w:rsidRDefault="00BE6E28">
            <w:pPr>
              <w:pStyle w:val="Tabelluthevet"/>
            </w:pPr>
          </w:p>
        </w:tc>
        <w:tc>
          <w:tcPr>
            <w:tcW w:w="24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3F772037" w14:textId="325D3461" w:rsidR="00BE6E28" w:rsidRDefault="001E7543">
            <w:pPr>
              <w:pStyle w:val="Tabelluthevet"/>
              <w:jc w:val="center"/>
            </w:pPr>
            <w:r>
              <w:t>Arealbehov (daa)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581BBF3C" w14:textId="246030F1" w:rsidR="00BE6E28" w:rsidRDefault="00BE6E28">
            <w:pPr>
              <w:pStyle w:val="Tabelluthevet"/>
            </w:pPr>
          </w:p>
        </w:tc>
      </w:tr>
      <w:tr w:rsidR="00BE6E28" w14:paraId="713D88F8" w14:textId="77777777" w:rsidTr="00971749">
        <w:trPr>
          <w:trHeight w:val="255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</w:tcPr>
          <w:p w14:paraId="21D30E60" w14:textId="1593766E" w:rsidR="00BE6E28" w:rsidRDefault="001E7543">
            <w:pPr>
              <w:pStyle w:val="Tabelluthevet"/>
            </w:pPr>
            <w:r>
              <w:t>Inngrep</w:t>
            </w:r>
          </w:p>
        </w:tc>
        <w:tc>
          <w:tcPr>
            <w:tcW w:w="11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38DB321F" w14:textId="2C1B525E" w:rsidR="00BE6E28" w:rsidRDefault="001E7543">
            <w:pPr>
              <w:pStyle w:val="Tabelluthevet"/>
            </w:pPr>
            <w:r>
              <w:t>mellombels</w:t>
            </w:r>
          </w:p>
        </w:tc>
        <w:tc>
          <w:tcPr>
            <w:tcW w:w="12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</w:tcPr>
          <w:p w14:paraId="4C1EA069" w14:textId="6EAC6DFE" w:rsidR="00BE6E28" w:rsidRDefault="001E7543">
            <w:pPr>
              <w:pStyle w:val="Tabelluthevet"/>
            </w:pPr>
            <w:r>
              <w:t>permanent</w:t>
            </w:r>
          </w:p>
        </w:tc>
        <w:tc>
          <w:tcPr>
            <w:tcW w:w="32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4DFCAB1E" w14:textId="7BDA8943" w:rsidR="00BE6E28" w:rsidRDefault="001E7543">
            <w:pPr>
              <w:pStyle w:val="Tabelluthevet"/>
            </w:pPr>
            <w:r>
              <w:t>Merknader</w:t>
            </w:r>
          </w:p>
        </w:tc>
      </w:tr>
      <w:tr w:rsidR="00BE6E28" w14:paraId="3D02EB0C" w14:textId="77777777" w:rsidTr="00971749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36DDEE" w14:textId="77777777" w:rsidR="00BE6E28" w:rsidRDefault="001E7543">
            <w:pPr>
              <w:pStyle w:val="Tabelltekst"/>
            </w:pPr>
            <w:r>
              <w:t>Reguleringsmagasin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CE6C6" w14:textId="77777777" w:rsidR="00BE6E28" w:rsidRDefault="00BE6E28">
            <w:pPr>
              <w:pStyle w:val="Tabelltekst"/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5E28AC" w14:textId="77777777" w:rsidR="00BE6E28" w:rsidRDefault="00BE6E28">
            <w:pPr>
              <w:pStyle w:val="Tabelltekst"/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B3A29" w14:textId="77777777" w:rsidR="00BE6E28" w:rsidRDefault="00BE6E28">
            <w:pPr>
              <w:pStyle w:val="Tabelltekst"/>
            </w:pPr>
          </w:p>
        </w:tc>
      </w:tr>
      <w:tr w:rsidR="00BE6E28" w14:paraId="7459ECFB" w14:textId="77777777" w:rsidTr="00971749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FFEF05" w14:textId="77777777" w:rsidR="00BE6E28" w:rsidRDefault="001E7543">
            <w:pPr>
              <w:pStyle w:val="Tabelltekst"/>
            </w:pPr>
            <w:r>
              <w:t>Inntaksområde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16D7A" w14:textId="77777777" w:rsidR="00BE6E28" w:rsidRDefault="00BE6E28">
            <w:pPr>
              <w:pStyle w:val="Tabelltekst"/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51D949" w14:textId="77777777" w:rsidR="00BE6E28" w:rsidRDefault="00BE6E28">
            <w:pPr>
              <w:pStyle w:val="Tabelltekst"/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971A7" w14:textId="77777777" w:rsidR="00BE6E28" w:rsidRDefault="00BE6E28">
            <w:pPr>
              <w:pStyle w:val="Tabelltekst"/>
            </w:pPr>
          </w:p>
        </w:tc>
      </w:tr>
      <w:tr w:rsidR="00BE6E28" w14:paraId="17E4CA37" w14:textId="77777777" w:rsidTr="00971749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E546CE" w14:textId="77777777" w:rsidR="00BE6E28" w:rsidRDefault="001E7543">
            <w:pPr>
              <w:pStyle w:val="Tabelltekst"/>
            </w:pPr>
            <w:r>
              <w:t xml:space="preserve">Vassveg – </w:t>
            </w:r>
            <w:proofErr w:type="spellStart"/>
            <w:r>
              <w:t>røyrgate</w:t>
            </w:r>
            <w:proofErr w:type="spellEnd"/>
            <w:r>
              <w:t>/tunnel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A1CC9" w14:textId="77777777" w:rsidR="00BE6E28" w:rsidRDefault="00BE6E28">
            <w:pPr>
              <w:pStyle w:val="Tabelltekst"/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8F1D98" w14:textId="77777777" w:rsidR="00BE6E28" w:rsidRDefault="00BE6E28">
            <w:pPr>
              <w:pStyle w:val="Tabelltekst"/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F0A24" w14:textId="77777777" w:rsidR="00BE6E28" w:rsidRDefault="00BE6E28">
            <w:pPr>
              <w:pStyle w:val="Tabelltekst"/>
            </w:pPr>
          </w:p>
        </w:tc>
      </w:tr>
      <w:tr w:rsidR="00BE6E28" w14:paraId="6B2071C8" w14:textId="77777777" w:rsidTr="00971749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2E703B" w14:textId="77777777" w:rsidR="00BE6E28" w:rsidRDefault="001E7543">
            <w:pPr>
              <w:pStyle w:val="Tabelltekst"/>
            </w:pPr>
            <w:r>
              <w:lastRenderedPageBreak/>
              <w:t>Vassveg – overføring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44F83" w14:textId="77777777" w:rsidR="00BE6E28" w:rsidRDefault="00BE6E28">
            <w:pPr>
              <w:pStyle w:val="Tabelltekst"/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BB4AC1" w14:textId="77777777" w:rsidR="00BE6E28" w:rsidRDefault="00BE6E28">
            <w:pPr>
              <w:pStyle w:val="Tabelltekst"/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F92D2" w14:textId="77777777" w:rsidR="00BE6E28" w:rsidRDefault="00BE6E28">
            <w:pPr>
              <w:pStyle w:val="Tabelltekst"/>
            </w:pPr>
          </w:p>
        </w:tc>
      </w:tr>
      <w:tr w:rsidR="00BE6E28" w14:paraId="0C2553B9" w14:textId="77777777" w:rsidTr="00971749">
        <w:trPr>
          <w:trHeight w:val="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B9EA49" w14:textId="77777777" w:rsidR="00BE6E28" w:rsidRDefault="001E7543">
            <w:pPr>
              <w:pStyle w:val="Tabelltekst"/>
            </w:pPr>
            <w:r>
              <w:t xml:space="preserve">Riggområde </w:t>
            </w:r>
            <w:proofErr w:type="gramStart"/>
            <w:r>
              <w:t>og  sedimenteringsbasseng</w:t>
            </w:r>
            <w:proofErr w:type="gramEnd"/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DCA43" w14:textId="77777777" w:rsidR="00BE6E28" w:rsidRDefault="00BE6E28">
            <w:pPr>
              <w:pStyle w:val="Tabelltekst"/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253AB6" w14:textId="77777777" w:rsidR="00BE6E28" w:rsidRDefault="00BE6E28">
            <w:pPr>
              <w:pStyle w:val="Tabelltekst"/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A582C" w14:textId="77777777" w:rsidR="00BE6E28" w:rsidRDefault="00BE6E28">
            <w:pPr>
              <w:pStyle w:val="Tabelltekst"/>
            </w:pPr>
          </w:p>
        </w:tc>
      </w:tr>
      <w:tr w:rsidR="00BE6E28" w14:paraId="284BA7D1" w14:textId="77777777" w:rsidTr="00971749">
        <w:trPr>
          <w:trHeight w:val="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099B7B" w14:textId="77777777" w:rsidR="00BE6E28" w:rsidRDefault="001E7543">
            <w:pPr>
              <w:pStyle w:val="Tabelltekst"/>
            </w:pPr>
            <w:r>
              <w:t>Veg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E64CB" w14:textId="77777777" w:rsidR="00BE6E28" w:rsidRDefault="00BE6E28">
            <w:pPr>
              <w:pStyle w:val="Tabelltekst"/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8DB8E8" w14:textId="77777777" w:rsidR="00BE6E28" w:rsidRDefault="00BE6E28">
            <w:pPr>
              <w:pStyle w:val="Tabelltekst"/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B6B2E" w14:textId="77777777" w:rsidR="00BE6E28" w:rsidRDefault="00BE6E28">
            <w:pPr>
              <w:pStyle w:val="Tabelltekst"/>
            </w:pPr>
          </w:p>
        </w:tc>
      </w:tr>
      <w:tr w:rsidR="00BE6E28" w14:paraId="312CFEA8" w14:textId="77777777" w:rsidTr="00971749">
        <w:trPr>
          <w:trHeight w:val="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71CA2C" w14:textId="77777777" w:rsidR="00BE6E28" w:rsidRDefault="001E7543">
            <w:pPr>
              <w:pStyle w:val="Tabelltekst"/>
            </w:pPr>
            <w:r>
              <w:t>Kraftstasjonsområde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049B" w14:textId="77777777" w:rsidR="00BE6E28" w:rsidRDefault="00BE6E28">
            <w:pPr>
              <w:pStyle w:val="Tabelltekst"/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CB6348" w14:textId="77777777" w:rsidR="00BE6E28" w:rsidRDefault="00BE6E28">
            <w:pPr>
              <w:pStyle w:val="Tabelltekst"/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CAB1B" w14:textId="77777777" w:rsidR="00BE6E28" w:rsidRDefault="00BE6E28">
            <w:pPr>
              <w:pStyle w:val="Tabelltekst"/>
            </w:pPr>
          </w:p>
        </w:tc>
      </w:tr>
      <w:tr w:rsidR="00BE6E28" w14:paraId="2252422C" w14:textId="77777777" w:rsidTr="00971749">
        <w:trPr>
          <w:trHeight w:val="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323053" w14:textId="77777777" w:rsidR="00BE6E28" w:rsidRDefault="001E7543">
            <w:pPr>
              <w:pStyle w:val="Tabelltekst"/>
            </w:pPr>
            <w:r>
              <w:t>Massetak/tipp/deponi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4A9F4" w14:textId="77777777" w:rsidR="00BE6E28" w:rsidRDefault="00BE6E28">
            <w:pPr>
              <w:pStyle w:val="Tabelltekst"/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A8F2A0" w14:textId="77777777" w:rsidR="00BE6E28" w:rsidRDefault="00BE6E28">
            <w:pPr>
              <w:pStyle w:val="Tabelltekst"/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096B4" w14:textId="77777777" w:rsidR="00BE6E28" w:rsidRDefault="00BE6E28">
            <w:pPr>
              <w:pStyle w:val="Tabelltekst"/>
            </w:pPr>
          </w:p>
        </w:tc>
      </w:tr>
      <w:tr w:rsidR="00BE6E28" w14:paraId="7007F494" w14:textId="77777777" w:rsidTr="00971749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1501A" w14:textId="77777777" w:rsidR="00BE6E28" w:rsidRDefault="001E7543">
            <w:pPr>
              <w:pStyle w:val="Tabelltekst"/>
            </w:pPr>
            <w:proofErr w:type="spellStart"/>
            <w:r>
              <w:t>Nettilknyting</w:t>
            </w:r>
            <w:proofErr w:type="spellEnd"/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ABF2D" w14:textId="77777777" w:rsidR="00BE6E28" w:rsidRDefault="00BE6E28">
            <w:pPr>
              <w:pStyle w:val="Tabelltekst"/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F4F0FE" w14:textId="77777777" w:rsidR="00BE6E28" w:rsidRDefault="00BE6E28">
            <w:pPr>
              <w:pStyle w:val="Tabelltekst"/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E43B2" w14:textId="77777777" w:rsidR="00BE6E28" w:rsidRDefault="00BE6E28">
            <w:pPr>
              <w:pStyle w:val="Tabelltekst"/>
            </w:pPr>
          </w:p>
        </w:tc>
      </w:tr>
      <w:tr w:rsidR="00BE6E28" w14:paraId="04D9D1BA" w14:textId="77777777" w:rsidTr="00971749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A8DE74" w14:textId="309D50EC" w:rsidR="00BE6E28" w:rsidRDefault="001E7543">
            <w:pPr>
              <w:pStyle w:val="Tabelluthevet"/>
            </w:pPr>
            <w:r>
              <w:t>Sum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AD7B6" w14:textId="77777777" w:rsidR="00BE6E28" w:rsidRDefault="00BE6E28">
            <w:pPr>
              <w:pStyle w:val="Tabelluthevet"/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E25D93" w14:textId="77777777" w:rsidR="00BE6E28" w:rsidRDefault="00BE6E28">
            <w:pPr>
              <w:pStyle w:val="Tabelluthevet"/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C9EEE" w14:textId="77777777" w:rsidR="00BE6E28" w:rsidRDefault="00BE6E28">
            <w:pPr>
              <w:pStyle w:val="Tabelluthevet"/>
            </w:pPr>
          </w:p>
        </w:tc>
      </w:tr>
    </w:tbl>
    <w:p w14:paraId="5F99C04F" w14:textId="77777777" w:rsidR="00BE6E28" w:rsidRDefault="001E7543">
      <w:r>
        <w:tab/>
      </w:r>
      <w:r>
        <w:tab/>
      </w:r>
      <w:r>
        <w:tab/>
      </w:r>
    </w:p>
    <w:p w14:paraId="5C06DF61" w14:textId="4A90384B" w:rsidR="00BE6E28" w:rsidRDefault="001E7543">
      <w:pPr>
        <w:pStyle w:val="Bildetekst"/>
        <w:keepNext/>
      </w:pPr>
      <w:r>
        <w:t xml:space="preserve">Tabell </w:t>
      </w:r>
      <w:r>
        <w:fldChar w:fldCharType="begin"/>
      </w:r>
      <w:r>
        <w:instrText>SEQ Tabell \* ARABIC</w:instrText>
      </w:r>
      <w:r>
        <w:fldChar w:fldCharType="separate"/>
      </w:r>
      <w:r w:rsidR="00EF6F8A">
        <w:rPr>
          <w:noProof/>
        </w:rPr>
        <w:t>4</w:t>
      </w:r>
      <w:r>
        <w:fldChar w:fldCharType="end"/>
      </w:r>
      <w:r>
        <w:t xml:space="preserve">. Arealbeslaget av tiltaket av </w:t>
      </w:r>
      <w:proofErr w:type="spellStart"/>
      <w:r>
        <w:t>arealtypar</w:t>
      </w:r>
      <w:proofErr w:type="spellEnd"/>
      <w:r>
        <w:t>.</w:t>
      </w:r>
    </w:p>
    <w:tbl>
      <w:tblPr>
        <w:tblW w:w="0" w:type="auto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97"/>
        <w:gridCol w:w="1265"/>
        <w:gridCol w:w="1222"/>
        <w:gridCol w:w="3253"/>
      </w:tblGrid>
      <w:tr w:rsidR="00BE6E28" w14:paraId="62B59D47" w14:textId="77777777" w:rsidTr="00971749">
        <w:trPr>
          <w:trHeight w:val="255"/>
        </w:trPr>
        <w:tc>
          <w:tcPr>
            <w:tcW w:w="2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</w:tcPr>
          <w:p w14:paraId="64D0734E" w14:textId="77777777" w:rsidR="00BE6E28" w:rsidRDefault="00BE6E28">
            <w:pPr>
              <w:pStyle w:val="Tabelluthevet"/>
            </w:pP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74CB11D2" w14:textId="5229A2BD" w:rsidR="00BE6E28" w:rsidRDefault="001E7543">
            <w:pPr>
              <w:pStyle w:val="Tabelluthevet"/>
              <w:jc w:val="center"/>
            </w:pPr>
            <w:r>
              <w:t>Arealbehov (daa)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2D77A9B0" w14:textId="77777777" w:rsidR="00BE6E28" w:rsidRDefault="00BE6E28">
            <w:pPr>
              <w:pStyle w:val="Tabelluthevet"/>
            </w:pPr>
          </w:p>
        </w:tc>
      </w:tr>
      <w:tr w:rsidR="00BE6E28" w14:paraId="45C681E8" w14:textId="77777777" w:rsidTr="00971749">
        <w:trPr>
          <w:trHeight w:val="255"/>
        </w:trPr>
        <w:tc>
          <w:tcPr>
            <w:tcW w:w="24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</w:tcPr>
          <w:p w14:paraId="1CD7BD8E" w14:textId="7D23E25C" w:rsidR="00BE6E28" w:rsidRDefault="001E7543">
            <w:pPr>
              <w:pStyle w:val="Tabelluthevet"/>
            </w:pPr>
            <w:r>
              <w:t>Arealtype</w:t>
            </w:r>
          </w:p>
        </w:tc>
        <w:tc>
          <w:tcPr>
            <w:tcW w:w="11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1B8FC256" w14:textId="14FAC9AD" w:rsidR="00BE6E28" w:rsidRDefault="001E7543">
            <w:pPr>
              <w:pStyle w:val="Tabelluthevet"/>
            </w:pPr>
            <w:r>
              <w:t>mellombels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</w:tcPr>
          <w:p w14:paraId="751F173C" w14:textId="4A0E943F" w:rsidR="00BE6E28" w:rsidRDefault="001E7543">
            <w:pPr>
              <w:pStyle w:val="Tabelluthevet"/>
            </w:pPr>
            <w:r>
              <w:t>permanent</w:t>
            </w:r>
          </w:p>
        </w:tc>
        <w:tc>
          <w:tcPr>
            <w:tcW w:w="32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44CB4944" w14:textId="77777777" w:rsidR="00BE6E28" w:rsidRDefault="001E7543">
            <w:pPr>
              <w:pStyle w:val="Tabelluthevet"/>
            </w:pPr>
            <w:r>
              <w:t>Merknader</w:t>
            </w:r>
          </w:p>
        </w:tc>
      </w:tr>
      <w:tr w:rsidR="00BE6E28" w14:paraId="18A5C59C" w14:textId="77777777" w:rsidTr="00971749">
        <w:trPr>
          <w:trHeight w:val="255"/>
        </w:trPr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7270B4" w14:textId="77777777" w:rsidR="00BE6E28" w:rsidRDefault="001E7543">
            <w:pPr>
              <w:pStyle w:val="Tabelltekst"/>
            </w:pPr>
            <w:proofErr w:type="spellStart"/>
            <w:r>
              <w:t>Arealtypar</w:t>
            </w:r>
            <w:proofErr w:type="spellEnd"/>
            <w:r>
              <w:t xml:space="preserve"> her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A97EA" w14:textId="77777777" w:rsidR="00BE6E28" w:rsidRDefault="00BE6E28">
            <w:pPr>
              <w:pStyle w:val="Tabelltek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829C7C" w14:textId="77777777" w:rsidR="00BE6E28" w:rsidRDefault="00BE6E28">
            <w:pPr>
              <w:pStyle w:val="Tabelltekst"/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A2EE5" w14:textId="77777777" w:rsidR="00BE6E28" w:rsidRDefault="00BE6E28">
            <w:pPr>
              <w:pStyle w:val="Tabelltekst"/>
            </w:pPr>
          </w:p>
        </w:tc>
      </w:tr>
      <w:tr w:rsidR="00BE6E28" w14:paraId="796B81A7" w14:textId="77777777" w:rsidTr="00971749">
        <w:trPr>
          <w:trHeight w:val="255"/>
        </w:trPr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9AB0EA" w14:textId="77777777" w:rsidR="00BE6E28" w:rsidRDefault="00BE6E28">
            <w:pPr>
              <w:pStyle w:val="Tabelltekst"/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1C02D" w14:textId="77777777" w:rsidR="00BE6E28" w:rsidRDefault="00BE6E28">
            <w:pPr>
              <w:pStyle w:val="Tabelltek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B6368C" w14:textId="77777777" w:rsidR="00BE6E28" w:rsidRDefault="00BE6E28">
            <w:pPr>
              <w:pStyle w:val="Tabelltekst"/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7552D" w14:textId="77777777" w:rsidR="00BE6E28" w:rsidRDefault="00BE6E28">
            <w:pPr>
              <w:pStyle w:val="Tabelltekst"/>
            </w:pPr>
          </w:p>
        </w:tc>
      </w:tr>
      <w:tr w:rsidR="00BE6E28" w14:paraId="39EA3F13" w14:textId="77777777" w:rsidTr="00971749">
        <w:trPr>
          <w:trHeight w:val="255"/>
        </w:trPr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59C97F" w14:textId="77777777" w:rsidR="00BE6E28" w:rsidRDefault="00BE6E28">
            <w:pPr>
              <w:pStyle w:val="Tabelltekst"/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3E149" w14:textId="77777777" w:rsidR="00BE6E28" w:rsidRDefault="00BE6E28">
            <w:pPr>
              <w:pStyle w:val="Tabelltek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366052" w14:textId="77777777" w:rsidR="00BE6E28" w:rsidRDefault="00BE6E28">
            <w:pPr>
              <w:pStyle w:val="Tabelltekst"/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097A" w14:textId="77777777" w:rsidR="00BE6E28" w:rsidRDefault="00BE6E28">
            <w:pPr>
              <w:pStyle w:val="Tabelltekst"/>
            </w:pPr>
          </w:p>
        </w:tc>
      </w:tr>
      <w:tr w:rsidR="00BE6E28" w14:paraId="5847BF04" w14:textId="77777777" w:rsidTr="00971749">
        <w:trPr>
          <w:trHeight w:val="89"/>
        </w:trPr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8286C1" w14:textId="77777777" w:rsidR="00BE6E28" w:rsidRDefault="00BE6E28">
            <w:pPr>
              <w:pStyle w:val="Tabelltekst"/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88590" w14:textId="77777777" w:rsidR="00BE6E28" w:rsidRDefault="00BE6E28">
            <w:pPr>
              <w:pStyle w:val="Tabelltek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A8AAEC" w14:textId="77777777" w:rsidR="00BE6E28" w:rsidRDefault="00BE6E28">
            <w:pPr>
              <w:pStyle w:val="Tabelltekst"/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1EFC2" w14:textId="77777777" w:rsidR="00BE6E28" w:rsidRDefault="00BE6E28">
            <w:pPr>
              <w:pStyle w:val="Tabelltekst"/>
            </w:pPr>
          </w:p>
        </w:tc>
      </w:tr>
      <w:tr w:rsidR="00BE6E28" w14:paraId="40BC835E" w14:textId="77777777" w:rsidTr="00971749">
        <w:trPr>
          <w:trHeight w:val="255"/>
        </w:trPr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77D89D" w14:textId="77777777" w:rsidR="00BE6E28" w:rsidRDefault="00BE6E28">
            <w:pPr>
              <w:pStyle w:val="Tabelltekst"/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DE8E9" w14:textId="77777777" w:rsidR="00BE6E28" w:rsidRDefault="00BE6E28">
            <w:pPr>
              <w:pStyle w:val="Tabelltek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9CFF60" w14:textId="77777777" w:rsidR="00BE6E28" w:rsidRDefault="00BE6E28">
            <w:pPr>
              <w:pStyle w:val="Tabelltekst"/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DB95A" w14:textId="77777777" w:rsidR="00BE6E28" w:rsidRDefault="00BE6E28">
            <w:pPr>
              <w:pStyle w:val="Tabelltekst"/>
            </w:pPr>
          </w:p>
        </w:tc>
      </w:tr>
      <w:tr w:rsidR="00BE6E28" w14:paraId="3640F90F" w14:textId="77777777" w:rsidTr="00971749">
        <w:trPr>
          <w:trHeight w:val="255"/>
        </w:trPr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20363D" w14:textId="3B4D879F" w:rsidR="00BE6E28" w:rsidRDefault="001E7543">
            <w:pPr>
              <w:pStyle w:val="Tabelluthevet"/>
            </w:pPr>
            <w:r>
              <w:t>Sum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A85D" w14:textId="77777777" w:rsidR="00BE6E28" w:rsidRDefault="00BE6E28">
            <w:pPr>
              <w:pStyle w:val="Tabellutheve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C0C855" w14:textId="77777777" w:rsidR="00BE6E28" w:rsidRDefault="00BE6E28">
            <w:pPr>
              <w:pStyle w:val="Tabelluthevet"/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48D5" w14:textId="77777777" w:rsidR="00BE6E28" w:rsidRDefault="00BE6E28">
            <w:pPr>
              <w:pStyle w:val="Tabelluthevet"/>
            </w:pPr>
          </w:p>
        </w:tc>
      </w:tr>
    </w:tbl>
    <w:p w14:paraId="2873891E" w14:textId="77777777" w:rsidR="00BE6E28" w:rsidRDefault="001E7543">
      <w:r>
        <w:tab/>
      </w:r>
      <w:r>
        <w:tab/>
      </w:r>
      <w:r>
        <w:tab/>
      </w:r>
    </w:p>
    <w:p w14:paraId="43DF00E1" w14:textId="77777777" w:rsidR="00BE6E28" w:rsidRDefault="001E7543">
      <w:pPr>
        <w:pStyle w:val="Overskrift3"/>
      </w:pPr>
      <w:proofErr w:type="spellStart"/>
      <w:r>
        <w:t>Samanhengande</w:t>
      </w:r>
      <w:proofErr w:type="spellEnd"/>
      <w:r>
        <w:t xml:space="preserve"> naturområde</w:t>
      </w:r>
    </w:p>
    <w:p w14:paraId="5D318643" w14:textId="77777777" w:rsidR="00BE6E28" w:rsidRDefault="00BE6E28"/>
    <w:p w14:paraId="4FF89FF7" w14:textId="77777777" w:rsidR="00BE6E28" w:rsidRDefault="001E7543">
      <w:pPr>
        <w:pStyle w:val="Overskrift3"/>
      </w:pPr>
      <w:proofErr w:type="spellStart"/>
      <w:r>
        <w:t>Eigedoms</w:t>
      </w:r>
      <w:proofErr w:type="spellEnd"/>
      <w:r>
        <w:t>- og rettsforhold</w:t>
      </w:r>
    </w:p>
    <w:p w14:paraId="101DA897" w14:textId="77777777" w:rsidR="00BE6E28" w:rsidRDefault="00BE6E28"/>
    <w:p w14:paraId="5CD964DF" w14:textId="77777777" w:rsidR="00BE6E28" w:rsidRDefault="001E7543">
      <w:pPr>
        <w:pStyle w:val="Overskrift2"/>
      </w:pPr>
      <w:bookmarkStart w:id="11" w:name="_Toc237000172"/>
      <w:proofErr w:type="spellStart"/>
      <w:r>
        <w:t>Gjeldande</w:t>
      </w:r>
      <w:proofErr w:type="spellEnd"/>
      <w:r>
        <w:t xml:space="preserve"> planar, retningslinjer og </w:t>
      </w:r>
      <w:proofErr w:type="spellStart"/>
      <w:r>
        <w:t>føringar</w:t>
      </w:r>
      <w:bookmarkEnd w:id="11"/>
      <w:proofErr w:type="spellEnd"/>
    </w:p>
    <w:p w14:paraId="1AFFABCF" w14:textId="77777777" w:rsidR="00BE6E28" w:rsidRDefault="001E7543">
      <w:pPr>
        <w:pStyle w:val="Overskrift3"/>
      </w:pPr>
      <w:r>
        <w:t>Nødvendige løyve</w:t>
      </w:r>
    </w:p>
    <w:p w14:paraId="5D6EF425" w14:textId="77777777" w:rsidR="00BE6E28" w:rsidRDefault="00BE6E28"/>
    <w:p w14:paraId="04992861" w14:textId="77777777" w:rsidR="00BE6E28" w:rsidRDefault="001E7543">
      <w:pPr>
        <w:pStyle w:val="Overskrift2"/>
      </w:pPr>
      <w:bookmarkStart w:id="12" w:name="_Toc237000173"/>
      <w:r>
        <w:t>Kostnadsoverslag</w:t>
      </w:r>
      <w:bookmarkEnd w:id="12"/>
    </w:p>
    <w:p w14:paraId="14D34BFF" w14:textId="1EA92F4A" w:rsidR="00BE6E28" w:rsidRDefault="001E7543">
      <w:pPr>
        <w:pStyle w:val="Bildetekst"/>
        <w:keepNext/>
      </w:pPr>
      <w:r>
        <w:t xml:space="preserve">Tabell </w:t>
      </w:r>
      <w:r>
        <w:fldChar w:fldCharType="begin"/>
      </w:r>
      <w:r>
        <w:instrText>SEQ Tabell \* ARABIC</w:instrText>
      </w:r>
      <w:r>
        <w:fldChar w:fldCharType="separate"/>
      </w:r>
      <w:r w:rsidR="00EF6F8A">
        <w:rPr>
          <w:noProof/>
        </w:rPr>
        <w:t>5</w:t>
      </w:r>
      <w:r>
        <w:fldChar w:fldCharType="end"/>
      </w:r>
      <w:r>
        <w:t>. Kostnadsoversikt.</w:t>
      </w: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84"/>
        <w:gridCol w:w="1441"/>
      </w:tblGrid>
      <w:tr w:rsidR="00BE6E28" w14:paraId="6FBDE56D" w14:textId="77777777" w:rsidTr="00E80F5F">
        <w:trPr>
          <w:trHeight w:val="255"/>
        </w:trPr>
        <w:tc>
          <w:tcPr>
            <w:tcW w:w="0" w:type="auto"/>
            <w:shd w:val="clear" w:color="auto" w:fill="DAE9F7" w:themeFill="text2" w:themeFillTint="1A"/>
            <w:noWrap/>
          </w:tcPr>
          <w:p w14:paraId="6ECB48D5" w14:textId="77777777" w:rsidR="00BE6E28" w:rsidRDefault="001E7543">
            <w:pPr>
              <w:pStyle w:val="Tabelluthevet"/>
            </w:pPr>
            <w:r>
              <w:t>XX kraftverk</w:t>
            </w:r>
          </w:p>
        </w:tc>
        <w:tc>
          <w:tcPr>
            <w:tcW w:w="1441" w:type="dxa"/>
            <w:shd w:val="clear" w:color="auto" w:fill="DAE9F7" w:themeFill="text2" w:themeFillTint="1A"/>
          </w:tcPr>
          <w:p w14:paraId="07B617DB" w14:textId="77777777" w:rsidR="00BE6E28" w:rsidRDefault="001E7543">
            <w:pPr>
              <w:pStyle w:val="Tabelluthevet"/>
            </w:pPr>
            <w:r>
              <w:t>mill.kr</w:t>
            </w:r>
          </w:p>
        </w:tc>
      </w:tr>
      <w:tr w:rsidR="00BE6E28" w14:paraId="5CD0F21D" w14:textId="77777777" w:rsidTr="00E80F5F">
        <w:trPr>
          <w:trHeight w:val="255"/>
        </w:trPr>
        <w:tc>
          <w:tcPr>
            <w:tcW w:w="0" w:type="auto"/>
            <w:noWrap/>
          </w:tcPr>
          <w:p w14:paraId="631781A1" w14:textId="77777777" w:rsidR="00BE6E28" w:rsidRDefault="001E7543">
            <w:pPr>
              <w:pStyle w:val="Tabelltekst"/>
            </w:pPr>
            <w:r>
              <w:t>Reguleringsanlegg</w:t>
            </w:r>
          </w:p>
        </w:tc>
        <w:tc>
          <w:tcPr>
            <w:tcW w:w="1441" w:type="dxa"/>
          </w:tcPr>
          <w:p w14:paraId="17D4E138" w14:textId="77777777" w:rsidR="00BE6E28" w:rsidRDefault="00BE6E28">
            <w:pPr>
              <w:pStyle w:val="Tabelltekst"/>
            </w:pPr>
          </w:p>
        </w:tc>
      </w:tr>
      <w:tr w:rsidR="00BE6E28" w14:paraId="1729F2FC" w14:textId="77777777" w:rsidTr="00E80F5F">
        <w:trPr>
          <w:trHeight w:val="255"/>
        </w:trPr>
        <w:tc>
          <w:tcPr>
            <w:tcW w:w="0" w:type="auto"/>
            <w:noWrap/>
          </w:tcPr>
          <w:p w14:paraId="56E53B65" w14:textId="77777777" w:rsidR="00BE6E28" w:rsidRDefault="001E7543">
            <w:pPr>
              <w:pStyle w:val="Tabelltekst"/>
            </w:pPr>
            <w:r>
              <w:t>Overføringsanlegg</w:t>
            </w:r>
          </w:p>
        </w:tc>
        <w:tc>
          <w:tcPr>
            <w:tcW w:w="1441" w:type="dxa"/>
          </w:tcPr>
          <w:p w14:paraId="33246B02" w14:textId="77777777" w:rsidR="00BE6E28" w:rsidRDefault="00BE6E28">
            <w:pPr>
              <w:pStyle w:val="Tabelltekst"/>
            </w:pPr>
          </w:p>
        </w:tc>
      </w:tr>
      <w:tr w:rsidR="00BE6E28" w14:paraId="4EEDED25" w14:textId="77777777" w:rsidTr="00E80F5F">
        <w:trPr>
          <w:trHeight w:val="255"/>
        </w:trPr>
        <w:tc>
          <w:tcPr>
            <w:tcW w:w="0" w:type="auto"/>
            <w:noWrap/>
          </w:tcPr>
          <w:p w14:paraId="3F5B7D6C" w14:textId="77777777" w:rsidR="00BE6E28" w:rsidRDefault="001E7543">
            <w:pPr>
              <w:pStyle w:val="Tabelltekst"/>
            </w:pPr>
            <w:r>
              <w:t>Inntak/dam</w:t>
            </w:r>
          </w:p>
        </w:tc>
        <w:tc>
          <w:tcPr>
            <w:tcW w:w="1441" w:type="dxa"/>
          </w:tcPr>
          <w:p w14:paraId="33E763D7" w14:textId="77777777" w:rsidR="00BE6E28" w:rsidRDefault="00BE6E28">
            <w:pPr>
              <w:pStyle w:val="Tabelltekst"/>
            </w:pPr>
          </w:p>
        </w:tc>
      </w:tr>
      <w:tr w:rsidR="00BE6E28" w14:paraId="47AE3D1A" w14:textId="77777777" w:rsidTr="00E80F5F">
        <w:trPr>
          <w:trHeight w:val="255"/>
        </w:trPr>
        <w:tc>
          <w:tcPr>
            <w:tcW w:w="0" w:type="auto"/>
            <w:noWrap/>
          </w:tcPr>
          <w:p w14:paraId="18AF8D92" w14:textId="77777777" w:rsidR="00BE6E28" w:rsidRDefault="001E7543">
            <w:pPr>
              <w:pStyle w:val="Tabelltekst"/>
            </w:pPr>
            <w:proofErr w:type="spellStart"/>
            <w:r>
              <w:t>Driftsvassvegar</w:t>
            </w:r>
            <w:proofErr w:type="spellEnd"/>
          </w:p>
        </w:tc>
        <w:tc>
          <w:tcPr>
            <w:tcW w:w="1441" w:type="dxa"/>
          </w:tcPr>
          <w:p w14:paraId="21D6C773" w14:textId="77777777" w:rsidR="00BE6E28" w:rsidRDefault="00BE6E28">
            <w:pPr>
              <w:pStyle w:val="Tabelltekst"/>
            </w:pPr>
          </w:p>
        </w:tc>
      </w:tr>
      <w:tr w:rsidR="00BE6E28" w14:paraId="66FE0E93" w14:textId="77777777" w:rsidTr="00E80F5F">
        <w:trPr>
          <w:trHeight w:val="89"/>
        </w:trPr>
        <w:tc>
          <w:tcPr>
            <w:tcW w:w="0" w:type="auto"/>
            <w:noWrap/>
          </w:tcPr>
          <w:p w14:paraId="026ADC60" w14:textId="77777777" w:rsidR="00BE6E28" w:rsidRDefault="001E7543">
            <w:pPr>
              <w:pStyle w:val="Tabelltekst"/>
            </w:pPr>
            <w:r>
              <w:t>Kraftstasjon (bygg)</w:t>
            </w:r>
          </w:p>
        </w:tc>
        <w:tc>
          <w:tcPr>
            <w:tcW w:w="1441" w:type="dxa"/>
          </w:tcPr>
          <w:p w14:paraId="5894FEC1" w14:textId="77777777" w:rsidR="00BE6E28" w:rsidRDefault="00BE6E28">
            <w:pPr>
              <w:pStyle w:val="Tabelltekst"/>
            </w:pPr>
          </w:p>
        </w:tc>
      </w:tr>
      <w:tr w:rsidR="00BE6E28" w14:paraId="4E760AE5" w14:textId="77777777" w:rsidTr="00E80F5F">
        <w:trPr>
          <w:trHeight w:val="89"/>
        </w:trPr>
        <w:tc>
          <w:tcPr>
            <w:tcW w:w="0" w:type="auto"/>
            <w:noWrap/>
            <w:vAlign w:val="center"/>
          </w:tcPr>
          <w:p w14:paraId="3B8213CA" w14:textId="77777777" w:rsidR="00BE6E28" w:rsidRDefault="001E7543">
            <w:pPr>
              <w:pStyle w:val="Tabelltekst"/>
            </w:pPr>
            <w:r>
              <w:lastRenderedPageBreak/>
              <w:t>Kraftstasjon (maskin og elektro)</w:t>
            </w:r>
          </w:p>
        </w:tc>
        <w:tc>
          <w:tcPr>
            <w:tcW w:w="1441" w:type="dxa"/>
          </w:tcPr>
          <w:p w14:paraId="083E05ED" w14:textId="77777777" w:rsidR="00BE6E28" w:rsidRDefault="00BE6E28">
            <w:pPr>
              <w:pStyle w:val="Tabelltekst"/>
            </w:pPr>
          </w:p>
        </w:tc>
      </w:tr>
      <w:tr w:rsidR="00BE6E28" w14:paraId="7094F4C1" w14:textId="77777777" w:rsidTr="00E80F5F">
        <w:trPr>
          <w:trHeight w:val="89"/>
        </w:trPr>
        <w:tc>
          <w:tcPr>
            <w:tcW w:w="0" w:type="auto"/>
            <w:noWrap/>
            <w:vAlign w:val="center"/>
          </w:tcPr>
          <w:p w14:paraId="218CDD11" w14:textId="77777777" w:rsidR="00BE6E28" w:rsidRDefault="001E7543">
            <w:pPr>
              <w:pStyle w:val="Tabelltekst"/>
            </w:pPr>
            <w:r>
              <w:t>Nettanlegg</w:t>
            </w:r>
          </w:p>
        </w:tc>
        <w:tc>
          <w:tcPr>
            <w:tcW w:w="1441" w:type="dxa"/>
          </w:tcPr>
          <w:p w14:paraId="3409A1E7" w14:textId="77777777" w:rsidR="00BE6E28" w:rsidRDefault="00BE6E28">
            <w:pPr>
              <w:pStyle w:val="Tabelltekst"/>
            </w:pPr>
          </w:p>
        </w:tc>
      </w:tr>
      <w:tr w:rsidR="00BE6E28" w14:paraId="3C395322" w14:textId="77777777" w:rsidTr="00E80F5F">
        <w:trPr>
          <w:trHeight w:val="89"/>
        </w:trPr>
        <w:tc>
          <w:tcPr>
            <w:tcW w:w="0" w:type="auto"/>
            <w:noWrap/>
            <w:vAlign w:val="center"/>
          </w:tcPr>
          <w:p w14:paraId="1D7E8827" w14:textId="77777777" w:rsidR="00BE6E28" w:rsidRDefault="001E7543">
            <w:pPr>
              <w:pStyle w:val="Tabelltekst"/>
            </w:pPr>
            <w:r>
              <w:t>Transportanlegg</w:t>
            </w:r>
          </w:p>
        </w:tc>
        <w:tc>
          <w:tcPr>
            <w:tcW w:w="1441" w:type="dxa"/>
          </w:tcPr>
          <w:p w14:paraId="1A39F359" w14:textId="77777777" w:rsidR="00BE6E28" w:rsidRDefault="00BE6E28">
            <w:pPr>
              <w:pStyle w:val="Tabelltekst"/>
            </w:pPr>
          </w:p>
        </w:tc>
      </w:tr>
      <w:tr w:rsidR="00BE6E28" w14:paraId="7F483DED" w14:textId="77777777" w:rsidTr="00E80F5F">
        <w:trPr>
          <w:trHeight w:val="89"/>
        </w:trPr>
        <w:tc>
          <w:tcPr>
            <w:tcW w:w="0" w:type="auto"/>
            <w:noWrap/>
            <w:vAlign w:val="center"/>
          </w:tcPr>
          <w:p w14:paraId="7E3702DC" w14:textId="77777777" w:rsidR="00BE6E28" w:rsidRDefault="001E7543">
            <w:pPr>
              <w:pStyle w:val="Tabelltekst"/>
            </w:pPr>
            <w:r>
              <w:t>Ulike tiltak (</w:t>
            </w:r>
            <w:proofErr w:type="spellStart"/>
            <w:r>
              <w:t>tersklar</w:t>
            </w:r>
            <w:proofErr w:type="spellEnd"/>
            <w:r>
              <w:t xml:space="preserve">, landskapspleie, med </w:t>
            </w:r>
            <w:proofErr w:type="spellStart"/>
            <w:r>
              <w:t>meir</w:t>
            </w:r>
            <w:proofErr w:type="spellEnd"/>
            <w:r>
              <w:t>)</w:t>
            </w:r>
          </w:p>
        </w:tc>
        <w:tc>
          <w:tcPr>
            <w:tcW w:w="1441" w:type="dxa"/>
          </w:tcPr>
          <w:p w14:paraId="1F75A504" w14:textId="77777777" w:rsidR="00BE6E28" w:rsidRDefault="00BE6E28">
            <w:pPr>
              <w:pStyle w:val="Tabelltekst"/>
            </w:pPr>
          </w:p>
        </w:tc>
      </w:tr>
      <w:tr w:rsidR="00BE6E28" w14:paraId="762820FD" w14:textId="77777777" w:rsidTr="00E80F5F">
        <w:trPr>
          <w:trHeight w:val="89"/>
        </w:trPr>
        <w:tc>
          <w:tcPr>
            <w:tcW w:w="0" w:type="auto"/>
            <w:noWrap/>
            <w:vAlign w:val="center"/>
          </w:tcPr>
          <w:p w14:paraId="117CA523" w14:textId="77777777" w:rsidR="00BE6E28" w:rsidRDefault="001E7543">
            <w:pPr>
              <w:pStyle w:val="Tabelltekst"/>
            </w:pPr>
            <w:r>
              <w:t>Uventa kostnader</w:t>
            </w:r>
          </w:p>
        </w:tc>
        <w:tc>
          <w:tcPr>
            <w:tcW w:w="1441" w:type="dxa"/>
          </w:tcPr>
          <w:p w14:paraId="75D7E2E3" w14:textId="77777777" w:rsidR="00BE6E28" w:rsidRDefault="00BE6E28">
            <w:pPr>
              <w:pStyle w:val="Tabelltekst"/>
            </w:pPr>
          </w:p>
        </w:tc>
      </w:tr>
      <w:tr w:rsidR="00BE6E28" w14:paraId="0AA9D6F5" w14:textId="77777777" w:rsidTr="00E80F5F">
        <w:trPr>
          <w:trHeight w:val="89"/>
        </w:trPr>
        <w:tc>
          <w:tcPr>
            <w:tcW w:w="0" w:type="auto"/>
            <w:noWrap/>
            <w:vAlign w:val="center"/>
          </w:tcPr>
          <w:p w14:paraId="7C8673EE" w14:textId="77777777" w:rsidR="00BE6E28" w:rsidRDefault="001E7543">
            <w:pPr>
              <w:pStyle w:val="Tabelltekst"/>
            </w:pPr>
            <w:r>
              <w:t>Planlegging og administrasjon</w:t>
            </w:r>
          </w:p>
        </w:tc>
        <w:tc>
          <w:tcPr>
            <w:tcW w:w="1441" w:type="dxa"/>
          </w:tcPr>
          <w:p w14:paraId="4D1A7290" w14:textId="77777777" w:rsidR="00BE6E28" w:rsidRDefault="00BE6E28">
            <w:pPr>
              <w:pStyle w:val="Tabelltekst"/>
            </w:pPr>
          </w:p>
        </w:tc>
      </w:tr>
      <w:tr w:rsidR="00BE6E28" w14:paraId="03BCE91F" w14:textId="77777777" w:rsidTr="00E80F5F">
        <w:trPr>
          <w:trHeight w:val="89"/>
        </w:trPr>
        <w:tc>
          <w:tcPr>
            <w:tcW w:w="0" w:type="auto"/>
            <w:noWrap/>
            <w:vAlign w:val="center"/>
          </w:tcPr>
          <w:p w14:paraId="30A823E9" w14:textId="77777777" w:rsidR="00BE6E28" w:rsidRDefault="001E7543">
            <w:pPr>
              <w:pStyle w:val="Tabelltekst"/>
            </w:pPr>
            <w:r>
              <w:t>Finansieringsutgifter og avrunding</w:t>
            </w:r>
          </w:p>
        </w:tc>
        <w:tc>
          <w:tcPr>
            <w:tcW w:w="1441" w:type="dxa"/>
          </w:tcPr>
          <w:p w14:paraId="3D76703F" w14:textId="77777777" w:rsidR="00BE6E28" w:rsidRDefault="00BE6E28">
            <w:pPr>
              <w:pStyle w:val="Tabelltekst"/>
            </w:pPr>
          </w:p>
        </w:tc>
      </w:tr>
      <w:tr w:rsidR="00BE6E28" w14:paraId="64FFD195" w14:textId="77777777" w:rsidTr="00E80F5F">
        <w:trPr>
          <w:trHeight w:val="89"/>
        </w:trPr>
        <w:tc>
          <w:tcPr>
            <w:tcW w:w="0" w:type="auto"/>
            <w:noWrap/>
            <w:vAlign w:val="center"/>
          </w:tcPr>
          <w:p w14:paraId="014801A3" w14:textId="77777777" w:rsidR="00BE6E28" w:rsidRDefault="001E7543">
            <w:pPr>
              <w:pStyle w:val="Tabelltekst"/>
            </w:pPr>
            <w:r>
              <w:t>Anleggsbidrag</w:t>
            </w:r>
          </w:p>
        </w:tc>
        <w:tc>
          <w:tcPr>
            <w:tcW w:w="1441" w:type="dxa"/>
          </w:tcPr>
          <w:p w14:paraId="4273869B" w14:textId="77777777" w:rsidR="00BE6E28" w:rsidRDefault="00BE6E28">
            <w:pPr>
              <w:pStyle w:val="Tabelltekst"/>
            </w:pPr>
          </w:p>
        </w:tc>
      </w:tr>
      <w:tr w:rsidR="00BE6E28" w14:paraId="7BA98961" w14:textId="77777777" w:rsidTr="00E80F5F">
        <w:trPr>
          <w:trHeight w:val="255"/>
        </w:trPr>
        <w:tc>
          <w:tcPr>
            <w:tcW w:w="0" w:type="auto"/>
            <w:noWrap/>
            <w:vAlign w:val="center"/>
          </w:tcPr>
          <w:p w14:paraId="45182E4D" w14:textId="77777777" w:rsidR="00BE6E28" w:rsidRDefault="001E7543">
            <w:pPr>
              <w:pStyle w:val="Tabelluthevet"/>
            </w:pPr>
            <w:r>
              <w:t>Sum utbyggingskostnader</w:t>
            </w:r>
          </w:p>
        </w:tc>
        <w:tc>
          <w:tcPr>
            <w:tcW w:w="1441" w:type="dxa"/>
          </w:tcPr>
          <w:p w14:paraId="4BB50C66" w14:textId="77777777" w:rsidR="00BE6E28" w:rsidRDefault="00BE6E28">
            <w:pPr>
              <w:pStyle w:val="Tabelluthevet"/>
            </w:pPr>
          </w:p>
        </w:tc>
      </w:tr>
    </w:tbl>
    <w:p w14:paraId="02AECB29" w14:textId="77777777" w:rsidR="00BE6E28" w:rsidRDefault="00BE6E28"/>
    <w:p w14:paraId="304FDBD6" w14:textId="77777777" w:rsidR="00BE6E28" w:rsidRDefault="00BE6E28"/>
    <w:p w14:paraId="02B16083" w14:textId="77777777" w:rsidR="00BE6E28" w:rsidRDefault="001E7543">
      <w:pPr>
        <w:pStyle w:val="Overskrift2"/>
      </w:pPr>
      <w:bookmarkStart w:id="13" w:name="_Toc237000174"/>
      <w:proofErr w:type="spellStart"/>
      <w:r>
        <w:t>Fordelar</w:t>
      </w:r>
      <w:proofErr w:type="spellEnd"/>
      <w:r>
        <w:t xml:space="preserve"> og ulemper ved tiltaket</w:t>
      </w:r>
      <w:bookmarkEnd w:id="13"/>
    </w:p>
    <w:p w14:paraId="69D024CE" w14:textId="77777777" w:rsidR="00BE6E28" w:rsidRDefault="00BE6E28"/>
    <w:p w14:paraId="7120DAE9" w14:textId="77777777" w:rsidR="00BE6E28" w:rsidRDefault="001E7543">
      <w:pPr>
        <w:pStyle w:val="Overskrift2"/>
      </w:pPr>
      <w:bookmarkStart w:id="14" w:name="_Toc237000175"/>
      <w:r>
        <w:t>Framdriftsplan</w:t>
      </w:r>
      <w:bookmarkEnd w:id="14"/>
    </w:p>
    <w:p w14:paraId="147B18F4" w14:textId="77777777" w:rsidR="00BE6E28" w:rsidRDefault="00BE6E28"/>
    <w:p w14:paraId="5179094E" w14:textId="77777777" w:rsidR="00BE6E28" w:rsidRDefault="001E7543">
      <w:r>
        <w:t> </w:t>
      </w:r>
    </w:p>
    <w:p w14:paraId="2B66C5CF" w14:textId="427BAAC8" w:rsidR="00BE6E28" w:rsidRDefault="001E7543">
      <w:pPr>
        <w:pStyle w:val="Overskrift1"/>
      </w:pPr>
      <w:bookmarkStart w:id="15" w:name="_Toc237000176"/>
      <w:r>
        <w:t>Fysiske forhold</w:t>
      </w:r>
      <w:bookmarkEnd w:id="15"/>
      <w:r>
        <w:t xml:space="preserve"> </w:t>
      </w:r>
    </w:p>
    <w:p w14:paraId="20BF7330" w14:textId="77777777" w:rsidR="00BE6E28" w:rsidRDefault="00BE6E28"/>
    <w:p w14:paraId="6BB2BBDF" w14:textId="77777777" w:rsidR="00BE6E28" w:rsidRDefault="001E7543">
      <w:pPr>
        <w:pStyle w:val="Overskrift2"/>
      </w:pPr>
      <w:bookmarkStart w:id="16" w:name="_Toc237000177"/>
      <w:r>
        <w:t>Hydrologisk grunnlag</w:t>
      </w:r>
      <w:bookmarkEnd w:id="16"/>
    </w:p>
    <w:p w14:paraId="42DE4622" w14:textId="77777777" w:rsidR="00BE6E28" w:rsidRDefault="00BE6E28"/>
    <w:p w14:paraId="64356462" w14:textId="77777777" w:rsidR="00BE6E28" w:rsidRDefault="001E7543">
      <w:pPr>
        <w:pStyle w:val="Overskrift3"/>
      </w:pPr>
      <w:r>
        <w:t>Overflatehydrologi</w:t>
      </w:r>
    </w:p>
    <w:p w14:paraId="6F59023A" w14:textId="77777777" w:rsidR="00BE6E28" w:rsidRDefault="00BE6E28"/>
    <w:p w14:paraId="44B76A39" w14:textId="77777777" w:rsidR="00BE6E28" w:rsidRDefault="001E7543">
      <w:pPr>
        <w:pStyle w:val="Overskrift4"/>
      </w:pPr>
      <w:r>
        <w:t>Datagrunnlag</w:t>
      </w:r>
    </w:p>
    <w:p w14:paraId="4B72EFFD" w14:textId="77777777" w:rsidR="00BE6E28" w:rsidRDefault="00BE6E28"/>
    <w:p w14:paraId="136D8A3D" w14:textId="77777777" w:rsidR="00BE6E28" w:rsidRDefault="001E7543">
      <w:pPr>
        <w:pStyle w:val="Overskrift4"/>
      </w:pPr>
      <w:proofErr w:type="spellStart"/>
      <w:r>
        <w:t>Berekning</w:t>
      </w:r>
      <w:proofErr w:type="spellEnd"/>
      <w:r>
        <w:t xml:space="preserve"> av </w:t>
      </w:r>
      <w:proofErr w:type="spellStart"/>
      <w:r>
        <w:t>vassføringar</w:t>
      </w:r>
      <w:proofErr w:type="spellEnd"/>
    </w:p>
    <w:p w14:paraId="6C5D0B04" w14:textId="77777777" w:rsidR="00BE6E28" w:rsidRDefault="00BE6E28"/>
    <w:p w14:paraId="487C95E2" w14:textId="77777777" w:rsidR="00BE6E28" w:rsidRDefault="001E7543">
      <w:pPr>
        <w:pStyle w:val="Overskrift4"/>
      </w:pPr>
      <w:r>
        <w:t>Vurdering av minstevassføring</w:t>
      </w:r>
    </w:p>
    <w:p w14:paraId="6E8EDBA3" w14:textId="77777777" w:rsidR="00BE6E28" w:rsidRDefault="00BE6E28"/>
    <w:p w14:paraId="798CE290" w14:textId="77777777" w:rsidR="00BE6E28" w:rsidRPr="001E7543" w:rsidRDefault="001E7543">
      <w:pPr>
        <w:pStyle w:val="Overskrift4"/>
        <w:rPr>
          <w:lang w:val="nn-NO"/>
        </w:rPr>
      </w:pPr>
      <w:r w:rsidRPr="001E7543">
        <w:rPr>
          <w:lang w:val="nn-NO"/>
        </w:rPr>
        <w:t>Endringar i vasstand og vassdekt areal på ramma elvestrekningar</w:t>
      </w:r>
    </w:p>
    <w:p w14:paraId="2CDCB350" w14:textId="77777777" w:rsidR="00BE6E28" w:rsidRPr="001E7543" w:rsidRDefault="00BE6E28">
      <w:pPr>
        <w:rPr>
          <w:lang w:val="nn-NO"/>
        </w:rPr>
      </w:pPr>
    </w:p>
    <w:p w14:paraId="29D7C76D" w14:textId="77777777" w:rsidR="00BE6E28" w:rsidRPr="001E7543" w:rsidRDefault="001E7543">
      <w:pPr>
        <w:pStyle w:val="Overskrift4"/>
        <w:rPr>
          <w:lang w:val="nn-NO"/>
        </w:rPr>
      </w:pPr>
      <w:r w:rsidRPr="001E7543">
        <w:rPr>
          <w:lang w:val="nn-NO"/>
        </w:rPr>
        <w:lastRenderedPageBreak/>
        <w:t>Driftsvassføring</w:t>
      </w:r>
    </w:p>
    <w:p w14:paraId="586CB412" w14:textId="77777777" w:rsidR="00BE6E28" w:rsidRPr="001E7543" w:rsidRDefault="00BE6E28">
      <w:pPr>
        <w:rPr>
          <w:lang w:val="nn-NO"/>
        </w:rPr>
      </w:pPr>
    </w:p>
    <w:p w14:paraId="03787EB3" w14:textId="26FCAF49" w:rsidR="00BE6E28" w:rsidRPr="001E7543" w:rsidRDefault="001E7543">
      <w:pPr>
        <w:pStyle w:val="Bildetekst"/>
        <w:keepNext/>
        <w:rPr>
          <w:lang w:val="nn-NO"/>
        </w:rPr>
      </w:pPr>
      <w:r w:rsidRPr="001E7543">
        <w:rPr>
          <w:lang w:val="nn-NO"/>
        </w:rPr>
        <w:t xml:space="preserve">Tabell </w:t>
      </w:r>
      <w:r>
        <w:fldChar w:fldCharType="begin"/>
      </w:r>
      <w:r w:rsidRPr="001E7543">
        <w:rPr>
          <w:lang w:val="nn-NO"/>
        </w:rPr>
        <w:instrText>SEQ Tabell \* ARABIC</w:instrText>
      </w:r>
      <w:r>
        <w:fldChar w:fldCharType="separate"/>
      </w:r>
      <w:r w:rsidR="00EF6F8A">
        <w:rPr>
          <w:noProof/>
          <w:lang w:val="nn-NO"/>
        </w:rPr>
        <w:t>6</w:t>
      </w:r>
      <w:r>
        <w:fldChar w:fldCharType="end"/>
      </w:r>
      <w:r w:rsidRPr="001E7543">
        <w:rPr>
          <w:lang w:val="nn-NO"/>
        </w:rPr>
        <w:t>. Dagar med overløp og vassføring under driftsvassføring og minstevassføring.</w:t>
      </w:r>
    </w:p>
    <w:tbl>
      <w:tblPr>
        <w:tblW w:w="940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59"/>
        <w:gridCol w:w="1417"/>
        <w:gridCol w:w="1417"/>
        <w:gridCol w:w="1416"/>
      </w:tblGrid>
      <w:tr w:rsidR="00BE6E28" w14:paraId="482C8405" w14:textId="77777777" w:rsidTr="00E80F5F">
        <w:trPr>
          <w:trHeight w:val="255"/>
        </w:trPr>
        <w:tc>
          <w:tcPr>
            <w:tcW w:w="5159" w:type="dxa"/>
            <w:shd w:val="clear" w:color="auto" w:fill="DAE9F7" w:themeFill="text2" w:themeFillTint="1A"/>
            <w:noWrap/>
          </w:tcPr>
          <w:p w14:paraId="68A05C0E" w14:textId="77777777" w:rsidR="00BE6E28" w:rsidRPr="001E7543" w:rsidRDefault="00BE6E28">
            <w:pPr>
              <w:pStyle w:val="Tabelluthevet"/>
              <w:rPr>
                <w:lang w:val="nn-NO"/>
              </w:rPr>
            </w:pPr>
          </w:p>
        </w:tc>
        <w:tc>
          <w:tcPr>
            <w:tcW w:w="1417" w:type="dxa"/>
            <w:shd w:val="clear" w:color="auto" w:fill="DAE9F7" w:themeFill="text2" w:themeFillTint="1A"/>
          </w:tcPr>
          <w:p w14:paraId="6AF88489" w14:textId="61A84106" w:rsidR="00BE6E28" w:rsidRDefault="001E7543">
            <w:pPr>
              <w:pStyle w:val="Tabelluthevet"/>
            </w:pPr>
            <w:r>
              <w:t>Tørt år (oppgi år)</w:t>
            </w:r>
          </w:p>
        </w:tc>
        <w:tc>
          <w:tcPr>
            <w:tcW w:w="1417" w:type="dxa"/>
            <w:shd w:val="clear" w:color="auto" w:fill="DAE9F7" w:themeFill="text2" w:themeFillTint="1A"/>
            <w:noWrap/>
          </w:tcPr>
          <w:p w14:paraId="5B017AD9" w14:textId="1FCA486A" w:rsidR="00BE6E28" w:rsidRDefault="001E7543">
            <w:pPr>
              <w:pStyle w:val="Tabelluthevet"/>
            </w:pPr>
            <w:r>
              <w:t>Middels år (oppgi år)</w:t>
            </w:r>
          </w:p>
        </w:tc>
        <w:tc>
          <w:tcPr>
            <w:tcW w:w="1416" w:type="dxa"/>
            <w:shd w:val="clear" w:color="auto" w:fill="DAE9F7" w:themeFill="text2" w:themeFillTint="1A"/>
          </w:tcPr>
          <w:p w14:paraId="62D2B311" w14:textId="169B6CA7" w:rsidR="00BE6E28" w:rsidRDefault="001E7543">
            <w:pPr>
              <w:pStyle w:val="Tabelluthevet"/>
            </w:pPr>
            <w:r>
              <w:t>Vått år (oppgi år)</w:t>
            </w:r>
          </w:p>
        </w:tc>
      </w:tr>
      <w:tr w:rsidR="00BE6E28" w:rsidRPr="00B86DDB" w14:paraId="3DE8EDEE" w14:textId="77777777" w:rsidTr="00E80F5F">
        <w:trPr>
          <w:trHeight w:val="255"/>
        </w:trPr>
        <w:tc>
          <w:tcPr>
            <w:tcW w:w="5159" w:type="dxa"/>
            <w:noWrap/>
          </w:tcPr>
          <w:p w14:paraId="6ED17C6B" w14:textId="77777777" w:rsidR="00BE6E28" w:rsidRPr="001E7543" w:rsidRDefault="001E7543">
            <w:pPr>
              <w:pStyle w:val="Tabelltekst"/>
              <w:rPr>
                <w:lang w:val="nn-NO"/>
              </w:rPr>
            </w:pPr>
            <w:r w:rsidRPr="001E7543">
              <w:rPr>
                <w:lang w:val="nn-NO"/>
              </w:rPr>
              <w:t>Talet på dagar med vassføring større enn største slukeevne, tillagd planlagd minstevassføring</w:t>
            </w:r>
          </w:p>
        </w:tc>
        <w:tc>
          <w:tcPr>
            <w:tcW w:w="1417" w:type="dxa"/>
          </w:tcPr>
          <w:p w14:paraId="759F1572" w14:textId="77777777" w:rsidR="00BE6E28" w:rsidRPr="001E7543" w:rsidRDefault="00BE6E28">
            <w:pPr>
              <w:pStyle w:val="Tabelltekst"/>
              <w:rPr>
                <w:lang w:val="nn-NO"/>
              </w:rPr>
            </w:pPr>
          </w:p>
        </w:tc>
        <w:tc>
          <w:tcPr>
            <w:tcW w:w="1417" w:type="dxa"/>
            <w:noWrap/>
          </w:tcPr>
          <w:p w14:paraId="7306AAED" w14:textId="77777777" w:rsidR="00BE6E28" w:rsidRPr="001E7543" w:rsidRDefault="00BE6E28">
            <w:pPr>
              <w:pStyle w:val="Tabelltekst"/>
              <w:rPr>
                <w:lang w:val="nn-NO"/>
              </w:rPr>
            </w:pPr>
          </w:p>
        </w:tc>
        <w:tc>
          <w:tcPr>
            <w:tcW w:w="1416" w:type="dxa"/>
          </w:tcPr>
          <w:p w14:paraId="61D83151" w14:textId="77777777" w:rsidR="00BE6E28" w:rsidRPr="001E7543" w:rsidRDefault="00BE6E28">
            <w:pPr>
              <w:pStyle w:val="Tabelltekst"/>
              <w:rPr>
                <w:lang w:val="nn-NO"/>
              </w:rPr>
            </w:pPr>
          </w:p>
        </w:tc>
      </w:tr>
      <w:tr w:rsidR="00BE6E28" w:rsidRPr="00B86DDB" w14:paraId="7EC58D7F" w14:textId="77777777" w:rsidTr="00E80F5F">
        <w:trPr>
          <w:trHeight w:val="255"/>
        </w:trPr>
        <w:tc>
          <w:tcPr>
            <w:tcW w:w="5159" w:type="dxa"/>
            <w:noWrap/>
            <w:vAlign w:val="center"/>
          </w:tcPr>
          <w:p w14:paraId="2BFCA6D1" w14:textId="77777777" w:rsidR="00BE6E28" w:rsidRPr="001E7543" w:rsidRDefault="001E7543">
            <w:pPr>
              <w:pStyle w:val="Tabelltekst"/>
              <w:rPr>
                <w:lang w:val="nn-NO"/>
              </w:rPr>
            </w:pPr>
            <w:r w:rsidRPr="001E7543">
              <w:rPr>
                <w:lang w:val="nn-NO"/>
              </w:rPr>
              <w:t>Talet på dagar med vassføring mindre enn minste slukeevne, tillagd planlagd minstevassføring</w:t>
            </w:r>
          </w:p>
        </w:tc>
        <w:tc>
          <w:tcPr>
            <w:tcW w:w="1417" w:type="dxa"/>
          </w:tcPr>
          <w:p w14:paraId="16987439" w14:textId="77777777" w:rsidR="00BE6E28" w:rsidRPr="001E7543" w:rsidRDefault="00BE6E28">
            <w:pPr>
              <w:pStyle w:val="Tabelltekst"/>
              <w:rPr>
                <w:lang w:val="nn-NO"/>
              </w:rPr>
            </w:pPr>
          </w:p>
        </w:tc>
        <w:tc>
          <w:tcPr>
            <w:tcW w:w="1417" w:type="dxa"/>
            <w:noWrap/>
          </w:tcPr>
          <w:p w14:paraId="71AF6F71" w14:textId="77777777" w:rsidR="00BE6E28" w:rsidRPr="001E7543" w:rsidRDefault="00BE6E28">
            <w:pPr>
              <w:pStyle w:val="Tabelltekst"/>
              <w:rPr>
                <w:lang w:val="nn-NO"/>
              </w:rPr>
            </w:pPr>
          </w:p>
        </w:tc>
        <w:tc>
          <w:tcPr>
            <w:tcW w:w="1416" w:type="dxa"/>
          </w:tcPr>
          <w:p w14:paraId="72533FDA" w14:textId="77777777" w:rsidR="00BE6E28" w:rsidRPr="001E7543" w:rsidRDefault="00BE6E28">
            <w:pPr>
              <w:pStyle w:val="Tabelltekst"/>
              <w:rPr>
                <w:lang w:val="nn-NO"/>
              </w:rPr>
            </w:pPr>
          </w:p>
        </w:tc>
      </w:tr>
    </w:tbl>
    <w:p w14:paraId="43559FEE" w14:textId="1668F629" w:rsidR="00BE6E28" w:rsidRPr="001E7543" w:rsidRDefault="001E7543">
      <w:pPr>
        <w:rPr>
          <w:lang w:val="nn-NO"/>
        </w:rPr>
      </w:pPr>
      <w:r w:rsidRPr="001E7543">
        <w:rPr>
          <w:lang w:val="nn-NO"/>
        </w:rPr>
        <w:tab/>
      </w:r>
    </w:p>
    <w:p w14:paraId="46E53578" w14:textId="77777777" w:rsidR="00BE6E28" w:rsidRDefault="001E7543">
      <w:pPr>
        <w:pStyle w:val="Overskrift4"/>
      </w:pPr>
      <w:r>
        <w:t>Reguleringsmagasin</w:t>
      </w:r>
    </w:p>
    <w:p w14:paraId="6241056C" w14:textId="77777777" w:rsidR="00BE6E28" w:rsidRDefault="00BE6E28"/>
    <w:p w14:paraId="7379EF5A" w14:textId="1163F74F" w:rsidR="00BE6E28" w:rsidRDefault="001E7543">
      <w:pPr>
        <w:pStyle w:val="Overskrift4"/>
      </w:pPr>
      <w:proofErr w:type="spellStart"/>
      <w:r>
        <w:t>Fl</w:t>
      </w:r>
      <w:r w:rsidR="002D4B55">
        <w:t>au</w:t>
      </w:r>
      <w:r>
        <w:t>m</w:t>
      </w:r>
      <w:r w:rsidR="002D4B55">
        <w:t>a</w:t>
      </w:r>
      <w:r>
        <w:t>r</w:t>
      </w:r>
      <w:proofErr w:type="spellEnd"/>
    </w:p>
    <w:p w14:paraId="54408D4E" w14:textId="77777777" w:rsidR="002D4B55" w:rsidRPr="002D4B55" w:rsidRDefault="002D4B55" w:rsidP="002D4B55"/>
    <w:p w14:paraId="27E037D9" w14:textId="77777777" w:rsidR="00BE6E28" w:rsidRDefault="001E7543">
      <w:pPr>
        <w:pStyle w:val="Overskrift3"/>
      </w:pPr>
      <w:r>
        <w:t>Grunnvatn</w:t>
      </w:r>
    </w:p>
    <w:p w14:paraId="5FCB45E3" w14:textId="77777777" w:rsidR="00BE6E28" w:rsidRDefault="00BE6E28"/>
    <w:p w14:paraId="14450F4D" w14:textId="77777777" w:rsidR="00BE6E28" w:rsidRDefault="001E7543">
      <w:pPr>
        <w:pStyle w:val="Overskrift3"/>
      </w:pPr>
      <w:r>
        <w:t>Vasstemperatur, isforhold og lokalklima</w:t>
      </w:r>
    </w:p>
    <w:p w14:paraId="3868BDC9" w14:textId="77777777" w:rsidR="00BE6E28" w:rsidRDefault="00BE6E28"/>
    <w:p w14:paraId="2545A66E" w14:textId="77777777" w:rsidR="00BE6E28" w:rsidRDefault="001E7543">
      <w:pPr>
        <w:pStyle w:val="Overskrift3"/>
      </w:pPr>
      <w:r>
        <w:t>Vasstemperatur, isforhold og lokalklima ved utløp i sjø/fjord</w:t>
      </w:r>
    </w:p>
    <w:p w14:paraId="7C0E9EB4" w14:textId="77777777" w:rsidR="00BE6E28" w:rsidRDefault="00BE6E28"/>
    <w:p w14:paraId="57EB49F0" w14:textId="77777777" w:rsidR="00BE6E28" w:rsidRDefault="001E7543">
      <w:pPr>
        <w:pStyle w:val="Overskrift2"/>
      </w:pPr>
      <w:bookmarkStart w:id="17" w:name="_Toc237000178"/>
      <w:r>
        <w:t>Erosjon og sedimentstransport</w:t>
      </w:r>
      <w:bookmarkEnd w:id="17"/>
    </w:p>
    <w:p w14:paraId="7880616A" w14:textId="77777777" w:rsidR="00BE6E28" w:rsidRDefault="001E7543">
      <w:r>
        <w:t> </w:t>
      </w:r>
    </w:p>
    <w:p w14:paraId="7026088E" w14:textId="77777777" w:rsidR="00BE6E28" w:rsidRDefault="001E7543">
      <w:pPr>
        <w:pStyle w:val="Overskrift1"/>
      </w:pPr>
      <w:bookmarkStart w:id="18" w:name="_Toc237000179"/>
      <w:r>
        <w:t>Naturfare</w:t>
      </w:r>
      <w:bookmarkEnd w:id="18"/>
    </w:p>
    <w:p w14:paraId="7E2322E6" w14:textId="77777777" w:rsidR="00BE6E28" w:rsidRDefault="001E7543">
      <w:r>
        <w:t> </w:t>
      </w:r>
    </w:p>
    <w:p w14:paraId="24FEC060" w14:textId="77777777" w:rsidR="00BE6E28" w:rsidRDefault="001E7543">
      <w:pPr>
        <w:pStyle w:val="Overskrift1"/>
      </w:pPr>
      <w:bookmarkStart w:id="19" w:name="_Toc237000180"/>
      <w:r>
        <w:t>Verknader for miljø og samfunn</w:t>
      </w:r>
      <w:bookmarkEnd w:id="19"/>
    </w:p>
    <w:p w14:paraId="5C26EF3A" w14:textId="5C16149D" w:rsidR="00BE6E28" w:rsidRPr="001E7543" w:rsidRDefault="001E7543">
      <w:pPr>
        <w:rPr>
          <w:lang w:val="nn-NO"/>
        </w:rPr>
      </w:pPr>
      <w:r w:rsidRPr="001E7543">
        <w:rPr>
          <w:lang w:val="nn-NO"/>
        </w:rPr>
        <w:t xml:space="preserve">[I dette kapittelet skal du presentere konsekvensutgreiinga. I </w:t>
      </w:r>
      <w:hyperlink r:id="rId14" w:anchor="pageSection-1" w:history="1">
        <w:r w:rsidRPr="00EF6F8A">
          <w:rPr>
            <w:rStyle w:val="Hyperkobling"/>
            <w:lang w:val="nn-NO"/>
            <w14:numForm w14:val="default"/>
          </w:rPr>
          <w:t>kapittel 5.1 i NVE sin digitale rettleiar</w:t>
        </w:r>
      </w:hyperlink>
      <w:r w:rsidRPr="001E7543">
        <w:rPr>
          <w:lang w:val="nn-NO"/>
        </w:rPr>
        <w:t xml:space="preserve"> har vi gitt føringar for korleis dette kapittelet skal skrivast. Kapittel 5.2-5.1</w:t>
      </w:r>
      <w:r w:rsidR="007E6330">
        <w:rPr>
          <w:lang w:val="nn-NO"/>
        </w:rPr>
        <w:t>4</w:t>
      </w:r>
      <w:r w:rsidRPr="001E7543">
        <w:rPr>
          <w:lang w:val="nn-NO"/>
        </w:rPr>
        <w:t xml:space="preserve"> i rettleiaren gir føringar for korleis fagtemaet skal greiast ut.] </w:t>
      </w:r>
    </w:p>
    <w:p w14:paraId="5CB4616E" w14:textId="77777777" w:rsidR="00BE6E28" w:rsidRDefault="001E7543">
      <w:pPr>
        <w:pStyle w:val="Overskrift2"/>
      </w:pPr>
      <w:bookmarkStart w:id="20" w:name="_Toc237000181"/>
      <w:r>
        <w:t>Innleiing</w:t>
      </w:r>
      <w:bookmarkEnd w:id="20"/>
    </w:p>
    <w:p w14:paraId="0F0A9F3E" w14:textId="77777777" w:rsidR="00BE6E28" w:rsidRDefault="00BE6E28"/>
    <w:p w14:paraId="258BBEAE" w14:textId="77777777" w:rsidR="00BE6E28" w:rsidRDefault="001E7543">
      <w:pPr>
        <w:pStyle w:val="Overskrift2"/>
      </w:pPr>
      <w:bookmarkStart w:id="21" w:name="_Toc237000182"/>
      <w:proofErr w:type="spellStart"/>
      <w:r>
        <w:lastRenderedPageBreak/>
        <w:t>Naturmangfald</w:t>
      </w:r>
      <w:proofErr w:type="spellEnd"/>
      <w:r>
        <w:t xml:space="preserve"> på land</w:t>
      </w:r>
      <w:bookmarkEnd w:id="21"/>
    </w:p>
    <w:p w14:paraId="7D1ED2AD" w14:textId="77777777" w:rsidR="00BE6E28" w:rsidRDefault="00BE6E28"/>
    <w:p w14:paraId="22854344" w14:textId="77777777" w:rsidR="00BE6E28" w:rsidRPr="001E7543" w:rsidRDefault="001E7543">
      <w:pPr>
        <w:pStyle w:val="Overskrift2"/>
        <w:rPr>
          <w:lang w:val="nn-NO"/>
        </w:rPr>
      </w:pPr>
      <w:bookmarkStart w:id="22" w:name="_Toc237000183"/>
      <w:r w:rsidRPr="001E7543">
        <w:rPr>
          <w:lang w:val="nn-NO"/>
        </w:rPr>
        <w:t>Naturmangfald i vatn (og sjø) og vassmiljø</w:t>
      </w:r>
      <w:bookmarkEnd w:id="22"/>
    </w:p>
    <w:p w14:paraId="6D724A76" w14:textId="77777777" w:rsidR="00BE6E28" w:rsidRPr="001E7543" w:rsidRDefault="00BE6E28">
      <w:pPr>
        <w:rPr>
          <w:lang w:val="nn-NO"/>
        </w:rPr>
      </w:pPr>
    </w:p>
    <w:p w14:paraId="549F8B00" w14:textId="77777777" w:rsidR="00BE6E28" w:rsidRDefault="001E7543">
      <w:pPr>
        <w:pStyle w:val="Overskrift2"/>
      </w:pPr>
      <w:bookmarkStart w:id="23" w:name="_Toc237000184"/>
      <w:r>
        <w:t>Kulturmiljø</w:t>
      </w:r>
      <w:bookmarkEnd w:id="23"/>
    </w:p>
    <w:p w14:paraId="07A45BD7" w14:textId="77777777" w:rsidR="00BE6E28" w:rsidRDefault="00BE6E28"/>
    <w:p w14:paraId="4763FC9B" w14:textId="77777777" w:rsidR="00BE6E28" w:rsidRDefault="001E7543">
      <w:pPr>
        <w:pStyle w:val="Overskrift2"/>
      </w:pPr>
      <w:bookmarkStart w:id="24" w:name="_Toc237000185"/>
      <w:r>
        <w:t>Friluftsliv</w:t>
      </w:r>
      <w:bookmarkEnd w:id="24"/>
    </w:p>
    <w:p w14:paraId="61DE944F" w14:textId="77777777" w:rsidR="00BE6E28" w:rsidRDefault="00BE6E28"/>
    <w:p w14:paraId="32EC77E9" w14:textId="77777777" w:rsidR="00BE6E28" w:rsidRDefault="001E7543">
      <w:pPr>
        <w:pStyle w:val="Overskrift2"/>
      </w:pPr>
      <w:bookmarkStart w:id="25" w:name="_Toc237000186"/>
      <w:r>
        <w:t>Reiseliv</w:t>
      </w:r>
      <w:bookmarkEnd w:id="25"/>
    </w:p>
    <w:p w14:paraId="34C0FDFC" w14:textId="77777777" w:rsidR="00BE6E28" w:rsidRDefault="00BE6E28"/>
    <w:p w14:paraId="6ADC8C4E" w14:textId="77777777" w:rsidR="00BE6E28" w:rsidRDefault="001E7543">
      <w:pPr>
        <w:pStyle w:val="Overskrift2"/>
      </w:pPr>
      <w:bookmarkStart w:id="26" w:name="_Toc237000187"/>
      <w:r>
        <w:t>Landskap</w:t>
      </w:r>
      <w:bookmarkEnd w:id="26"/>
    </w:p>
    <w:p w14:paraId="29FF6B6C" w14:textId="77777777" w:rsidR="00BE6E28" w:rsidRDefault="00BE6E28"/>
    <w:p w14:paraId="46C8D50B" w14:textId="77777777" w:rsidR="00BE6E28" w:rsidRDefault="001E7543">
      <w:pPr>
        <w:pStyle w:val="Overskrift2"/>
      </w:pPr>
      <w:bookmarkStart w:id="27" w:name="_Toc237000188"/>
      <w:r>
        <w:t>Verdsarv</w:t>
      </w:r>
      <w:bookmarkEnd w:id="27"/>
    </w:p>
    <w:p w14:paraId="21A1D36D" w14:textId="77777777" w:rsidR="00BE6E28" w:rsidRDefault="00BE6E28"/>
    <w:p w14:paraId="5838BA90" w14:textId="77777777" w:rsidR="00BE6E28" w:rsidRDefault="001E7543">
      <w:pPr>
        <w:pStyle w:val="Overskrift2"/>
      </w:pPr>
      <w:bookmarkStart w:id="28" w:name="_Toc237000189"/>
      <w:proofErr w:type="spellStart"/>
      <w:r>
        <w:t>Naturressursar</w:t>
      </w:r>
      <w:bookmarkEnd w:id="28"/>
      <w:proofErr w:type="spellEnd"/>
    </w:p>
    <w:p w14:paraId="135A0879" w14:textId="77777777" w:rsidR="00BE6E28" w:rsidRDefault="00BE6E28"/>
    <w:p w14:paraId="0003BB7D" w14:textId="77777777" w:rsidR="00BE6E28" w:rsidRDefault="001E7543">
      <w:pPr>
        <w:pStyle w:val="Overskrift2"/>
      </w:pPr>
      <w:bookmarkStart w:id="29" w:name="_Toc237000190"/>
      <w:r>
        <w:t>Reindrift</w:t>
      </w:r>
      <w:bookmarkEnd w:id="29"/>
    </w:p>
    <w:p w14:paraId="42FB8F52" w14:textId="77777777" w:rsidR="00BE6E28" w:rsidRDefault="00BE6E28"/>
    <w:p w14:paraId="47B617E7" w14:textId="77777777" w:rsidR="00BE6E28" w:rsidRDefault="001E7543">
      <w:pPr>
        <w:pStyle w:val="Overskrift2"/>
      </w:pPr>
      <w:bookmarkStart w:id="30" w:name="_Toc237000191"/>
      <w:proofErr w:type="spellStart"/>
      <w:r>
        <w:t>Forureining</w:t>
      </w:r>
      <w:bookmarkEnd w:id="30"/>
      <w:proofErr w:type="spellEnd"/>
    </w:p>
    <w:p w14:paraId="2FBFCDF7" w14:textId="77777777" w:rsidR="00BE6E28" w:rsidRDefault="00BE6E28"/>
    <w:p w14:paraId="6C4D366C" w14:textId="77777777" w:rsidR="00BE6E28" w:rsidRDefault="001E7543">
      <w:pPr>
        <w:pStyle w:val="Overskrift2"/>
      </w:pPr>
      <w:bookmarkStart w:id="31" w:name="_Toc237000192"/>
      <w:r>
        <w:t>Klimagassutslepp</w:t>
      </w:r>
      <w:bookmarkEnd w:id="31"/>
    </w:p>
    <w:p w14:paraId="692DC831" w14:textId="77777777" w:rsidR="00BE6E28" w:rsidRDefault="00BE6E28"/>
    <w:p w14:paraId="1C65DC7D" w14:textId="77777777" w:rsidR="00BE6E28" w:rsidRDefault="001E7543">
      <w:pPr>
        <w:pStyle w:val="Overskrift2"/>
      </w:pPr>
      <w:bookmarkStart w:id="32" w:name="_Toc237000193"/>
      <w:r>
        <w:t>Samfunn</w:t>
      </w:r>
      <w:bookmarkEnd w:id="32"/>
    </w:p>
    <w:p w14:paraId="0AC87557" w14:textId="77777777" w:rsidR="00BE6E28" w:rsidRDefault="00BE6E28"/>
    <w:p w14:paraId="474A3A7C" w14:textId="77777777" w:rsidR="00BE6E28" w:rsidRDefault="001E7543">
      <w:pPr>
        <w:pStyle w:val="Overskrift1"/>
      </w:pPr>
      <w:bookmarkStart w:id="33" w:name="_Toc237000194"/>
      <w:r>
        <w:t xml:space="preserve">Vurdering av </w:t>
      </w:r>
      <w:proofErr w:type="spellStart"/>
      <w:r>
        <w:t>mildnande</w:t>
      </w:r>
      <w:proofErr w:type="spellEnd"/>
      <w:r>
        <w:t xml:space="preserve"> tiltak</w:t>
      </w:r>
      <w:bookmarkEnd w:id="33"/>
    </w:p>
    <w:p w14:paraId="05B28383" w14:textId="77777777" w:rsidR="00BE6E28" w:rsidRDefault="00BE6E28"/>
    <w:p w14:paraId="2C6BF19D" w14:textId="77777777" w:rsidR="00BE6E28" w:rsidRDefault="001E7543">
      <w:pPr>
        <w:pStyle w:val="Overskrift2"/>
      </w:pPr>
      <w:bookmarkStart w:id="34" w:name="_Toc237000195"/>
      <w:r>
        <w:lastRenderedPageBreak/>
        <w:t>Minstevassføring</w:t>
      </w:r>
      <w:bookmarkEnd w:id="34"/>
    </w:p>
    <w:p w14:paraId="4420D047" w14:textId="77777777" w:rsidR="00BE6E28" w:rsidRDefault="001E7543">
      <w:r>
        <w:t>Døme på tabell:</w:t>
      </w:r>
    </w:p>
    <w:p w14:paraId="6981AAF1" w14:textId="6AD94EDF" w:rsidR="00EF6F8A" w:rsidRPr="00A14420" w:rsidRDefault="00EF6F8A" w:rsidP="00EF6F8A">
      <w:pPr>
        <w:pStyle w:val="Bildetekst"/>
        <w:keepNext/>
        <w:rPr>
          <w:lang w:val="nn-NO"/>
        </w:rPr>
      </w:pPr>
      <w:r w:rsidRPr="00A14420">
        <w:rPr>
          <w:lang w:val="nn-NO"/>
        </w:rPr>
        <w:t xml:space="preserve">Tabell </w:t>
      </w:r>
      <w:r>
        <w:fldChar w:fldCharType="begin"/>
      </w:r>
      <w:r w:rsidRPr="00A14420">
        <w:rPr>
          <w:lang w:val="nn-NO"/>
        </w:rPr>
        <w:instrText xml:space="preserve"> SEQ Tabell \* ARABIC </w:instrText>
      </w:r>
      <w:r>
        <w:fldChar w:fldCharType="separate"/>
      </w:r>
      <w:r w:rsidRPr="00A14420">
        <w:rPr>
          <w:noProof/>
          <w:lang w:val="nn-NO"/>
        </w:rPr>
        <w:t>7</w:t>
      </w:r>
      <w:r>
        <w:fldChar w:fldCharType="end"/>
      </w:r>
      <w:r w:rsidRPr="00A14420">
        <w:rPr>
          <w:lang w:val="nn-NO"/>
        </w:rPr>
        <w:t xml:space="preserve">: </w:t>
      </w:r>
      <w:r w:rsidRPr="00A14420">
        <w:rPr>
          <w:i w:val="0"/>
          <w:iCs/>
          <w:lang w:val="nn-NO"/>
        </w:rPr>
        <w:t>Storleik, kostnad</w:t>
      </w:r>
      <w:r w:rsidR="00A14420">
        <w:rPr>
          <w:i w:val="0"/>
          <w:iCs/>
          <w:lang w:val="nn-NO"/>
        </w:rPr>
        <w:t>e</w:t>
      </w:r>
      <w:r w:rsidRPr="00A14420">
        <w:rPr>
          <w:i w:val="0"/>
          <w:iCs/>
          <w:lang w:val="nn-NO"/>
        </w:rPr>
        <w:t>r og miljøkons</w:t>
      </w:r>
      <w:r w:rsidR="00A14420">
        <w:rPr>
          <w:i w:val="0"/>
          <w:iCs/>
          <w:lang w:val="nn-NO"/>
        </w:rPr>
        <w:t>e</w:t>
      </w:r>
      <w:r w:rsidRPr="00A14420">
        <w:rPr>
          <w:i w:val="0"/>
          <w:iCs/>
          <w:lang w:val="nn-NO"/>
        </w:rPr>
        <w:t>kvens for ulike nivåa av minstevassføring</w:t>
      </w:r>
    </w:p>
    <w:tbl>
      <w:tblPr>
        <w:tblW w:w="873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65"/>
        <w:gridCol w:w="1215"/>
        <w:gridCol w:w="1401"/>
        <w:gridCol w:w="1701"/>
        <w:gridCol w:w="1752"/>
      </w:tblGrid>
      <w:tr w:rsidR="00BE6E28" w14:paraId="7773B4C4" w14:textId="77777777" w:rsidTr="00E80F5F">
        <w:trPr>
          <w:trHeight w:val="255"/>
        </w:trPr>
        <w:tc>
          <w:tcPr>
            <w:tcW w:w="2665" w:type="dxa"/>
            <w:shd w:val="clear" w:color="auto" w:fill="DAE9F7" w:themeFill="text2" w:themeFillTint="1A"/>
            <w:noWrap/>
          </w:tcPr>
          <w:p w14:paraId="51A0A712" w14:textId="12779AAC" w:rsidR="00BE6E28" w:rsidRDefault="001E7543">
            <w:pPr>
              <w:pStyle w:val="Tabelluthevet"/>
            </w:pPr>
            <w:r>
              <w:t>Alternativ</w:t>
            </w:r>
          </w:p>
        </w:tc>
        <w:tc>
          <w:tcPr>
            <w:tcW w:w="1249" w:type="dxa"/>
            <w:shd w:val="clear" w:color="auto" w:fill="DAE9F7" w:themeFill="text2" w:themeFillTint="1A"/>
          </w:tcPr>
          <w:p w14:paraId="1B363C07" w14:textId="615D4B4B" w:rsidR="00BE6E28" w:rsidRDefault="001E7543">
            <w:pPr>
              <w:pStyle w:val="Tabelluthevet"/>
            </w:pPr>
            <w:r>
              <w:t>Storleik (m</w:t>
            </w:r>
            <w:r>
              <w:rPr>
                <w:vertAlign w:val="superscript"/>
              </w:rPr>
              <w:t>3</w:t>
            </w:r>
            <w:r>
              <w:t>/s el. l/s)</w:t>
            </w:r>
          </w:p>
        </w:tc>
        <w:tc>
          <w:tcPr>
            <w:tcW w:w="1418" w:type="dxa"/>
            <w:shd w:val="clear" w:color="auto" w:fill="DAE9F7" w:themeFill="text2" w:themeFillTint="1A"/>
          </w:tcPr>
          <w:p w14:paraId="0AA98DE5" w14:textId="5BF657D8" w:rsidR="00BE6E28" w:rsidRDefault="001E7543">
            <w:pPr>
              <w:pStyle w:val="Tabelluthevet"/>
            </w:pPr>
            <w:r>
              <w:t>Produksjon (GWh/år)</w:t>
            </w:r>
          </w:p>
        </w:tc>
        <w:tc>
          <w:tcPr>
            <w:tcW w:w="1701" w:type="dxa"/>
            <w:shd w:val="clear" w:color="auto" w:fill="DAE9F7" w:themeFill="text2" w:themeFillTint="1A"/>
            <w:noWrap/>
          </w:tcPr>
          <w:p w14:paraId="25B54A42" w14:textId="2F892C32" w:rsidR="00BE6E28" w:rsidRDefault="001E7543">
            <w:pPr>
              <w:pStyle w:val="Tabelluthevet"/>
            </w:pPr>
            <w:r>
              <w:t>Kostnader (kr/kWh)</w:t>
            </w:r>
          </w:p>
        </w:tc>
        <w:tc>
          <w:tcPr>
            <w:tcW w:w="1701" w:type="dxa"/>
            <w:shd w:val="clear" w:color="auto" w:fill="DAE9F7" w:themeFill="text2" w:themeFillTint="1A"/>
          </w:tcPr>
          <w:p w14:paraId="36EE8511" w14:textId="77777777" w:rsidR="00BE6E28" w:rsidRDefault="001E7543">
            <w:pPr>
              <w:pStyle w:val="Tabelluthevet"/>
            </w:pPr>
            <w:r>
              <w:t>Miljøkonsekvens</w:t>
            </w:r>
          </w:p>
        </w:tc>
      </w:tr>
      <w:tr w:rsidR="00BE6E28" w14:paraId="3378A301" w14:textId="77777777" w:rsidTr="00E80F5F">
        <w:trPr>
          <w:trHeight w:val="255"/>
        </w:trPr>
        <w:tc>
          <w:tcPr>
            <w:tcW w:w="2665" w:type="dxa"/>
            <w:noWrap/>
          </w:tcPr>
          <w:p w14:paraId="2CEAAA02" w14:textId="77777777" w:rsidR="00BE6E28" w:rsidRDefault="001E7543">
            <w:pPr>
              <w:pStyle w:val="Tabelltekst"/>
            </w:pPr>
            <w:proofErr w:type="spellStart"/>
            <w:r>
              <w:t>Alminneleg</w:t>
            </w:r>
            <w:proofErr w:type="spellEnd"/>
            <w:r>
              <w:t xml:space="preserve"> </w:t>
            </w:r>
            <w:proofErr w:type="spellStart"/>
            <w:r>
              <w:t>lågvassføring</w:t>
            </w:r>
            <w:proofErr w:type="spellEnd"/>
          </w:p>
        </w:tc>
        <w:tc>
          <w:tcPr>
            <w:tcW w:w="1249" w:type="dxa"/>
          </w:tcPr>
          <w:p w14:paraId="4188CA4B" w14:textId="77777777" w:rsidR="00BE6E28" w:rsidRDefault="00BE6E28">
            <w:pPr>
              <w:pStyle w:val="Tabelltekst"/>
            </w:pPr>
          </w:p>
        </w:tc>
        <w:tc>
          <w:tcPr>
            <w:tcW w:w="1418" w:type="dxa"/>
          </w:tcPr>
          <w:p w14:paraId="37C58899" w14:textId="77777777" w:rsidR="00BE6E28" w:rsidRDefault="00BE6E28">
            <w:pPr>
              <w:pStyle w:val="Tabelltekst"/>
            </w:pPr>
          </w:p>
        </w:tc>
        <w:tc>
          <w:tcPr>
            <w:tcW w:w="1701" w:type="dxa"/>
            <w:noWrap/>
          </w:tcPr>
          <w:p w14:paraId="301617E5" w14:textId="77777777" w:rsidR="00BE6E28" w:rsidRDefault="00BE6E28">
            <w:pPr>
              <w:pStyle w:val="Tabelltekst"/>
            </w:pPr>
          </w:p>
        </w:tc>
        <w:tc>
          <w:tcPr>
            <w:tcW w:w="1701" w:type="dxa"/>
          </w:tcPr>
          <w:p w14:paraId="5A9F7C83" w14:textId="77777777" w:rsidR="00BE6E28" w:rsidRDefault="00BE6E28">
            <w:pPr>
              <w:pStyle w:val="Tabelltekst"/>
            </w:pPr>
          </w:p>
        </w:tc>
      </w:tr>
      <w:tr w:rsidR="00BE6E28" w14:paraId="129BDAD5" w14:textId="77777777" w:rsidTr="00E80F5F">
        <w:trPr>
          <w:trHeight w:val="255"/>
        </w:trPr>
        <w:tc>
          <w:tcPr>
            <w:tcW w:w="2665" w:type="dxa"/>
            <w:noWrap/>
          </w:tcPr>
          <w:p w14:paraId="3612290B" w14:textId="77777777" w:rsidR="00BE6E28" w:rsidRDefault="001E7543">
            <w:pPr>
              <w:pStyle w:val="Tabelltekst"/>
            </w:pPr>
            <w:r>
              <w:t xml:space="preserve">5-persentil </w:t>
            </w:r>
            <w:proofErr w:type="spellStart"/>
            <w:r>
              <w:t>sommar</w:t>
            </w:r>
            <w:proofErr w:type="spellEnd"/>
            <w:r>
              <w:t xml:space="preserve"> og vinter</w:t>
            </w:r>
          </w:p>
        </w:tc>
        <w:tc>
          <w:tcPr>
            <w:tcW w:w="1249" w:type="dxa"/>
          </w:tcPr>
          <w:p w14:paraId="71BD5001" w14:textId="77777777" w:rsidR="00BE6E28" w:rsidRDefault="00BE6E28">
            <w:pPr>
              <w:pStyle w:val="Tabelltekst"/>
            </w:pPr>
          </w:p>
        </w:tc>
        <w:tc>
          <w:tcPr>
            <w:tcW w:w="1418" w:type="dxa"/>
          </w:tcPr>
          <w:p w14:paraId="06B31B5F" w14:textId="77777777" w:rsidR="00BE6E28" w:rsidRDefault="00BE6E28">
            <w:pPr>
              <w:pStyle w:val="Tabelltekst"/>
            </w:pPr>
          </w:p>
        </w:tc>
        <w:tc>
          <w:tcPr>
            <w:tcW w:w="1701" w:type="dxa"/>
            <w:noWrap/>
          </w:tcPr>
          <w:p w14:paraId="202DB94C" w14:textId="77777777" w:rsidR="00BE6E28" w:rsidRDefault="00BE6E28">
            <w:pPr>
              <w:pStyle w:val="Tabelltekst"/>
            </w:pPr>
          </w:p>
        </w:tc>
        <w:tc>
          <w:tcPr>
            <w:tcW w:w="1701" w:type="dxa"/>
          </w:tcPr>
          <w:p w14:paraId="152A4B6A" w14:textId="77777777" w:rsidR="00BE6E28" w:rsidRDefault="00BE6E28">
            <w:pPr>
              <w:pStyle w:val="Tabelltekst"/>
            </w:pPr>
          </w:p>
        </w:tc>
      </w:tr>
      <w:tr w:rsidR="00BE6E28" w14:paraId="46258BE9" w14:textId="77777777" w:rsidTr="00E80F5F">
        <w:trPr>
          <w:trHeight w:val="255"/>
        </w:trPr>
        <w:tc>
          <w:tcPr>
            <w:tcW w:w="2665" w:type="dxa"/>
            <w:noWrap/>
          </w:tcPr>
          <w:p w14:paraId="0026CF23" w14:textId="77777777" w:rsidR="00BE6E28" w:rsidRDefault="001E7543">
            <w:pPr>
              <w:pStyle w:val="Tabelltekst"/>
            </w:pPr>
            <w:proofErr w:type="spellStart"/>
            <w:r>
              <w:t>Lågaste</w:t>
            </w:r>
            <w:proofErr w:type="spellEnd"/>
            <w:r>
              <w:t xml:space="preserve"> </w:t>
            </w:r>
            <w:proofErr w:type="spellStart"/>
            <w:r>
              <w:t>vekemiddelvassføring</w:t>
            </w:r>
            <w:proofErr w:type="spellEnd"/>
          </w:p>
        </w:tc>
        <w:tc>
          <w:tcPr>
            <w:tcW w:w="1249" w:type="dxa"/>
          </w:tcPr>
          <w:p w14:paraId="6BE51634" w14:textId="77777777" w:rsidR="00BE6E28" w:rsidRDefault="00BE6E28">
            <w:pPr>
              <w:pStyle w:val="Tabelltekst"/>
            </w:pPr>
          </w:p>
        </w:tc>
        <w:tc>
          <w:tcPr>
            <w:tcW w:w="1418" w:type="dxa"/>
          </w:tcPr>
          <w:p w14:paraId="4E91B457" w14:textId="77777777" w:rsidR="00BE6E28" w:rsidRDefault="00BE6E28">
            <w:pPr>
              <w:pStyle w:val="Tabelltekst"/>
            </w:pPr>
          </w:p>
        </w:tc>
        <w:tc>
          <w:tcPr>
            <w:tcW w:w="1701" w:type="dxa"/>
            <w:noWrap/>
          </w:tcPr>
          <w:p w14:paraId="46C0419A" w14:textId="77777777" w:rsidR="00BE6E28" w:rsidRDefault="00BE6E28">
            <w:pPr>
              <w:pStyle w:val="Tabelltekst"/>
            </w:pPr>
          </w:p>
        </w:tc>
        <w:tc>
          <w:tcPr>
            <w:tcW w:w="1701" w:type="dxa"/>
          </w:tcPr>
          <w:p w14:paraId="58A17C2C" w14:textId="77777777" w:rsidR="00BE6E28" w:rsidRDefault="00BE6E28">
            <w:pPr>
              <w:pStyle w:val="Tabelltekst"/>
            </w:pPr>
          </w:p>
        </w:tc>
      </w:tr>
      <w:tr w:rsidR="00BE6E28" w14:paraId="6193DEE3" w14:textId="77777777" w:rsidTr="00E80F5F">
        <w:trPr>
          <w:trHeight w:val="255"/>
        </w:trPr>
        <w:tc>
          <w:tcPr>
            <w:tcW w:w="2665" w:type="dxa"/>
            <w:noWrap/>
            <w:vAlign w:val="center"/>
          </w:tcPr>
          <w:p w14:paraId="29754103" w14:textId="51AAAFB1" w:rsidR="00BE6E28" w:rsidRDefault="001E7543">
            <w:pPr>
              <w:pStyle w:val="Tabelltekst"/>
              <w:rPr>
                <w:i/>
                <w:iCs/>
              </w:rPr>
            </w:pPr>
            <w:r>
              <w:rPr>
                <w:i/>
                <w:iCs/>
              </w:rPr>
              <w:t>[Ev. andre alternativ]</w:t>
            </w:r>
          </w:p>
        </w:tc>
        <w:tc>
          <w:tcPr>
            <w:tcW w:w="1249" w:type="dxa"/>
          </w:tcPr>
          <w:p w14:paraId="124BE1FD" w14:textId="77777777" w:rsidR="00BE6E28" w:rsidRDefault="00BE6E28">
            <w:pPr>
              <w:pStyle w:val="Tabelltekst"/>
            </w:pPr>
          </w:p>
        </w:tc>
        <w:tc>
          <w:tcPr>
            <w:tcW w:w="1418" w:type="dxa"/>
          </w:tcPr>
          <w:p w14:paraId="04296ED8" w14:textId="77777777" w:rsidR="00BE6E28" w:rsidRDefault="00BE6E28">
            <w:pPr>
              <w:pStyle w:val="Tabelltekst"/>
            </w:pPr>
          </w:p>
        </w:tc>
        <w:tc>
          <w:tcPr>
            <w:tcW w:w="1701" w:type="dxa"/>
            <w:noWrap/>
          </w:tcPr>
          <w:p w14:paraId="448E1655" w14:textId="77777777" w:rsidR="00BE6E28" w:rsidRDefault="00BE6E28">
            <w:pPr>
              <w:pStyle w:val="Tabelltekst"/>
            </w:pPr>
          </w:p>
        </w:tc>
        <w:tc>
          <w:tcPr>
            <w:tcW w:w="1701" w:type="dxa"/>
          </w:tcPr>
          <w:p w14:paraId="19FB87C2" w14:textId="77777777" w:rsidR="00BE6E28" w:rsidRDefault="00BE6E28">
            <w:pPr>
              <w:pStyle w:val="Tabelltekst"/>
            </w:pPr>
          </w:p>
        </w:tc>
      </w:tr>
    </w:tbl>
    <w:p w14:paraId="40ABC62F" w14:textId="63A3F159" w:rsidR="00BE6E28" w:rsidRDefault="001E7543">
      <w:r>
        <w:tab/>
      </w:r>
      <w:r>
        <w:tab/>
      </w:r>
    </w:p>
    <w:p w14:paraId="641F2BB1" w14:textId="5F3D5F2C" w:rsidR="00B27374" w:rsidRDefault="00B27374" w:rsidP="00B27374">
      <w:pPr>
        <w:pStyle w:val="Overskrift2"/>
      </w:pPr>
      <w:bookmarkStart w:id="35" w:name="_Toc237000196"/>
      <w:r>
        <w:t xml:space="preserve">Andre </w:t>
      </w:r>
      <w:proofErr w:type="spellStart"/>
      <w:r>
        <w:t>mildna</w:t>
      </w:r>
      <w:r w:rsidR="009A29F9">
        <w:t>nde</w:t>
      </w:r>
      <w:proofErr w:type="spellEnd"/>
      <w:r w:rsidR="009A29F9">
        <w:t xml:space="preserve"> tiltak</w:t>
      </w:r>
      <w:bookmarkEnd w:id="35"/>
    </w:p>
    <w:p w14:paraId="18DEE01A" w14:textId="77777777" w:rsidR="00BE6E28" w:rsidRDefault="00BE6E28"/>
    <w:p w14:paraId="394815EB" w14:textId="77777777" w:rsidR="00BE6E28" w:rsidRDefault="001E7543">
      <w:pPr>
        <w:pStyle w:val="Overskrift1"/>
      </w:pPr>
      <w:bookmarkStart w:id="36" w:name="_Toc237000197"/>
      <w:r>
        <w:t>Samla konsekvens</w:t>
      </w:r>
      <w:bookmarkEnd w:id="36"/>
      <w:r>
        <w:t xml:space="preserve"> </w:t>
      </w:r>
    </w:p>
    <w:p w14:paraId="1D7DB55C" w14:textId="77777777" w:rsidR="00BE6E28" w:rsidRDefault="00BE6E28"/>
    <w:p w14:paraId="7AA34DDB" w14:textId="77777777" w:rsidR="00BE6E28" w:rsidRDefault="001E7543">
      <w:pPr>
        <w:pStyle w:val="Overskrift1"/>
      </w:pPr>
      <w:bookmarkStart w:id="37" w:name="_Toc237000198"/>
      <w:r>
        <w:t>Rangering av alternativ</w:t>
      </w:r>
      <w:bookmarkEnd w:id="37"/>
    </w:p>
    <w:p w14:paraId="65EEB6AE" w14:textId="77777777" w:rsidR="00BE6E28" w:rsidRPr="001E7543" w:rsidRDefault="001E7543">
      <w:pPr>
        <w:rPr>
          <w:lang w:val="nn-NO"/>
        </w:rPr>
      </w:pPr>
      <w:r w:rsidRPr="001E7543">
        <w:rPr>
          <w:lang w:val="nn-NO"/>
        </w:rPr>
        <w:t>Berre aktuelt dersom du søkjer om fleire alternativ.</w:t>
      </w:r>
    </w:p>
    <w:p w14:paraId="11E30F40" w14:textId="77777777" w:rsidR="00BE6E28" w:rsidRDefault="001E7543">
      <w:pPr>
        <w:pStyle w:val="Overskrift1"/>
      </w:pPr>
      <w:bookmarkStart w:id="38" w:name="_Toc237000199"/>
      <w:r>
        <w:t>Samla verknader av tiltaket</w:t>
      </w:r>
      <w:bookmarkEnd w:id="38"/>
    </w:p>
    <w:p w14:paraId="4ECCBC27" w14:textId="77777777" w:rsidR="00BE6E28" w:rsidRDefault="00BE6E28"/>
    <w:p w14:paraId="1F5AFCF6" w14:textId="77777777" w:rsidR="00BE6E28" w:rsidRDefault="001E7543">
      <w:r>
        <w:t> </w:t>
      </w:r>
    </w:p>
    <w:p w14:paraId="06829EF9" w14:textId="77777777" w:rsidR="00BE6E28" w:rsidRDefault="001E7543">
      <w:pPr>
        <w:spacing w:after="0" w:line="240" w:lineRule="auto"/>
        <w:rPr>
          <w:rFonts w:ascii="Open Sans SemiBold" w:hAnsi="Open Sans SemiBold"/>
          <w:sz w:val="32"/>
        </w:rPr>
      </w:pPr>
      <w:r>
        <w:br w:type="page"/>
      </w:r>
    </w:p>
    <w:p w14:paraId="00A72637" w14:textId="1C2304FA" w:rsidR="00BE6E28" w:rsidRDefault="001E7543">
      <w:pPr>
        <w:pStyle w:val="Overskrift1"/>
      </w:pPr>
      <w:bookmarkStart w:id="39" w:name="_Toc237000200"/>
      <w:r>
        <w:lastRenderedPageBreak/>
        <w:t>Vedlegg</w:t>
      </w:r>
      <w:bookmarkEnd w:id="39"/>
    </w:p>
    <w:p w14:paraId="0078424E" w14:textId="77777777" w:rsidR="00367960" w:rsidRDefault="00367960" w:rsidP="00367960">
      <w:r>
        <w:t xml:space="preserve">[Disse vedleggene skal ligge i samme fil som søknaden. Merk at det er flere vedlegg som skal følge søknaden som separate filer. En oversikt over disse finnes i </w:t>
      </w:r>
      <w:hyperlink r:id="rId15" w:history="1">
        <w:r w:rsidRPr="007F423E">
          <w:rPr>
            <w:rStyle w:val="Hyperkobling"/>
            <w14:numForm w14:val="default"/>
          </w:rPr>
          <w:t>NVEs digitale veileder</w:t>
        </w:r>
      </w:hyperlink>
      <w:r>
        <w:t>]</w:t>
      </w:r>
    </w:p>
    <w:p w14:paraId="4E35C94C" w14:textId="77777777" w:rsidR="00367960" w:rsidRPr="00367960" w:rsidRDefault="00367960" w:rsidP="00367960"/>
    <w:p w14:paraId="4EDF5ECD" w14:textId="5DC99D82" w:rsidR="00BE6E28" w:rsidRDefault="001E7543">
      <w:pPr>
        <w:pStyle w:val="Overskrift2"/>
      </w:pPr>
      <w:bookmarkStart w:id="40" w:name="_Toc237000201"/>
      <w:r>
        <w:t>Kart</w:t>
      </w:r>
      <w:bookmarkEnd w:id="40"/>
    </w:p>
    <w:p w14:paraId="1068FF10" w14:textId="77777777" w:rsidR="00BE6E28" w:rsidRDefault="00BE6E28"/>
    <w:p w14:paraId="6A44C0AA" w14:textId="77777777" w:rsidR="00BE6E28" w:rsidRDefault="001E7543">
      <w:pPr>
        <w:pStyle w:val="Overskrift2"/>
      </w:pPr>
      <w:bookmarkStart w:id="41" w:name="_Toc237000202"/>
      <w:r>
        <w:t xml:space="preserve">Liste over ramma </w:t>
      </w:r>
      <w:proofErr w:type="spellStart"/>
      <w:r>
        <w:t>eigedommar</w:t>
      </w:r>
      <w:bookmarkEnd w:id="41"/>
      <w:proofErr w:type="spellEnd"/>
    </w:p>
    <w:p w14:paraId="6AA0285A" w14:textId="1F1F7CE7" w:rsidR="00BE6E28" w:rsidRDefault="001E7543">
      <w:pPr>
        <w:rPr>
          <w:lang w:val="nn-NO"/>
        </w:rPr>
      </w:pPr>
      <w:r w:rsidRPr="001E7543">
        <w:rPr>
          <w:lang w:val="nn-NO"/>
        </w:rPr>
        <w:t xml:space="preserve">[Berre gards- og bruksnummer, liste over ramma grunneigarar og rettshavarar blir sende til NVE separat.] </w:t>
      </w:r>
    </w:p>
    <w:p w14:paraId="4FA1B338" w14:textId="77777777" w:rsidR="00367960" w:rsidRPr="001E7543" w:rsidRDefault="00367960">
      <w:pPr>
        <w:rPr>
          <w:lang w:val="nn-NO"/>
        </w:rPr>
      </w:pPr>
    </w:p>
    <w:p w14:paraId="2A5378B8" w14:textId="77777777" w:rsidR="00BE6E28" w:rsidRDefault="001E7543">
      <w:pPr>
        <w:pStyle w:val="Overskrift2"/>
      </w:pPr>
      <w:bookmarkStart w:id="42" w:name="_Toc237000203"/>
      <w:proofErr w:type="spellStart"/>
      <w:r>
        <w:t>Fotografiar</w:t>
      </w:r>
      <w:proofErr w:type="spellEnd"/>
      <w:r>
        <w:t xml:space="preserve"> av ramma område</w:t>
      </w:r>
      <w:bookmarkEnd w:id="42"/>
    </w:p>
    <w:p w14:paraId="53708667" w14:textId="77777777" w:rsidR="00BE6E28" w:rsidRDefault="00BE6E28"/>
    <w:p w14:paraId="5F4AEDC1" w14:textId="77777777" w:rsidR="00BE6E28" w:rsidRDefault="001E7543">
      <w:pPr>
        <w:pStyle w:val="Overskrift2"/>
      </w:pPr>
      <w:bookmarkStart w:id="43" w:name="_Toc237000204"/>
      <w:r>
        <w:t xml:space="preserve">Fotodokumentasjon ved ulike </w:t>
      </w:r>
      <w:proofErr w:type="spellStart"/>
      <w:r>
        <w:t>vassføringar</w:t>
      </w:r>
      <w:bookmarkEnd w:id="43"/>
      <w:proofErr w:type="spellEnd"/>
    </w:p>
    <w:p w14:paraId="36667D11" w14:textId="77777777" w:rsidR="00BE6E28" w:rsidRDefault="00BE6E28"/>
    <w:p w14:paraId="588FE6D2" w14:textId="77777777" w:rsidR="00BE6E28" w:rsidRDefault="001E7543">
      <w:pPr>
        <w:pStyle w:val="Overskrift2"/>
      </w:pPr>
      <w:bookmarkStart w:id="44" w:name="_Toc237000205"/>
      <w:r>
        <w:t>Dokumentasjon på nettkapasitet</w:t>
      </w:r>
      <w:bookmarkEnd w:id="44"/>
    </w:p>
    <w:p w14:paraId="58858C6C" w14:textId="66B199FC" w:rsidR="00BE6E28" w:rsidRDefault="001E7543">
      <w:r>
        <w:t xml:space="preserve">[Sjå krav på NVE sine nettsider: </w:t>
      </w:r>
      <w:hyperlink r:id="rId16" w:history="1">
        <w:r>
          <w:rPr>
            <w:rStyle w:val="Hyperkobling"/>
            <w14:numForm w14:val="default"/>
          </w:rPr>
          <w:t>Krav til avklaring av nettkapasitet for kraftproduksjon</w:t>
        </w:r>
      </w:hyperlink>
      <w:r>
        <w:t>.]</w:t>
      </w:r>
    </w:p>
    <w:p w14:paraId="0E3B60D1" w14:textId="77777777" w:rsidR="00367960" w:rsidRDefault="00367960"/>
    <w:p w14:paraId="2396DABC" w14:textId="77777777" w:rsidR="00BE6E28" w:rsidRDefault="001E7543">
      <w:pPr>
        <w:pStyle w:val="Overskrift2"/>
      </w:pPr>
      <w:bookmarkStart w:id="45" w:name="_Toc237000206"/>
      <w:r>
        <w:t xml:space="preserve">Avtale med </w:t>
      </w:r>
      <w:proofErr w:type="spellStart"/>
      <w:r>
        <w:t>områdekonsesjonær</w:t>
      </w:r>
      <w:bookmarkEnd w:id="45"/>
      <w:proofErr w:type="spellEnd"/>
    </w:p>
    <w:p w14:paraId="6D522CF8" w14:textId="2EEC896E" w:rsidR="00BE6E28" w:rsidRPr="001E7543" w:rsidRDefault="001E7543">
      <w:pPr>
        <w:rPr>
          <w:lang w:val="nn-NO"/>
        </w:rPr>
      </w:pPr>
      <w:r w:rsidRPr="001E7543">
        <w:rPr>
          <w:lang w:val="nn-NO"/>
        </w:rPr>
        <w:t xml:space="preserve">[Berre aktuelt viss områdekonsesjonær skal stå for bygging og drift av </w:t>
      </w:r>
      <w:proofErr w:type="spellStart"/>
      <w:r w:rsidRPr="001E7543">
        <w:rPr>
          <w:lang w:val="nn-NO"/>
        </w:rPr>
        <w:t>nettilknytinga</w:t>
      </w:r>
      <w:proofErr w:type="spellEnd"/>
      <w:r w:rsidRPr="001E7543">
        <w:rPr>
          <w:lang w:val="nn-NO"/>
        </w:rPr>
        <w:t>.]</w:t>
      </w:r>
    </w:p>
    <w:p w14:paraId="04941BA9" w14:textId="77777777" w:rsidR="00BE6E28" w:rsidRPr="001E7543" w:rsidRDefault="00BE6E28">
      <w:pPr>
        <w:rPr>
          <w:lang w:val="nn-NO"/>
        </w:rPr>
      </w:pPr>
    </w:p>
    <w:p w14:paraId="40F5D5B8" w14:textId="77777777" w:rsidR="00BE6E28" w:rsidRPr="001E7543" w:rsidRDefault="00BE6E28">
      <w:pPr>
        <w:rPr>
          <w:lang w:val="nn-NO"/>
        </w:rPr>
      </w:pPr>
    </w:p>
    <w:p w14:paraId="0548A70A" w14:textId="77777777" w:rsidR="00BE6E28" w:rsidRPr="001E7543" w:rsidRDefault="00BE6E28">
      <w:pPr>
        <w:rPr>
          <w:lang w:val="nn-NO"/>
        </w:rPr>
      </w:pPr>
    </w:p>
    <w:sectPr w:rsidR="00BE6E28" w:rsidRPr="001E7543" w:rsidSect="00B42258">
      <w:headerReference w:type="default" r:id="rId17"/>
      <w:headerReference w:type="first" r:id="rId18"/>
      <w:pgSz w:w="11907" w:h="16840" w:code="9"/>
      <w:pgMar w:top="1701" w:right="1134" w:bottom="1418" w:left="1418" w:header="567" w:footer="709" w:gutter="0"/>
      <w:pgNumType w:start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85685" w14:textId="77777777" w:rsidR="009C1D40" w:rsidRDefault="009C1D40">
      <w:r>
        <w:separator/>
      </w:r>
    </w:p>
  </w:endnote>
  <w:endnote w:type="continuationSeparator" w:id="0">
    <w:p w14:paraId="7F69EA8B" w14:textId="77777777" w:rsidR="009C1D40" w:rsidRDefault="009C1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E9CD1" w14:textId="77777777" w:rsidR="009C1D40" w:rsidRDefault="009C1D40" w:rsidP="004142F0">
      <w:pPr>
        <w:spacing w:after="0"/>
      </w:pPr>
      <w:r>
        <w:separator/>
      </w:r>
    </w:p>
  </w:footnote>
  <w:footnote w:type="continuationSeparator" w:id="0">
    <w:p w14:paraId="2EBBF4DB" w14:textId="77777777" w:rsidR="009C1D40" w:rsidRDefault="009C1D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3839511"/>
      <w:docPartObj>
        <w:docPartGallery w:val="Page Numbers (Top of Page)"/>
        <w:docPartUnique/>
      </w:docPartObj>
    </w:sdtPr>
    <w:sdtEndPr/>
    <w:sdtContent>
      <w:p w14:paraId="47D71C66" w14:textId="77777777" w:rsidR="00C77C49" w:rsidRDefault="00C77C49">
        <w:pPr>
          <w:pStyle w:val="Topp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269520B" w14:textId="77777777" w:rsidR="00D06808" w:rsidRDefault="00D06808" w:rsidP="00B7292A">
    <w:pPr>
      <w:tabs>
        <w:tab w:val="left" w:pos="376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AEF16" w14:textId="77777777" w:rsidR="00C77C49" w:rsidRDefault="00C77C49" w:rsidP="00077EDC">
    <w:pPr>
      <w:pStyle w:val="Topptekst"/>
      <w:jc w:val="center"/>
    </w:pPr>
  </w:p>
  <w:p w14:paraId="1522D698" w14:textId="77777777" w:rsidR="00C77C49" w:rsidRDefault="00C77C49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58AE8098"/>
    <w:lvl w:ilvl="0">
      <w:start w:val="1"/>
      <w:numFmt w:val="decimal"/>
      <w:pStyle w:val="Nummerertliste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1"/>
    <w:multiLevelType w:val="singleLevel"/>
    <w:tmpl w:val="2BCA6FE4"/>
    <w:lvl w:ilvl="0">
      <w:start w:val="1"/>
      <w:numFmt w:val="bullet"/>
      <w:pStyle w:val="Punktliste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FBA453DE"/>
    <w:lvl w:ilvl="0">
      <w:start w:val="1"/>
      <w:numFmt w:val="bullet"/>
      <w:pStyle w:val="Punktliste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9"/>
    <w:multiLevelType w:val="singleLevel"/>
    <w:tmpl w:val="0352A6B6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37969EC"/>
    <w:multiLevelType w:val="multilevel"/>
    <w:tmpl w:val="765046FA"/>
    <w:styleLink w:val="Gjeldendeliste1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92" w:hanging="99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18"/>
        </w:tabs>
        <w:ind w:left="1276" w:hanging="127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59" w:hanging="1559"/>
      </w:pPr>
      <w:rPr>
        <w:rFonts w:hint="default"/>
      </w:rPr>
    </w:lvl>
  </w:abstractNum>
  <w:abstractNum w:abstractNumId="5" w15:restartNumberingAfterBreak="0">
    <w:nsid w:val="0D965D59"/>
    <w:multiLevelType w:val="hybridMultilevel"/>
    <w:tmpl w:val="EB24513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BA1AFA">
      <w:numFmt w:val="bullet"/>
      <w:lvlText w:val="•"/>
      <w:lvlJc w:val="left"/>
      <w:pPr>
        <w:ind w:left="1800" w:hanging="720"/>
      </w:pPr>
      <w:rPr>
        <w:rFonts w:ascii="Open Sans" w:eastAsia="Times New Roman" w:hAnsi="Open Sans" w:cs="Open San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B712AE"/>
    <w:multiLevelType w:val="multilevel"/>
    <w:tmpl w:val="C0668826"/>
    <w:lvl w:ilvl="0">
      <w:start w:val="1"/>
      <w:numFmt w:val="decimal"/>
      <w:pStyle w:val="Overskrift1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Overskrift2"/>
      <w:suff w:val="space"/>
      <w:lvlText w:val="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pStyle w:val="Overskrift3"/>
      <w:suff w:val="space"/>
      <w:lvlText w:val="%1.%2.%3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7" w15:restartNumberingAfterBreak="0">
    <w:nsid w:val="2E2863B1"/>
    <w:multiLevelType w:val="hybridMultilevel"/>
    <w:tmpl w:val="94786E1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621533"/>
    <w:multiLevelType w:val="multilevel"/>
    <w:tmpl w:val="4D5084E8"/>
    <w:styleLink w:val="CurrentList1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4CD96BC1"/>
    <w:multiLevelType w:val="hybridMultilevel"/>
    <w:tmpl w:val="1DEC2C8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490BC7"/>
    <w:multiLevelType w:val="multilevel"/>
    <w:tmpl w:val="F8882134"/>
    <w:lvl w:ilvl="0">
      <w:start w:val="1"/>
      <w:numFmt w:val="decimal"/>
      <w:pStyle w:val="Vilkrspos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096" w:hanging="576"/>
      </w:pPr>
    </w:lvl>
    <w:lvl w:ilvl="2">
      <w:start w:val="1"/>
      <w:numFmt w:val="decimal"/>
      <w:lvlText w:val="%1.%2.%3"/>
      <w:lvlJc w:val="left"/>
      <w:pPr>
        <w:ind w:left="3240" w:hanging="720"/>
      </w:pPr>
    </w:lvl>
    <w:lvl w:ilvl="3">
      <w:start w:val="1"/>
      <w:numFmt w:val="decimal"/>
      <w:lvlText w:val="%1.%2.%3.%4"/>
      <w:lvlJc w:val="left"/>
      <w:pPr>
        <w:ind w:left="3384" w:hanging="864"/>
      </w:pPr>
    </w:lvl>
    <w:lvl w:ilvl="4">
      <w:start w:val="1"/>
      <w:numFmt w:val="decimal"/>
      <w:lvlText w:val="%1.%2.%3.%4.%5"/>
      <w:lvlJc w:val="left"/>
      <w:pPr>
        <w:ind w:left="3528" w:hanging="1008"/>
      </w:pPr>
    </w:lvl>
    <w:lvl w:ilvl="5">
      <w:start w:val="1"/>
      <w:numFmt w:val="decimal"/>
      <w:lvlText w:val="%1.%2.%3.%4.%5.%6"/>
      <w:lvlJc w:val="left"/>
      <w:pPr>
        <w:ind w:left="3672" w:hanging="1152"/>
      </w:pPr>
    </w:lvl>
    <w:lvl w:ilvl="6">
      <w:start w:val="1"/>
      <w:numFmt w:val="decimal"/>
      <w:lvlText w:val="%1.%2.%3.%4.%5.%6.%7"/>
      <w:lvlJc w:val="left"/>
      <w:pPr>
        <w:ind w:left="3816" w:hanging="1296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104" w:hanging="1584"/>
      </w:pPr>
    </w:lvl>
  </w:abstractNum>
  <w:abstractNum w:abstractNumId="11" w15:restartNumberingAfterBreak="0">
    <w:nsid w:val="695E198B"/>
    <w:multiLevelType w:val="hybridMultilevel"/>
    <w:tmpl w:val="4378BBEC"/>
    <w:lvl w:ilvl="0" w:tplc="92F06EEA">
      <w:start w:val="1"/>
      <w:numFmt w:val="decimal"/>
      <w:pStyle w:val="nummerertliste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493AB9"/>
    <w:multiLevelType w:val="hybridMultilevel"/>
    <w:tmpl w:val="37F04A64"/>
    <w:lvl w:ilvl="0" w:tplc="32AE8D38">
      <w:start w:val="1"/>
      <w:numFmt w:val="bullet"/>
      <w:pStyle w:val="punktliste0"/>
      <w:lvlText w:val=""/>
      <w:lvlJc w:val="left"/>
      <w:pPr>
        <w:ind w:left="1145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 w16cid:durableId="79986524">
    <w:abstractNumId w:val="6"/>
  </w:num>
  <w:num w:numId="2" w16cid:durableId="1034581025">
    <w:abstractNumId w:val="8"/>
  </w:num>
  <w:num w:numId="3" w16cid:durableId="1425151252">
    <w:abstractNumId w:val="4"/>
  </w:num>
  <w:num w:numId="4" w16cid:durableId="1874070528">
    <w:abstractNumId w:val="0"/>
  </w:num>
  <w:num w:numId="5" w16cid:durableId="151257533">
    <w:abstractNumId w:val="11"/>
  </w:num>
  <w:num w:numId="6" w16cid:durableId="1075778597">
    <w:abstractNumId w:val="3"/>
  </w:num>
  <w:num w:numId="7" w16cid:durableId="1946843960">
    <w:abstractNumId w:val="2"/>
  </w:num>
  <w:num w:numId="8" w16cid:durableId="1489830749">
    <w:abstractNumId w:val="1"/>
  </w:num>
  <w:num w:numId="9" w16cid:durableId="1587419472">
    <w:abstractNumId w:val="12"/>
  </w:num>
  <w:num w:numId="10" w16cid:durableId="1106656966">
    <w:abstractNumId w:val="10"/>
  </w:num>
  <w:num w:numId="11" w16cid:durableId="969897132">
    <w:abstractNumId w:val="9"/>
  </w:num>
  <w:num w:numId="12" w16cid:durableId="646518685">
    <w:abstractNumId w:val="5"/>
  </w:num>
  <w:num w:numId="13" w16cid:durableId="1095440763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4"/>
  <w:styleLockTheme/>
  <w:styleLockQFSet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BCB"/>
    <w:rsid w:val="00003085"/>
    <w:rsid w:val="0000368E"/>
    <w:rsid w:val="000167EC"/>
    <w:rsid w:val="000201A4"/>
    <w:rsid w:val="00047E32"/>
    <w:rsid w:val="00077EDC"/>
    <w:rsid w:val="0008446A"/>
    <w:rsid w:val="00084D53"/>
    <w:rsid w:val="000877BA"/>
    <w:rsid w:val="000A15EB"/>
    <w:rsid w:val="000A2075"/>
    <w:rsid w:val="000B5690"/>
    <w:rsid w:val="000C035E"/>
    <w:rsid w:val="000E4635"/>
    <w:rsid w:val="001163D5"/>
    <w:rsid w:val="001449D1"/>
    <w:rsid w:val="001467AA"/>
    <w:rsid w:val="0015728A"/>
    <w:rsid w:val="00165B75"/>
    <w:rsid w:val="00165EDC"/>
    <w:rsid w:val="00172356"/>
    <w:rsid w:val="00185D60"/>
    <w:rsid w:val="001902EF"/>
    <w:rsid w:val="001A1042"/>
    <w:rsid w:val="001B709F"/>
    <w:rsid w:val="001C08B4"/>
    <w:rsid w:val="001E7543"/>
    <w:rsid w:val="001F49CD"/>
    <w:rsid w:val="00201875"/>
    <w:rsid w:val="00204111"/>
    <w:rsid w:val="002401ED"/>
    <w:rsid w:val="00252066"/>
    <w:rsid w:val="002823B3"/>
    <w:rsid w:val="00291D9D"/>
    <w:rsid w:val="002C1317"/>
    <w:rsid w:val="002C523E"/>
    <w:rsid w:val="002D32D6"/>
    <w:rsid w:val="002D4B55"/>
    <w:rsid w:val="002F45B9"/>
    <w:rsid w:val="002F6D32"/>
    <w:rsid w:val="00323025"/>
    <w:rsid w:val="00327A2B"/>
    <w:rsid w:val="00332257"/>
    <w:rsid w:val="00335323"/>
    <w:rsid w:val="00335BCB"/>
    <w:rsid w:val="00340957"/>
    <w:rsid w:val="00341DCC"/>
    <w:rsid w:val="00350152"/>
    <w:rsid w:val="00351853"/>
    <w:rsid w:val="0036054A"/>
    <w:rsid w:val="003656C3"/>
    <w:rsid w:val="00367960"/>
    <w:rsid w:val="0037606F"/>
    <w:rsid w:val="00391BB3"/>
    <w:rsid w:val="003C3183"/>
    <w:rsid w:val="003C5D04"/>
    <w:rsid w:val="003C757E"/>
    <w:rsid w:val="003D0C15"/>
    <w:rsid w:val="003D56E0"/>
    <w:rsid w:val="003E28E5"/>
    <w:rsid w:val="004142F0"/>
    <w:rsid w:val="00424054"/>
    <w:rsid w:val="00424059"/>
    <w:rsid w:val="0045722A"/>
    <w:rsid w:val="004A1804"/>
    <w:rsid w:val="004B3CDD"/>
    <w:rsid w:val="004E0C8B"/>
    <w:rsid w:val="00542CCA"/>
    <w:rsid w:val="005455CE"/>
    <w:rsid w:val="00550949"/>
    <w:rsid w:val="00551557"/>
    <w:rsid w:val="005B17FA"/>
    <w:rsid w:val="005C14D1"/>
    <w:rsid w:val="005D36DD"/>
    <w:rsid w:val="00623F46"/>
    <w:rsid w:val="0062599C"/>
    <w:rsid w:val="006345FF"/>
    <w:rsid w:val="00647448"/>
    <w:rsid w:val="0066256E"/>
    <w:rsid w:val="00665355"/>
    <w:rsid w:val="00681DC2"/>
    <w:rsid w:val="00682E5D"/>
    <w:rsid w:val="006C5C22"/>
    <w:rsid w:val="006D4DC6"/>
    <w:rsid w:val="006D5BD3"/>
    <w:rsid w:val="00712F1B"/>
    <w:rsid w:val="00714CFE"/>
    <w:rsid w:val="00740B6C"/>
    <w:rsid w:val="00742316"/>
    <w:rsid w:val="00743281"/>
    <w:rsid w:val="00757376"/>
    <w:rsid w:val="007705FC"/>
    <w:rsid w:val="007A4B5D"/>
    <w:rsid w:val="007D490B"/>
    <w:rsid w:val="007E3017"/>
    <w:rsid w:val="007E6330"/>
    <w:rsid w:val="00800758"/>
    <w:rsid w:val="00815182"/>
    <w:rsid w:val="0081707D"/>
    <w:rsid w:val="00830604"/>
    <w:rsid w:val="008403E4"/>
    <w:rsid w:val="0085078B"/>
    <w:rsid w:val="00866451"/>
    <w:rsid w:val="00880BB3"/>
    <w:rsid w:val="00883076"/>
    <w:rsid w:val="00894C67"/>
    <w:rsid w:val="008C7CF9"/>
    <w:rsid w:val="008D1004"/>
    <w:rsid w:val="008D2337"/>
    <w:rsid w:val="008D2CD9"/>
    <w:rsid w:val="008D67A6"/>
    <w:rsid w:val="008D75A6"/>
    <w:rsid w:val="008E456D"/>
    <w:rsid w:val="00907ECC"/>
    <w:rsid w:val="00920A99"/>
    <w:rsid w:val="00957073"/>
    <w:rsid w:val="009605BB"/>
    <w:rsid w:val="00967341"/>
    <w:rsid w:val="0097095A"/>
    <w:rsid w:val="00971749"/>
    <w:rsid w:val="00985183"/>
    <w:rsid w:val="009A29F9"/>
    <w:rsid w:val="009A36E7"/>
    <w:rsid w:val="009B6832"/>
    <w:rsid w:val="009C1D40"/>
    <w:rsid w:val="009C419E"/>
    <w:rsid w:val="009C4C64"/>
    <w:rsid w:val="009D3945"/>
    <w:rsid w:val="009F0A2F"/>
    <w:rsid w:val="00A004C0"/>
    <w:rsid w:val="00A00BD4"/>
    <w:rsid w:val="00A14420"/>
    <w:rsid w:val="00A176B4"/>
    <w:rsid w:val="00A26D5D"/>
    <w:rsid w:val="00A44607"/>
    <w:rsid w:val="00A614CA"/>
    <w:rsid w:val="00A9335B"/>
    <w:rsid w:val="00AD7171"/>
    <w:rsid w:val="00AE334C"/>
    <w:rsid w:val="00AF1988"/>
    <w:rsid w:val="00B0382F"/>
    <w:rsid w:val="00B10552"/>
    <w:rsid w:val="00B10BA8"/>
    <w:rsid w:val="00B27374"/>
    <w:rsid w:val="00B37D32"/>
    <w:rsid w:val="00B42258"/>
    <w:rsid w:val="00B640CD"/>
    <w:rsid w:val="00B7254E"/>
    <w:rsid w:val="00B7292A"/>
    <w:rsid w:val="00B74333"/>
    <w:rsid w:val="00B80AD5"/>
    <w:rsid w:val="00B86DDB"/>
    <w:rsid w:val="00BC4E41"/>
    <w:rsid w:val="00BC6D18"/>
    <w:rsid w:val="00BE6E28"/>
    <w:rsid w:val="00C01144"/>
    <w:rsid w:val="00C02627"/>
    <w:rsid w:val="00C12F16"/>
    <w:rsid w:val="00C21649"/>
    <w:rsid w:val="00C36944"/>
    <w:rsid w:val="00C530C7"/>
    <w:rsid w:val="00C56883"/>
    <w:rsid w:val="00C77C49"/>
    <w:rsid w:val="00C8347A"/>
    <w:rsid w:val="00C93388"/>
    <w:rsid w:val="00C95C37"/>
    <w:rsid w:val="00CB4A94"/>
    <w:rsid w:val="00CC730E"/>
    <w:rsid w:val="00CD0F69"/>
    <w:rsid w:val="00CD5BAD"/>
    <w:rsid w:val="00CD6DB5"/>
    <w:rsid w:val="00D06808"/>
    <w:rsid w:val="00D1606D"/>
    <w:rsid w:val="00D23086"/>
    <w:rsid w:val="00D263F5"/>
    <w:rsid w:val="00D31CE1"/>
    <w:rsid w:val="00D71716"/>
    <w:rsid w:val="00D82667"/>
    <w:rsid w:val="00DA0A7A"/>
    <w:rsid w:val="00DA5950"/>
    <w:rsid w:val="00DB6469"/>
    <w:rsid w:val="00DB7BDA"/>
    <w:rsid w:val="00DC1559"/>
    <w:rsid w:val="00DD69BB"/>
    <w:rsid w:val="00DF2ECF"/>
    <w:rsid w:val="00DF33B0"/>
    <w:rsid w:val="00E20D9D"/>
    <w:rsid w:val="00E234F4"/>
    <w:rsid w:val="00E31942"/>
    <w:rsid w:val="00E32B84"/>
    <w:rsid w:val="00E34C31"/>
    <w:rsid w:val="00E35B1C"/>
    <w:rsid w:val="00E427B4"/>
    <w:rsid w:val="00E54253"/>
    <w:rsid w:val="00E66FE3"/>
    <w:rsid w:val="00E80F5F"/>
    <w:rsid w:val="00E8221C"/>
    <w:rsid w:val="00E845A9"/>
    <w:rsid w:val="00E970D5"/>
    <w:rsid w:val="00EC7B3F"/>
    <w:rsid w:val="00EF0904"/>
    <w:rsid w:val="00EF6F8A"/>
    <w:rsid w:val="00F200DE"/>
    <w:rsid w:val="00F43DAA"/>
    <w:rsid w:val="00F45A52"/>
    <w:rsid w:val="00F50E29"/>
    <w:rsid w:val="00FB5B1D"/>
    <w:rsid w:val="00FF6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BFEAFF7"/>
  <w15:chartTrackingRefBased/>
  <w15:docId w15:val="{C5A192EF-C9EE-470A-93F1-0B120C841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2" w:qFormat="1"/>
    <w:lsdException w:name="heading 2" w:uiPriority="2" w:qFormat="1"/>
    <w:lsdException w:name="heading 3" w:uiPriority="2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2" w:unhideWhenUsed="1" w:qFormat="1"/>
    <w:lsdException w:name="heading 9" w:semiHidden="1" w:uiPriority="2" w:unhideWhenUsed="1" w:qFormat="1"/>
    <w:lsdException w:name="index 1" w:uiPriority="99"/>
    <w:lsdException w:name="index 2" w:uiPriority="99"/>
    <w:lsdException w:name="index 3" w:uiPriority="99"/>
    <w:lsdException w:name="index 5" w:uiPriority="99"/>
    <w:lsdException w:name="toc 1" w:uiPriority="39"/>
    <w:lsdException w:name="toc 2" w:uiPriority="39"/>
    <w:lsdException w:name="toc 3" w:uiPriority="39"/>
    <w:lsdException w:name="toc 5" w:uiPriority="2"/>
    <w:lsdException w:name="toc 6" w:uiPriority="2"/>
    <w:lsdException w:name="toc 7" w:uiPriority="2"/>
    <w:lsdException w:name="toc 8" w:uiPriority="2"/>
    <w:lsdException w:name="toc 9" w:uiPriority="2"/>
    <w:lsdException w:name="Normal Indent" w:uiPriority="10"/>
    <w:lsdException w:name="footnote text" w:uiPriority="2"/>
    <w:lsdException w:name="annotation text" w:uiPriority="99"/>
    <w:lsdException w:name="header" w:uiPriority="99"/>
    <w:lsdException w:name="footer" w:uiPriority="2" w:qFormat="1"/>
    <w:lsdException w:name="caption" w:semiHidden="1" w:uiPriority="6" w:unhideWhenUsed="1" w:qFormat="1"/>
    <w:lsdException w:name="envelope address" w:uiPriority="2"/>
    <w:lsdException w:name="envelope return" w:uiPriority="2"/>
    <w:lsdException w:name="footnote reference" w:uiPriority="99"/>
    <w:lsdException w:name="annotation reference" w:uiPriority="99"/>
    <w:lsdException w:name="line number" w:uiPriority="2"/>
    <w:lsdException w:name="List" w:uiPriority="2"/>
    <w:lsdException w:name="List Bullet" w:uiPriority="10"/>
    <w:lsdException w:name="List Number" w:uiPriority="10" w:qFormat="1"/>
    <w:lsdException w:name="List Bullet 3" w:uiPriority="10"/>
    <w:lsdException w:name="List Bullet 4" w:uiPriority="10"/>
    <w:lsdException w:name="List Number 2" w:uiPriority="10"/>
    <w:lsdException w:name="Title" w:uiPriority="2" w:qFormat="1"/>
    <w:lsdException w:name="Closing" w:uiPriority="2"/>
    <w:lsdException w:name="Signature" w:uiPriority="10"/>
    <w:lsdException w:name="Body Text" w:uiPriority="99" w:qFormat="1"/>
    <w:lsdException w:name="Body Text Indent" w:uiPriority="2"/>
    <w:lsdException w:name="Message Header" w:uiPriority="2"/>
    <w:lsdException w:name="Salutation" w:uiPriority="2"/>
    <w:lsdException w:name="Date" w:uiPriority="2"/>
    <w:lsdException w:name="Note Heading" w:uiPriority="10"/>
    <w:lsdException w:name="Body Text Indent 2" w:uiPriority="2"/>
    <w:lsdException w:name="Body Text Indent 3" w:uiPriority="2"/>
    <w:lsdException w:name="Hyperlink" w:uiPriority="99" w:qFormat="1"/>
    <w:lsdException w:name="FollowedHyperlink" w:uiPriority="99"/>
    <w:lsdException w:name="Plain Text" w:uiPriority="10"/>
    <w:lsdException w:name="E-mail Signature" w:uiPriority="2"/>
    <w:lsdException w:name="Normal (Web)" w:uiPriority="99"/>
    <w:lsdException w:name="HTML Acronym" w:uiPriority="2"/>
    <w:lsdException w:name="HTML Address" w:uiPriority="2"/>
    <w:lsdException w:name="HTML Cite" w:uiPriority="2"/>
    <w:lsdException w:name="HTML Code" w:uiPriority="2"/>
    <w:lsdException w:name="HTML Definition" w:uiPriority="2"/>
    <w:lsdException w:name="HTML Keyboard" w:uiPriority="2"/>
    <w:lsdException w:name="HTML Preformatted" w:uiPriority="2"/>
    <w:lsdException w:name="HTML Sample" w:uiPriority="2"/>
    <w:lsdException w:name="HTML Typewriter" w:uiPriority="2"/>
    <w:lsdException w:name="HTML Variable" w:uiPriority="2"/>
    <w:lsdException w:name="Normal Table" w:semiHidden="1" w:unhideWhenUsed="1"/>
    <w:lsdException w:name="annotation subject" w:uiPriority="2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35BCB"/>
    <w:pPr>
      <w:spacing w:after="160" w:line="280" w:lineRule="atLeast"/>
    </w:pPr>
    <w:rPr>
      <w:rFonts w:ascii="Open Sans" w:hAnsi="Open Sans"/>
      <w:sz w:val="22"/>
      <w:szCs w:val="22"/>
    </w:rPr>
  </w:style>
  <w:style w:type="paragraph" w:styleId="Overskrift1">
    <w:name w:val="heading 1"/>
    <w:basedOn w:val="Normal"/>
    <w:next w:val="Normal"/>
    <w:link w:val="Overskrift1Tegn"/>
    <w:uiPriority w:val="2"/>
    <w:qFormat/>
    <w:rsid w:val="005C14D1"/>
    <w:pPr>
      <w:keepNext/>
      <w:numPr>
        <w:numId w:val="1"/>
      </w:numPr>
      <w:tabs>
        <w:tab w:val="num" w:pos="360"/>
      </w:tabs>
      <w:spacing w:before="120" w:after="120" w:line="520" w:lineRule="exact"/>
      <w:ind w:left="0" w:firstLine="0"/>
      <w:outlineLvl w:val="0"/>
    </w:pPr>
    <w:rPr>
      <w:rFonts w:ascii="Open Sans SemiBold" w:hAnsi="Open Sans SemiBold"/>
      <w:sz w:val="32"/>
    </w:rPr>
  </w:style>
  <w:style w:type="paragraph" w:styleId="Overskrift2">
    <w:name w:val="heading 2"/>
    <w:basedOn w:val="Normal"/>
    <w:next w:val="Normal"/>
    <w:link w:val="Overskrift2Tegn"/>
    <w:uiPriority w:val="2"/>
    <w:qFormat/>
    <w:rsid w:val="005C14D1"/>
    <w:pPr>
      <w:keepNext/>
      <w:numPr>
        <w:ilvl w:val="1"/>
        <w:numId w:val="1"/>
      </w:numPr>
      <w:tabs>
        <w:tab w:val="num" w:pos="360"/>
        <w:tab w:val="left" w:pos="851"/>
      </w:tabs>
      <w:spacing w:before="120" w:after="120" w:line="440" w:lineRule="exact"/>
      <w:ind w:left="0" w:firstLine="0"/>
      <w:outlineLvl w:val="1"/>
    </w:pPr>
    <w:rPr>
      <w:rFonts w:ascii="Open Sans SemiBold" w:hAnsi="Open Sans SemiBold"/>
      <w:bCs/>
      <w:sz w:val="28"/>
      <w:szCs w:val="24"/>
    </w:rPr>
  </w:style>
  <w:style w:type="paragraph" w:styleId="Overskrift3">
    <w:name w:val="heading 3"/>
    <w:basedOn w:val="Normal"/>
    <w:next w:val="Normal"/>
    <w:link w:val="Overskrift3Tegn"/>
    <w:uiPriority w:val="2"/>
    <w:qFormat/>
    <w:rsid w:val="005C14D1"/>
    <w:pPr>
      <w:keepNext/>
      <w:numPr>
        <w:ilvl w:val="2"/>
        <w:numId w:val="1"/>
      </w:numPr>
      <w:tabs>
        <w:tab w:val="num" w:pos="360"/>
      </w:tabs>
      <w:spacing w:before="120" w:after="120" w:line="400" w:lineRule="exact"/>
      <w:ind w:left="0" w:firstLine="0"/>
      <w:outlineLvl w:val="2"/>
    </w:pPr>
    <w:rPr>
      <w:rFonts w:ascii="Open Sans SemiBold" w:hAnsi="Open Sans SemiBold"/>
      <w:sz w:val="26"/>
    </w:rPr>
  </w:style>
  <w:style w:type="paragraph" w:styleId="Overskrift4">
    <w:name w:val="heading 4"/>
    <w:basedOn w:val="Normal"/>
    <w:next w:val="Normal"/>
    <w:link w:val="Overskrift4Tegn"/>
    <w:uiPriority w:val="2"/>
    <w:qFormat/>
    <w:rsid w:val="005C14D1"/>
    <w:pPr>
      <w:keepNext/>
      <w:spacing w:before="120" w:after="120" w:line="360" w:lineRule="exact"/>
      <w:outlineLvl w:val="3"/>
    </w:pPr>
    <w:rPr>
      <w:rFonts w:ascii="Source Sans Pro SemiBold" w:hAnsi="Source Sans Pro SemiBold"/>
      <w:bCs/>
      <w:sz w:val="24"/>
      <w:szCs w:val="24"/>
    </w:rPr>
  </w:style>
  <w:style w:type="paragraph" w:styleId="Overskrift5">
    <w:name w:val="heading 5"/>
    <w:basedOn w:val="Normal"/>
    <w:next w:val="Normal"/>
    <w:link w:val="Overskrift5Tegn"/>
    <w:uiPriority w:val="2"/>
    <w:qFormat/>
    <w:rsid w:val="005C14D1"/>
    <w:pPr>
      <w:keepNext/>
      <w:spacing w:before="120" w:after="120" w:line="280" w:lineRule="exact"/>
      <w:outlineLvl w:val="4"/>
    </w:pPr>
    <w:rPr>
      <w:rFonts w:ascii="Open Sans SemiBold" w:hAnsi="Open Sans SemiBold"/>
      <w:bCs/>
      <w:color w:val="000000" w:themeColor="text1"/>
      <w:szCs w:val="28"/>
    </w:rPr>
  </w:style>
  <w:style w:type="paragraph" w:styleId="Overskrift6">
    <w:name w:val="heading 6"/>
    <w:basedOn w:val="Normal"/>
    <w:next w:val="Normal"/>
    <w:link w:val="Overskrift6Tegn"/>
    <w:uiPriority w:val="2"/>
    <w:unhideWhenUsed/>
    <w:rsid w:val="00957073"/>
    <w:pPr>
      <w:keepNext/>
      <w:spacing w:line="280" w:lineRule="exact"/>
      <w:outlineLvl w:val="5"/>
    </w:pPr>
    <w:rPr>
      <w:rFonts w:ascii="Source Sans Pro SemiBold" w:hAnsi="Source Sans Pro SemiBold"/>
      <w:b/>
      <w:bCs/>
      <w:color w:val="000000" w:themeColor="text1"/>
    </w:rPr>
  </w:style>
  <w:style w:type="paragraph" w:styleId="Overskrift7">
    <w:name w:val="heading 7"/>
    <w:basedOn w:val="Normal"/>
    <w:next w:val="Normal"/>
    <w:link w:val="Overskrift7Tegn"/>
    <w:uiPriority w:val="2"/>
    <w:unhideWhenUsed/>
    <w:rsid w:val="00957073"/>
    <w:pPr>
      <w:keepNext/>
      <w:spacing w:line="280" w:lineRule="exact"/>
      <w:outlineLvl w:val="6"/>
    </w:pPr>
    <w:rPr>
      <w:rFonts w:ascii="Source Sans Pro SemiBold" w:hAnsi="Source Sans Pro SemiBold"/>
      <w:b/>
      <w:bCs/>
      <w:color w:val="000000" w:themeColor="text1"/>
    </w:rPr>
  </w:style>
  <w:style w:type="paragraph" w:styleId="Overskrift8">
    <w:name w:val="heading 8"/>
    <w:basedOn w:val="Normal"/>
    <w:next w:val="Normal"/>
    <w:link w:val="Overskrift8Tegn"/>
    <w:uiPriority w:val="2"/>
    <w:unhideWhenUsed/>
    <w:rsid w:val="00957073"/>
    <w:pPr>
      <w:keepNext/>
      <w:tabs>
        <w:tab w:val="left" w:pos="1418"/>
      </w:tabs>
      <w:spacing w:line="280" w:lineRule="exact"/>
      <w:outlineLvl w:val="7"/>
    </w:pPr>
    <w:rPr>
      <w:rFonts w:ascii="Source Sans Pro SemiBold" w:hAnsi="Source Sans Pro SemiBold"/>
      <w:b/>
      <w:bCs/>
      <w:iCs/>
      <w:color w:val="000000" w:themeColor="text1"/>
    </w:rPr>
  </w:style>
  <w:style w:type="paragraph" w:styleId="Overskrift9">
    <w:name w:val="heading 9"/>
    <w:basedOn w:val="Normal"/>
    <w:next w:val="Normal"/>
    <w:link w:val="Overskrift9Tegn"/>
    <w:uiPriority w:val="2"/>
    <w:unhideWhenUsed/>
    <w:rsid w:val="00957073"/>
    <w:pPr>
      <w:outlineLvl w:val="8"/>
    </w:pPr>
    <w:rPr>
      <w:rFonts w:ascii="Source Sans Pro SemiBold" w:hAnsi="Source Sans Pro SemiBold"/>
      <w:b/>
      <w:bCs/>
      <w:szCs w:val="1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2"/>
    <w:rsid w:val="005C14D1"/>
    <w:rPr>
      <w:rFonts w:ascii="Open Sans SemiBold" w:hAnsi="Open Sans SemiBold"/>
      <w:sz w:val="32"/>
      <w:szCs w:val="22"/>
    </w:rPr>
  </w:style>
  <w:style w:type="character" w:customStyle="1" w:styleId="Overskrift2Tegn">
    <w:name w:val="Overskrift 2 Tegn"/>
    <w:basedOn w:val="Standardskriftforavsnitt"/>
    <w:link w:val="Overskrift2"/>
    <w:uiPriority w:val="2"/>
    <w:rsid w:val="005C14D1"/>
    <w:rPr>
      <w:rFonts w:ascii="Open Sans SemiBold" w:hAnsi="Open Sans SemiBold"/>
      <w:bCs/>
      <w:sz w:val="28"/>
      <w:szCs w:val="24"/>
    </w:rPr>
  </w:style>
  <w:style w:type="character" w:customStyle="1" w:styleId="Overskrift3Tegn">
    <w:name w:val="Overskrift 3 Tegn"/>
    <w:basedOn w:val="Standardskriftforavsnitt"/>
    <w:link w:val="Overskrift3"/>
    <w:uiPriority w:val="2"/>
    <w:rsid w:val="005C14D1"/>
    <w:rPr>
      <w:rFonts w:ascii="Open Sans SemiBold" w:hAnsi="Open Sans SemiBold"/>
      <w:sz w:val="26"/>
      <w:szCs w:val="22"/>
    </w:rPr>
  </w:style>
  <w:style w:type="character" w:customStyle="1" w:styleId="Overskrift4Tegn">
    <w:name w:val="Overskrift 4 Tegn"/>
    <w:basedOn w:val="Standardskriftforavsnitt"/>
    <w:link w:val="Overskrift4"/>
    <w:uiPriority w:val="2"/>
    <w:rsid w:val="005C14D1"/>
    <w:rPr>
      <w:rFonts w:ascii="Source Sans Pro SemiBold" w:hAnsi="Source Sans Pro SemiBold"/>
      <w:bCs/>
      <w:sz w:val="24"/>
      <w:szCs w:val="24"/>
    </w:rPr>
  </w:style>
  <w:style w:type="character" w:customStyle="1" w:styleId="Overskrift5Tegn">
    <w:name w:val="Overskrift 5 Tegn"/>
    <w:basedOn w:val="Standardskriftforavsnitt"/>
    <w:link w:val="Overskrift5"/>
    <w:uiPriority w:val="2"/>
    <w:rsid w:val="005C14D1"/>
    <w:rPr>
      <w:rFonts w:ascii="Open Sans SemiBold" w:hAnsi="Open Sans SemiBold"/>
      <w:bCs/>
      <w:color w:val="000000" w:themeColor="text1"/>
      <w:sz w:val="22"/>
      <w:szCs w:val="28"/>
    </w:rPr>
  </w:style>
  <w:style w:type="character" w:customStyle="1" w:styleId="Overskrift6Tegn">
    <w:name w:val="Overskrift 6 Tegn"/>
    <w:basedOn w:val="Standardskriftforavsnitt"/>
    <w:link w:val="Overskrift6"/>
    <w:uiPriority w:val="2"/>
    <w:rsid w:val="00957073"/>
    <w:rPr>
      <w:rFonts w:ascii="Source Sans Pro SemiBold" w:hAnsi="Source Sans Pro SemiBold"/>
      <w:b/>
      <w:bCs/>
      <w:color w:val="000000" w:themeColor="text1"/>
      <w:sz w:val="22"/>
      <w:szCs w:val="22"/>
    </w:rPr>
  </w:style>
  <w:style w:type="character" w:customStyle="1" w:styleId="Overskrift7Tegn">
    <w:name w:val="Overskrift 7 Tegn"/>
    <w:basedOn w:val="Standardskriftforavsnitt"/>
    <w:link w:val="Overskrift7"/>
    <w:uiPriority w:val="2"/>
    <w:rsid w:val="00957073"/>
    <w:rPr>
      <w:rFonts w:ascii="Source Sans Pro SemiBold" w:hAnsi="Source Sans Pro SemiBold"/>
      <w:b/>
      <w:bCs/>
      <w:color w:val="000000" w:themeColor="text1"/>
      <w:sz w:val="22"/>
      <w:szCs w:val="22"/>
    </w:rPr>
  </w:style>
  <w:style w:type="character" w:customStyle="1" w:styleId="Overskrift8Tegn">
    <w:name w:val="Overskrift 8 Tegn"/>
    <w:basedOn w:val="Standardskriftforavsnitt"/>
    <w:link w:val="Overskrift8"/>
    <w:uiPriority w:val="2"/>
    <w:rsid w:val="00957073"/>
    <w:rPr>
      <w:rFonts w:ascii="Source Sans Pro SemiBold" w:hAnsi="Source Sans Pro SemiBold"/>
      <w:b/>
      <w:bCs/>
      <w:iCs/>
      <w:color w:val="000000" w:themeColor="text1"/>
      <w:sz w:val="22"/>
      <w:szCs w:val="22"/>
    </w:rPr>
  </w:style>
  <w:style w:type="character" w:customStyle="1" w:styleId="Overskrift9Tegn">
    <w:name w:val="Overskrift 9 Tegn"/>
    <w:basedOn w:val="Standardskriftforavsnitt"/>
    <w:link w:val="Overskrift9"/>
    <w:uiPriority w:val="2"/>
    <w:rsid w:val="00957073"/>
    <w:rPr>
      <w:rFonts w:ascii="Source Sans Pro SemiBold" w:hAnsi="Source Sans Pro SemiBold"/>
      <w:b/>
      <w:bCs/>
      <w:sz w:val="22"/>
      <w:szCs w:val="18"/>
    </w:rPr>
  </w:style>
  <w:style w:type="paragraph" w:styleId="Avsenderadresse">
    <w:name w:val="envelope return"/>
    <w:basedOn w:val="Normal"/>
    <w:uiPriority w:val="2"/>
    <w:rsid w:val="00957073"/>
    <w:rPr>
      <w:rFonts w:ascii="Arial" w:hAnsi="Arial" w:cs="Arial"/>
      <w:sz w:val="20"/>
    </w:rPr>
  </w:style>
  <w:style w:type="paragraph" w:customStyle="1" w:styleId="Avsnittstittel">
    <w:name w:val="Avsnittstittel"/>
    <w:basedOn w:val="Normal"/>
    <w:uiPriority w:val="2"/>
    <w:semiHidden/>
    <w:rsid w:val="00957073"/>
    <w:pPr>
      <w:spacing w:line="320" w:lineRule="exact"/>
    </w:pPr>
    <w:rPr>
      <w:rFonts w:ascii="Helvetica" w:hAnsi="Helvetica"/>
      <w:i/>
    </w:rPr>
  </w:style>
  <w:style w:type="paragraph" w:styleId="Bildetekst">
    <w:name w:val="caption"/>
    <w:basedOn w:val="Normal"/>
    <w:next w:val="Normal"/>
    <w:uiPriority w:val="6"/>
    <w:qFormat/>
    <w:rsid w:val="00957073"/>
    <w:pPr>
      <w:spacing w:before="120" w:after="120" w:line="230" w:lineRule="exact"/>
    </w:pPr>
    <w:rPr>
      <w:i/>
      <w:sz w:val="20"/>
      <w:szCs w:val="21"/>
    </w:rPr>
  </w:style>
  <w:style w:type="paragraph" w:styleId="Bobletekst">
    <w:name w:val="Balloon Text"/>
    <w:basedOn w:val="Normal"/>
    <w:link w:val="BobletekstTegn"/>
    <w:uiPriority w:val="99"/>
    <w:unhideWhenUsed/>
    <w:rsid w:val="00957073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rsid w:val="00957073"/>
    <w:rPr>
      <w:rFonts w:ascii="Tahoma" w:hAnsi="Tahoma" w:cs="Tahoma"/>
      <w:sz w:val="16"/>
      <w:szCs w:val="16"/>
    </w:rPr>
  </w:style>
  <w:style w:type="paragraph" w:styleId="Brdtekst">
    <w:name w:val="Body Text"/>
    <w:basedOn w:val="Normal"/>
    <w:link w:val="BrdtekstTegn"/>
    <w:uiPriority w:val="99"/>
    <w:unhideWhenUsed/>
    <w:rsid w:val="00957073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957073"/>
    <w:rPr>
      <w:rFonts w:ascii="Source Sans Pro" w:hAnsi="Source Sans Pro"/>
      <w:sz w:val="22"/>
      <w:szCs w:val="22"/>
    </w:rPr>
  </w:style>
  <w:style w:type="paragraph" w:styleId="Brdtekstinnrykk">
    <w:name w:val="Body Text Indent"/>
    <w:basedOn w:val="Normal"/>
    <w:link w:val="BrdtekstinnrykkTegn"/>
    <w:uiPriority w:val="2"/>
    <w:rsid w:val="00957073"/>
    <w:pPr>
      <w:spacing w:after="120"/>
      <w:ind w:left="283"/>
    </w:pPr>
  </w:style>
  <w:style w:type="character" w:customStyle="1" w:styleId="BrdtekstinnrykkTegn">
    <w:name w:val="Brødtekstinnrykk Tegn"/>
    <w:basedOn w:val="Standardskriftforavsnitt"/>
    <w:link w:val="Brdtekstinnrykk"/>
    <w:uiPriority w:val="2"/>
    <w:rsid w:val="00957073"/>
    <w:rPr>
      <w:rFonts w:ascii="Source Sans Pro" w:hAnsi="Source Sans Pro"/>
      <w:sz w:val="22"/>
      <w:szCs w:val="22"/>
    </w:rPr>
  </w:style>
  <w:style w:type="paragraph" w:styleId="Brdtekstinnrykk2">
    <w:name w:val="Body Text Indent 2"/>
    <w:basedOn w:val="Normal"/>
    <w:link w:val="Brdtekstinnrykk2Tegn"/>
    <w:uiPriority w:val="2"/>
    <w:rsid w:val="00957073"/>
    <w:pPr>
      <w:spacing w:after="120" w:line="480" w:lineRule="auto"/>
      <w:ind w:left="283"/>
    </w:pPr>
  </w:style>
  <w:style w:type="character" w:customStyle="1" w:styleId="Brdtekstinnrykk2Tegn">
    <w:name w:val="Brødtekstinnrykk 2 Tegn"/>
    <w:basedOn w:val="Standardskriftforavsnitt"/>
    <w:link w:val="Brdtekstinnrykk2"/>
    <w:uiPriority w:val="2"/>
    <w:rsid w:val="00957073"/>
    <w:rPr>
      <w:rFonts w:ascii="Source Sans Pro" w:hAnsi="Source Sans Pro"/>
      <w:sz w:val="22"/>
      <w:szCs w:val="22"/>
    </w:rPr>
  </w:style>
  <w:style w:type="paragraph" w:styleId="Brdtekstinnrykk3">
    <w:name w:val="Body Text Indent 3"/>
    <w:basedOn w:val="Normal"/>
    <w:link w:val="Brdtekstinnrykk3Tegn"/>
    <w:uiPriority w:val="2"/>
    <w:rsid w:val="00957073"/>
    <w:pPr>
      <w:spacing w:after="120"/>
      <w:ind w:left="283"/>
    </w:pPr>
    <w:rPr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uiPriority w:val="2"/>
    <w:rsid w:val="00957073"/>
    <w:rPr>
      <w:rFonts w:ascii="Source Sans Pro" w:hAnsi="Source Sans Pro"/>
      <w:sz w:val="16"/>
      <w:szCs w:val="16"/>
    </w:rPr>
  </w:style>
  <w:style w:type="paragraph" w:customStyle="1" w:styleId="NVEFotnote">
    <w:name w:val="NVE Fotnote"/>
    <w:basedOn w:val="Normal"/>
    <w:uiPriority w:val="10"/>
    <w:semiHidden/>
    <w:qFormat/>
    <w:rsid w:val="00957073"/>
    <w:rPr>
      <w:color w:val="4EA72E" w:themeColor="accent6"/>
      <w:sz w:val="18"/>
    </w:rPr>
  </w:style>
  <w:style w:type="paragraph" w:styleId="Bunntekst">
    <w:name w:val="footer"/>
    <w:basedOn w:val="NVEFotnote"/>
    <w:link w:val="BunntekstTegn"/>
    <w:uiPriority w:val="2"/>
    <w:rsid w:val="00957073"/>
    <w:pPr>
      <w:tabs>
        <w:tab w:val="center" w:pos="4536"/>
        <w:tab w:val="right" w:pos="9072"/>
      </w:tabs>
    </w:pPr>
    <w:rPr>
      <w:color w:val="auto"/>
      <w:sz w:val="22"/>
    </w:rPr>
  </w:style>
  <w:style w:type="character" w:customStyle="1" w:styleId="BunntekstTegn">
    <w:name w:val="Bunntekst Tegn"/>
    <w:basedOn w:val="Standardskriftforavsnitt"/>
    <w:link w:val="Bunntekst"/>
    <w:uiPriority w:val="2"/>
    <w:rsid w:val="00957073"/>
    <w:rPr>
      <w:rFonts w:ascii="Source Sans Pro" w:hAnsi="Source Sans Pro"/>
      <w:sz w:val="22"/>
      <w:szCs w:val="22"/>
    </w:rPr>
  </w:style>
  <w:style w:type="numbering" w:customStyle="1" w:styleId="CurrentList1">
    <w:name w:val="Current List1"/>
    <w:uiPriority w:val="99"/>
    <w:rsid w:val="00957073"/>
    <w:pPr>
      <w:numPr>
        <w:numId w:val="2"/>
      </w:numPr>
    </w:pPr>
  </w:style>
  <w:style w:type="paragraph" w:styleId="Dato">
    <w:name w:val="Date"/>
    <w:basedOn w:val="Normal"/>
    <w:next w:val="Normal"/>
    <w:link w:val="DatoTegn"/>
    <w:uiPriority w:val="2"/>
    <w:rsid w:val="00957073"/>
  </w:style>
  <w:style w:type="character" w:customStyle="1" w:styleId="DatoTegn">
    <w:name w:val="Dato Tegn"/>
    <w:basedOn w:val="Standardskriftforavsnitt"/>
    <w:link w:val="Dato"/>
    <w:uiPriority w:val="2"/>
    <w:rsid w:val="00957073"/>
    <w:rPr>
      <w:rFonts w:ascii="Source Sans Pro" w:hAnsi="Source Sans Pro"/>
      <w:sz w:val="22"/>
      <w:szCs w:val="22"/>
    </w:rPr>
  </w:style>
  <w:style w:type="table" w:styleId="Enkelttabell1">
    <w:name w:val="Table Simple 1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E-postsignatur">
    <w:name w:val="E-mail Signature"/>
    <w:basedOn w:val="Normal"/>
    <w:link w:val="E-postsignaturTegn"/>
    <w:uiPriority w:val="2"/>
    <w:rsid w:val="00957073"/>
  </w:style>
  <w:style w:type="character" w:customStyle="1" w:styleId="E-postsignaturTegn">
    <w:name w:val="E-postsignatur Tegn"/>
    <w:basedOn w:val="Standardskriftforavsnitt"/>
    <w:link w:val="E-postsignatur"/>
    <w:uiPriority w:val="2"/>
    <w:rsid w:val="00957073"/>
    <w:rPr>
      <w:rFonts w:ascii="Source Sans Pro" w:hAnsi="Source Sans Pro"/>
      <w:sz w:val="22"/>
      <w:szCs w:val="22"/>
    </w:rPr>
  </w:style>
  <w:style w:type="character" w:customStyle="1" w:styleId="Forsideskrift">
    <w:name w:val="Forsideskrift"/>
    <w:basedOn w:val="Standardskriftforavsnitt"/>
    <w:uiPriority w:val="10"/>
    <w:rsid w:val="00957073"/>
    <w:rPr>
      <w:sz w:val="40"/>
    </w:rPr>
  </w:style>
  <w:style w:type="character" w:styleId="Fotnotereferanse">
    <w:name w:val="footnote reference"/>
    <w:basedOn w:val="Standardskriftforavsnitt"/>
    <w:uiPriority w:val="99"/>
    <w:unhideWhenUsed/>
    <w:rsid w:val="00957073"/>
    <w:rPr>
      <w:vertAlign w:val="superscript"/>
    </w:rPr>
  </w:style>
  <w:style w:type="paragraph" w:styleId="Fotnotetekst">
    <w:name w:val="footnote text"/>
    <w:basedOn w:val="Normal"/>
    <w:link w:val="FotnotetekstTegn"/>
    <w:uiPriority w:val="2"/>
    <w:unhideWhenUsed/>
    <w:rsid w:val="00957073"/>
    <w:pPr>
      <w:spacing w:after="0"/>
    </w:pPr>
    <w:rPr>
      <w:sz w:val="20"/>
    </w:rPr>
  </w:style>
  <w:style w:type="character" w:customStyle="1" w:styleId="FotnotetekstTegn">
    <w:name w:val="Fotnotetekst Tegn"/>
    <w:basedOn w:val="Standardskriftforavsnitt"/>
    <w:link w:val="Fotnotetekst"/>
    <w:uiPriority w:val="2"/>
    <w:rsid w:val="00957073"/>
    <w:rPr>
      <w:rFonts w:ascii="Source Sans Pro" w:hAnsi="Source Sans Pro"/>
      <w:szCs w:val="22"/>
    </w:rPr>
  </w:style>
  <w:style w:type="character" w:styleId="Fulgthyperkobling">
    <w:name w:val="FollowedHyperlink"/>
    <w:basedOn w:val="Standardskriftforavsnitt"/>
    <w:uiPriority w:val="99"/>
    <w:unhideWhenUsed/>
    <w:rsid w:val="00957073"/>
    <w:rPr>
      <w:color w:val="96607D" w:themeColor="followedHyperlink"/>
      <w:u w:val="single"/>
    </w:rPr>
  </w:style>
  <w:style w:type="numbering" w:customStyle="1" w:styleId="Gjeldendeliste1">
    <w:name w:val="Gjeldende liste1"/>
    <w:uiPriority w:val="99"/>
    <w:rsid w:val="00957073"/>
    <w:pPr>
      <w:numPr>
        <w:numId w:val="3"/>
      </w:numPr>
    </w:pPr>
  </w:style>
  <w:style w:type="paragraph" w:styleId="Hilsen">
    <w:name w:val="Closing"/>
    <w:basedOn w:val="Normal"/>
    <w:link w:val="HilsenTegn"/>
    <w:uiPriority w:val="2"/>
    <w:rsid w:val="00957073"/>
    <w:pPr>
      <w:ind w:left="4252"/>
    </w:pPr>
  </w:style>
  <w:style w:type="character" w:customStyle="1" w:styleId="HilsenTegn">
    <w:name w:val="Hilsen Tegn"/>
    <w:basedOn w:val="Standardskriftforavsnitt"/>
    <w:link w:val="Hilsen"/>
    <w:uiPriority w:val="2"/>
    <w:rsid w:val="00957073"/>
    <w:rPr>
      <w:rFonts w:ascii="Source Sans Pro" w:hAnsi="Source Sans Pro"/>
      <w:sz w:val="22"/>
      <w:szCs w:val="22"/>
    </w:rPr>
  </w:style>
  <w:style w:type="paragraph" w:styleId="HTML-adresse">
    <w:name w:val="HTML Address"/>
    <w:basedOn w:val="Normal"/>
    <w:link w:val="HTML-adresseTegn"/>
    <w:uiPriority w:val="2"/>
    <w:rsid w:val="00957073"/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2"/>
    <w:rsid w:val="00957073"/>
    <w:rPr>
      <w:rFonts w:ascii="Source Sans Pro" w:hAnsi="Source Sans Pro"/>
      <w:i/>
      <w:iCs/>
      <w:sz w:val="22"/>
      <w:szCs w:val="22"/>
    </w:rPr>
  </w:style>
  <w:style w:type="character" w:styleId="HTML-akronym">
    <w:name w:val="HTML Acronym"/>
    <w:basedOn w:val="Standardskriftforavsnitt"/>
    <w:uiPriority w:val="2"/>
    <w:rsid w:val="00957073"/>
  </w:style>
  <w:style w:type="character" w:styleId="HTML-definisjon">
    <w:name w:val="HTML Definition"/>
    <w:basedOn w:val="Standardskriftforavsnitt"/>
    <w:uiPriority w:val="2"/>
    <w:rsid w:val="00957073"/>
    <w:rPr>
      <w:i/>
      <w:iCs/>
    </w:rPr>
  </w:style>
  <w:style w:type="character" w:styleId="HTML-eksempel">
    <w:name w:val="HTML Sample"/>
    <w:basedOn w:val="Standardskriftforavsnitt"/>
    <w:uiPriority w:val="2"/>
    <w:rsid w:val="00957073"/>
    <w:rPr>
      <w:rFonts w:ascii="Courier New" w:hAnsi="Courier New" w:cs="Courier New"/>
    </w:rPr>
  </w:style>
  <w:style w:type="paragraph" w:styleId="HTML-forhndsformatert">
    <w:name w:val="HTML Preformatted"/>
    <w:basedOn w:val="Normal"/>
    <w:link w:val="HTML-forhndsformatertTegn"/>
    <w:uiPriority w:val="2"/>
    <w:rsid w:val="00957073"/>
    <w:rPr>
      <w:rFonts w:ascii="Courier New" w:hAnsi="Courier New" w:cs="Courier New"/>
      <w:sz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2"/>
    <w:rsid w:val="00957073"/>
    <w:rPr>
      <w:rFonts w:ascii="Courier New" w:hAnsi="Courier New" w:cs="Courier New"/>
      <w:szCs w:val="22"/>
    </w:rPr>
  </w:style>
  <w:style w:type="character" w:styleId="HTML-kode">
    <w:name w:val="HTML Code"/>
    <w:basedOn w:val="Standardskriftforavsnitt"/>
    <w:uiPriority w:val="2"/>
    <w:rsid w:val="00957073"/>
    <w:rPr>
      <w:rFonts w:ascii="Courier New" w:hAnsi="Courier New" w:cs="Courier New"/>
      <w:sz w:val="20"/>
      <w:szCs w:val="20"/>
    </w:rPr>
  </w:style>
  <w:style w:type="character" w:styleId="HTML-sitat">
    <w:name w:val="HTML Cite"/>
    <w:basedOn w:val="Standardskriftforavsnitt"/>
    <w:uiPriority w:val="2"/>
    <w:rsid w:val="00957073"/>
    <w:rPr>
      <w:i/>
      <w:iCs/>
    </w:rPr>
  </w:style>
  <w:style w:type="character" w:styleId="HTML-skrivemaskin">
    <w:name w:val="HTML Typewriter"/>
    <w:basedOn w:val="Standardskriftforavsnitt"/>
    <w:uiPriority w:val="2"/>
    <w:rsid w:val="00957073"/>
    <w:rPr>
      <w:rFonts w:ascii="Courier New" w:hAnsi="Courier New" w:cs="Courier New"/>
      <w:sz w:val="20"/>
      <w:szCs w:val="20"/>
    </w:rPr>
  </w:style>
  <w:style w:type="character" w:styleId="HTML-tastatur">
    <w:name w:val="HTML Keyboard"/>
    <w:basedOn w:val="Standardskriftforavsnitt"/>
    <w:uiPriority w:val="2"/>
    <w:rsid w:val="00957073"/>
    <w:rPr>
      <w:rFonts w:ascii="Courier New" w:hAnsi="Courier New" w:cs="Courier New"/>
      <w:sz w:val="20"/>
      <w:szCs w:val="20"/>
    </w:rPr>
  </w:style>
  <w:style w:type="character" w:styleId="HTML-variabel">
    <w:name w:val="HTML Variable"/>
    <w:basedOn w:val="Standardskriftforavsnitt"/>
    <w:uiPriority w:val="2"/>
    <w:rsid w:val="00957073"/>
    <w:rPr>
      <w:i/>
      <w:iCs/>
    </w:rPr>
  </w:style>
  <w:style w:type="character" w:styleId="Hyperkobling">
    <w:name w:val="Hyperlink"/>
    <w:basedOn w:val="Standardskriftforavsnitt"/>
    <w:uiPriority w:val="99"/>
    <w:qFormat/>
    <w:rsid w:val="00957073"/>
    <w:rPr>
      <w:color w:val="0070C0"/>
      <w:u w:val="single"/>
      <w14:numForm w14:val="lining"/>
    </w:rPr>
  </w:style>
  <w:style w:type="paragraph" w:styleId="Indeks1">
    <w:name w:val="index 1"/>
    <w:basedOn w:val="Normal"/>
    <w:next w:val="Normal"/>
    <w:autoRedefine/>
    <w:uiPriority w:val="99"/>
    <w:unhideWhenUsed/>
    <w:rsid w:val="00957073"/>
    <w:pPr>
      <w:spacing w:after="0"/>
      <w:ind w:left="220" w:hanging="220"/>
    </w:pPr>
  </w:style>
  <w:style w:type="paragraph" w:styleId="Indeks2">
    <w:name w:val="index 2"/>
    <w:basedOn w:val="Normal"/>
    <w:next w:val="Normal"/>
    <w:autoRedefine/>
    <w:uiPriority w:val="99"/>
    <w:unhideWhenUsed/>
    <w:rsid w:val="00957073"/>
    <w:pPr>
      <w:spacing w:after="0"/>
      <w:ind w:left="440" w:hanging="220"/>
    </w:pPr>
  </w:style>
  <w:style w:type="paragraph" w:styleId="Indeks3">
    <w:name w:val="index 3"/>
    <w:basedOn w:val="Normal"/>
    <w:next w:val="Normal"/>
    <w:autoRedefine/>
    <w:uiPriority w:val="99"/>
    <w:unhideWhenUsed/>
    <w:rsid w:val="00957073"/>
    <w:pPr>
      <w:spacing w:after="0"/>
      <w:ind w:left="660" w:hanging="220"/>
    </w:pPr>
  </w:style>
  <w:style w:type="paragraph" w:styleId="Indeks5">
    <w:name w:val="index 5"/>
    <w:basedOn w:val="Normal"/>
    <w:next w:val="Normal"/>
    <w:autoRedefine/>
    <w:uiPriority w:val="99"/>
    <w:unhideWhenUsed/>
    <w:rsid w:val="00957073"/>
    <w:pPr>
      <w:spacing w:after="0"/>
      <w:ind w:left="1100" w:hanging="220"/>
    </w:pPr>
  </w:style>
  <w:style w:type="paragraph" w:customStyle="1" w:styleId="Ingress">
    <w:name w:val="Ingress"/>
    <w:basedOn w:val="Normal"/>
    <w:next w:val="Normal"/>
    <w:uiPriority w:val="5"/>
    <w:qFormat/>
    <w:rsid w:val="00957073"/>
    <w:rPr>
      <w:sz w:val="28"/>
      <w:szCs w:val="18"/>
      <w:lang w:val="nn-NO"/>
    </w:rPr>
  </w:style>
  <w:style w:type="paragraph" w:styleId="INNH1">
    <w:name w:val="toc 1"/>
    <w:aliases w:val="ToC 1"/>
    <w:next w:val="Normal"/>
    <w:link w:val="INNH1Tegn"/>
    <w:uiPriority w:val="39"/>
    <w:rsid w:val="008D67A6"/>
    <w:pPr>
      <w:tabs>
        <w:tab w:val="left" w:pos="426"/>
        <w:tab w:val="left" w:pos="567"/>
        <w:tab w:val="right" w:leader="underscore" w:pos="9072"/>
      </w:tabs>
      <w:spacing w:before="120" w:after="120" w:line="300" w:lineRule="exact"/>
    </w:pPr>
    <w:rPr>
      <w:rFonts w:ascii="Open Sans" w:hAnsi="Open Sans"/>
      <w:b/>
      <w:noProof/>
      <w:sz w:val="22"/>
      <w:szCs w:val="22"/>
      <w14:numForm w14:val="lining"/>
    </w:rPr>
  </w:style>
  <w:style w:type="character" w:customStyle="1" w:styleId="INNH1Tegn">
    <w:name w:val="INNH 1 Tegn"/>
    <w:aliases w:val="ToC 1 Tegn"/>
    <w:basedOn w:val="Standardskriftforavsnitt"/>
    <w:link w:val="INNH1"/>
    <w:uiPriority w:val="39"/>
    <w:rsid w:val="008D67A6"/>
    <w:rPr>
      <w:rFonts w:ascii="Open Sans" w:hAnsi="Open Sans"/>
      <w:b/>
      <w:noProof/>
      <w:sz w:val="22"/>
      <w:szCs w:val="22"/>
      <w14:numForm w14:val="lining"/>
    </w:rPr>
  </w:style>
  <w:style w:type="paragraph" w:styleId="INNH2">
    <w:name w:val="toc 2"/>
    <w:aliases w:val="ToC 2"/>
    <w:basedOn w:val="Normal"/>
    <w:next w:val="Normal"/>
    <w:uiPriority w:val="39"/>
    <w:rsid w:val="00957073"/>
    <w:pPr>
      <w:tabs>
        <w:tab w:val="left" w:pos="851"/>
        <w:tab w:val="right" w:leader="underscore" w:pos="9072"/>
      </w:tabs>
      <w:spacing w:before="120" w:after="120" w:line="300" w:lineRule="exact"/>
      <w:ind w:left="425"/>
    </w:pPr>
    <w:rPr>
      <w:noProof/>
    </w:rPr>
  </w:style>
  <w:style w:type="paragraph" w:styleId="INNH3">
    <w:name w:val="toc 3"/>
    <w:aliases w:val="ToC 3"/>
    <w:basedOn w:val="INNH2"/>
    <w:next w:val="Normal"/>
    <w:uiPriority w:val="39"/>
    <w:rsid w:val="00957073"/>
    <w:pPr>
      <w:ind w:left="567"/>
    </w:pPr>
  </w:style>
  <w:style w:type="paragraph" w:styleId="INNH5">
    <w:name w:val="toc 5"/>
    <w:basedOn w:val="Normal"/>
    <w:next w:val="Normal"/>
    <w:autoRedefine/>
    <w:uiPriority w:val="2"/>
    <w:rsid w:val="00957073"/>
    <w:pPr>
      <w:ind w:left="880"/>
    </w:pPr>
  </w:style>
  <w:style w:type="paragraph" w:styleId="INNH6">
    <w:name w:val="toc 6"/>
    <w:basedOn w:val="Normal"/>
    <w:next w:val="Normal"/>
    <w:autoRedefine/>
    <w:uiPriority w:val="2"/>
    <w:rsid w:val="00957073"/>
    <w:pPr>
      <w:ind w:left="1100"/>
    </w:pPr>
  </w:style>
  <w:style w:type="paragraph" w:styleId="INNH7">
    <w:name w:val="toc 7"/>
    <w:basedOn w:val="Normal"/>
    <w:next w:val="Normal"/>
    <w:autoRedefine/>
    <w:uiPriority w:val="2"/>
    <w:rsid w:val="00957073"/>
    <w:pPr>
      <w:ind w:left="1320"/>
    </w:pPr>
  </w:style>
  <w:style w:type="paragraph" w:styleId="INNH8">
    <w:name w:val="toc 8"/>
    <w:basedOn w:val="Normal"/>
    <w:next w:val="Normal"/>
    <w:autoRedefine/>
    <w:uiPriority w:val="2"/>
    <w:rsid w:val="00957073"/>
    <w:pPr>
      <w:ind w:left="1540"/>
    </w:pPr>
  </w:style>
  <w:style w:type="paragraph" w:styleId="INNH9">
    <w:name w:val="toc 9"/>
    <w:basedOn w:val="Normal"/>
    <w:next w:val="Normal"/>
    <w:autoRedefine/>
    <w:uiPriority w:val="2"/>
    <w:rsid w:val="00957073"/>
    <w:pPr>
      <w:ind w:left="1760"/>
    </w:pPr>
  </w:style>
  <w:style w:type="paragraph" w:styleId="Innledendehilsen">
    <w:name w:val="Salutation"/>
    <w:basedOn w:val="Normal"/>
    <w:next w:val="Normal"/>
    <w:link w:val="InnledendehilsenTegn"/>
    <w:uiPriority w:val="2"/>
    <w:rsid w:val="00957073"/>
  </w:style>
  <w:style w:type="character" w:customStyle="1" w:styleId="InnledendehilsenTegn">
    <w:name w:val="Innledende hilsen Tegn"/>
    <w:basedOn w:val="Standardskriftforavsnitt"/>
    <w:link w:val="Innledendehilsen"/>
    <w:uiPriority w:val="2"/>
    <w:rsid w:val="00957073"/>
    <w:rPr>
      <w:rFonts w:ascii="Source Sans Pro" w:hAnsi="Source Sans Pro"/>
      <w:sz w:val="22"/>
      <w:szCs w:val="22"/>
    </w:rPr>
  </w:style>
  <w:style w:type="paragraph" w:styleId="Merknadstekst">
    <w:name w:val="annotation text"/>
    <w:basedOn w:val="Normal"/>
    <w:link w:val="MerknadstekstTegn"/>
    <w:uiPriority w:val="99"/>
    <w:unhideWhenUsed/>
    <w:rsid w:val="00957073"/>
    <w:rPr>
      <w:sz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957073"/>
    <w:rPr>
      <w:rFonts w:ascii="Source Sans Pro" w:hAnsi="Source Sans Pro"/>
      <w:szCs w:val="22"/>
    </w:rPr>
  </w:style>
  <w:style w:type="paragraph" w:styleId="Kommentaremne">
    <w:name w:val="annotation subject"/>
    <w:basedOn w:val="Merknadstekst"/>
    <w:next w:val="Merknadstekst"/>
    <w:link w:val="KommentaremneTegn"/>
    <w:uiPriority w:val="2"/>
    <w:rsid w:val="00957073"/>
    <w:rPr>
      <w:rFonts w:cs="Times"/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2"/>
    <w:rsid w:val="00957073"/>
    <w:rPr>
      <w:rFonts w:ascii="Source Sans Pro" w:hAnsi="Source Sans Pro" w:cs="Times"/>
      <w:b/>
      <w:bCs/>
      <w:szCs w:val="22"/>
    </w:rPr>
  </w:style>
  <w:style w:type="paragraph" w:styleId="Konvoluttadresse">
    <w:name w:val="envelope address"/>
    <w:basedOn w:val="Normal"/>
    <w:uiPriority w:val="2"/>
    <w:rsid w:val="00957073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szCs w:val="24"/>
    </w:rPr>
  </w:style>
  <w:style w:type="character" w:styleId="Linjenummer">
    <w:name w:val="line number"/>
    <w:basedOn w:val="Standardskriftforavsnitt"/>
    <w:uiPriority w:val="2"/>
    <w:rsid w:val="00957073"/>
  </w:style>
  <w:style w:type="paragraph" w:styleId="Liste">
    <w:name w:val="List"/>
    <w:basedOn w:val="Normal"/>
    <w:uiPriority w:val="2"/>
    <w:rsid w:val="00957073"/>
    <w:pPr>
      <w:ind w:left="283" w:hanging="283"/>
    </w:pPr>
  </w:style>
  <w:style w:type="paragraph" w:styleId="Meldingshode">
    <w:name w:val="Message Header"/>
    <w:basedOn w:val="Normal"/>
    <w:link w:val="MeldingshodeTegn"/>
    <w:uiPriority w:val="2"/>
    <w:rsid w:val="009570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Cs w:val="24"/>
    </w:rPr>
  </w:style>
  <w:style w:type="character" w:customStyle="1" w:styleId="MeldingshodeTegn">
    <w:name w:val="Meldingshode Tegn"/>
    <w:basedOn w:val="Standardskriftforavsnitt"/>
    <w:link w:val="Meldingshode"/>
    <w:uiPriority w:val="2"/>
    <w:rsid w:val="00957073"/>
    <w:rPr>
      <w:rFonts w:ascii="Arial" w:hAnsi="Arial" w:cs="Arial"/>
      <w:sz w:val="22"/>
      <w:szCs w:val="24"/>
      <w:shd w:val="pct20" w:color="auto" w:fill="auto"/>
    </w:rPr>
  </w:style>
  <w:style w:type="character" w:styleId="Merknadsreferanse">
    <w:name w:val="annotation reference"/>
    <w:basedOn w:val="Standardskriftforavsnitt"/>
    <w:uiPriority w:val="99"/>
    <w:unhideWhenUsed/>
    <w:rsid w:val="00957073"/>
    <w:rPr>
      <w:sz w:val="16"/>
      <w:szCs w:val="16"/>
    </w:rPr>
  </w:style>
  <w:style w:type="paragraph" w:styleId="NormalWeb">
    <w:name w:val="Normal (Web)"/>
    <w:basedOn w:val="Normal"/>
    <w:uiPriority w:val="99"/>
    <w:rsid w:val="00957073"/>
    <w:rPr>
      <w:rFonts w:ascii="Times New Roman" w:hAnsi="Times New Roman"/>
      <w:szCs w:val="24"/>
    </w:rPr>
  </w:style>
  <w:style w:type="paragraph" w:styleId="Notatoverskrift">
    <w:name w:val="Note Heading"/>
    <w:basedOn w:val="Normal"/>
    <w:next w:val="Normal"/>
    <w:link w:val="NotatoverskriftTegn"/>
    <w:uiPriority w:val="10"/>
    <w:rsid w:val="00957073"/>
  </w:style>
  <w:style w:type="character" w:customStyle="1" w:styleId="NotatoverskriftTegn">
    <w:name w:val="Notatoverskrift Tegn"/>
    <w:basedOn w:val="Standardskriftforavsnitt"/>
    <w:link w:val="Notatoverskrift"/>
    <w:uiPriority w:val="10"/>
    <w:rsid w:val="00957073"/>
    <w:rPr>
      <w:rFonts w:ascii="Source Sans Pro" w:hAnsi="Source Sans Pro"/>
      <w:sz w:val="22"/>
      <w:szCs w:val="22"/>
    </w:rPr>
  </w:style>
  <w:style w:type="paragraph" w:styleId="Nummerertliste0">
    <w:name w:val="List Number"/>
    <w:basedOn w:val="Normal"/>
    <w:autoRedefine/>
    <w:uiPriority w:val="10"/>
    <w:rsid w:val="00957073"/>
  </w:style>
  <w:style w:type="paragraph" w:styleId="Nummerertliste2">
    <w:name w:val="List Number 2"/>
    <w:basedOn w:val="Normal"/>
    <w:uiPriority w:val="10"/>
    <w:rsid w:val="00957073"/>
    <w:pPr>
      <w:numPr>
        <w:numId w:val="4"/>
      </w:numPr>
    </w:pPr>
  </w:style>
  <w:style w:type="paragraph" w:customStyle="1" w:styleId="nummerertliste">
    <w:name w:val="nummerert liste"/>
    <w:basedOn w:val="Normal"/>
    <w:rsid w:val="00957073"/>
    <w:pPr>
      <w:numPr>
        <w:numId w:val="5"/>
      </w:numPr>
      <w:tabs>
        <w:tab w:val="left" w:pos="709"/>
        <w:tab w:val="left" w:pos="993"/>
        <w:tab w:val="left" w:pos="1276"/>
        <w:tab w:val="left" w:pos="1560"/>
      </w:tabs>
      <w:contextualSpacing/>
    </w:pPr>
  </w:style>
  <w:style w:type="paragraph" w:customStyle="1" w:styleId="punktliste0">
    <w:name w:val="punktliste"/>
    <w:basedOn w:val="Normal"/>
    <w:uiPriority w:val="3"/>
    <w:rsid w:val="004E0C8B"/>
    <w:pPr>
      <w:numPr>
        <w:numId w:val="9"/>
      </w:numPr>
      <w:tabs>
        <w:tab w:val="left" w:pos="709"/>
        <w:tab w:val="left" w:pos="992"/>
        <w:tab w:val="left" w:pos="1276"/>
        <w:tab w:val="left" w:pos="1560"/>
      </w:tabs>
      <w:spacing w:line="300" w:lineRule="exact"/>
      <w:ind w:left="709" w:hanging="284"/>
      <w:contextualSpacing/>
    </w:pPr>
  </w:style>
  <w:style w:type="paragraph" w:customStyle="1" w:styleId="Tabelltekst">
    <w:name w:val="Tabell tekst"/>
    <w:basedOn w:val="Normal"/>
    <w:uiPriority w:val="3"/>
    <w:qFormat/>
    <w:rsid w:val="00957073"/>
    <w:pPr>
      <w:spacing w:after="80" w:line="280" w:lineRule="exact"/>
    </w:pPr>
    <w:rPr>
      <w:sz w:val="20"/>
    </w:rPr>
  </w:style>
  <w:style w:type="paragraph" w:customStyle="1" w:styleId="NVEtabellteksthyrestilt">
    <w:name w:val="NVE tabelltekst høyrestilt"/>
    <w:basedOn w:val="Tabelltekst"/>
    <w:uiPriority w:val="10"/>
    <w:semiHidden/>
    <w:qFormat/>
    <w:rsid w:val="00957073"/>
    <w:pPr>
      <w:framePr w:wrap="around" w:hAnchor="text"/>
      <w:jc w:val="right"/>
    </w:pPr>
  </w:style>
  <w:style w:type="paragraph" w:customStyle="1" w:styleId="Tabelluthevet">
    <w:name w:val="Tabell uthevet"/>
    <w:basedOn w:val="Tabelltekst"/>
    <w:uiPriority w:val="3"/>
    <w:qFormat/>
    <w:rsid w:val="004E0C8B"/>
    <w:rPr>
      <w:rFonts w:ascii="Open Sans SemiBold" w:hAnsi="Open Sans SemiBold"/>
      <w:b/>
      <w:bCs/>
    </w:rPr>
  </w:style>
  <w:style w:type="paragraph" w:customStyle="1" w:styleId="NVETabelltekstuthevethyrestilt">
    <w:name w:val="NVE Tabelltekst uthevet høyrestilt"/>
    <w:basedOn w:val="Tabelluthevet"/>
    <w:uiPriority w:val="10"/>
    <w:semiHidden/>
    <w:qFormat/>
    <w:rsid w:val="00957073"/>
    <w:pPr>
      <w:framePr w:wrap="around" w:hAnchor="text"/>
      <w:jc w:val="right"/>
    </w:pPr>
  </w:style>
  <w:style w:type="paragraph" w:styleId="Overskriftforinnholdsfortegnelse">
    <w:name w:val="TOC Heading"/>
    <w:aliases w:val="Innholdsfortegnelse overskrift"/>
    <w:basedOn w:val="Normal"/>
    <w:next w:val="Normal"/>
    <w:uiPriority w:val="39"/>
    <w:unhideWhenUsed/>
    <w:qFormat/>
    <w:rsid w:val="008D67A6"/>
    <w:pPr>
      <w:spacing w:before="120" w:after="120" w:line="520" w:lineRule="exact"/>
    </w:pPr>
    <w:rPr>
      <w:rFonts w:ascii="Open Sans SemiBold" w:hAnsi="Open Sans SemiBold"/>
      <w:sz w:val="32"/>
    </w:rPr>
  </w:style>
  <w:style w:type="character" w:styleId="Plassholdertekst">
    <w:name w:val="Placeholder Text"/>
    <w:basedOn w:val="Standardskriftforavsnitt"/>
    <w:uiPriority w:val="99"/>
    <w:semiHidden/>
    <w:rsid w:val="00957073"/>
    <w:rPr>
      <w:color w:val="666666"/>
    </w:rPr>
  </w:style>
  <w:style w:type="paragraph" w:styleId="Punktliste">
    <w:name w:val="List Bullet"/>
    <w:basedOn w:val="Normal"/>
    <w:autoRedefine/>
    <w:uiPriority w:val="10"/>
    <w:rsid w:val="00957073"/>
    <w:pPr>
      <w:numPr>
        <w:numId w:val="6"/>
      </w:numPr>
    </w:pPr>
  </w:style>
  <w:style w:type="paragraph" w:styleId="Punktliste3">
    <w:name w:val="List Bullet 3"/>
    <w:basedOn w:val="Normal"/>
    <w:autoRedefine/>
    <w:uiPriority w:val="10"/>
    <w:rsid w:val="00957073"/>
    <w:pPr>
      <w:numPr>
        <w:numId w:val="7"/>
      </w:numPr>
    </w:pPr>
  </w:style>
  <w:style w:type="paragraph" w:styleId="Punktliste4">
    <w:name w:val="List Bullet 4"/>
    <w:basedOn w:val="Normal"/>
    <w:autoRedefine/>
    <w:uiPriority w:val="10"/>
    <w:rsid w:val="00957073"/>
    <w:pPr>
      <w:numPr>
        <w:numId w:val="8"/>
      </w:numPr>
    </w:pPr>
  </w:style>
  <w:style w:type="paragraph" w:styleId="Rentekst">
    <w:name w:val="Plain Text"/>
    <w:basedOn w:val="Normal"/>
    <w:link w:val="RentekstTegn"/>
    <w:uiPriority w:val="10"/>
    <w:rsid w:val="00957073"/>
    <w:rPr>
      <w:rFonts w:ascii="Courier New" w:hAnsi="Courier New" w:cs="Courier New"/>
      <w:sz w:val="20"/>
    </w:rPr>
  </w:style>
  <w:style w:type="character" w:customStyle="1" w:styleId="RentekstTegn">
    <w:name w:val="Ren tekst Tegn"/>
    <w:basedOn w:val="Standardskriftforavsnitt"/>
    <w:link w:val="Rentekst"/>
    <w:uiPriority w:val="10"/>
    <w:rsid w:val="00957073"/>
    <w:rPr>
      <w:rFonts w:ascii="Courier New" w:hAnsi="Courier New" w:cs="Courier New"/>
      <w:szCs w:val="22"/>
    </w:rPr>
  </w:style>
  <w:style w:type="paragraph" w:customStyle="1" w:styleId="Sammendragoverskrift">
    <w:name w:val="Sammendrag overskrift"/>
    <w:basedOn w:val="Normal"/>
    <w:next w:val="Normal"/>
    <w:uiPriority w:val="5"/>
    <w:qFormat/>
    <w:rsid w:val="004E0C8B"/>
    <w:pPr>
      <w:spacing w:before="120" w:after="120" w:line="440" w:lineRule="exact"/>
    </w:pPr>
    <w:rPr>
      <w:rFonts w:ascii="Open Sans SemiBold" w:hAnsi="Open Sans SemiBold"/>
      <w:sz w:val="32"/>
      <w:szCs w:val="32"/>
    </w:rPr>
  </w:style>
  <w:style w:type="paragraph" w:customStyle="1" w:styleId="Sitatpunktliste">
    <w:name w:val="Sitat (punktliste)"/>
    <w:basedOn w:val="punktliste0"/>
    <w:uiPriority w:val="7"/>
    <w:qFormat/>
    <w:rsid w:val="00957073"/>
    <w:pPr>
      <w:tabs>
        <w:tab w:val="clear" w:pos="992"/>
        <w:tab w:val="left" w:pos="993"/>
      </w:tabs>
      <w:ind w:firstLine="0"/>
    </w:pPr>
    <w:rPr>
      <w:i/>
      <w:iCs/>
    </w:rPr>
  </w:style>
  <w:style w:type="paragraph" w:customStyle="1" w:styleId="Sitat1">
    <w:name w:val="Sitat 1"/>
    <w:basedOn w:val="Normal"/>
    <w:uiPriority w:val="6"/>
    <w:qFormat/>
    <w:rsid w:val="00957073"/>
    <w:pPr>
      <w:spacing w:before="240" w:after="240"/>
      <w:ind w:left="425"/>
    </w:pPr>
    <w:rPr>
      <w:i/>
      <w:color w:val="000000" w:themeColor="text1"/>
    </w:rPr>
  </w:style>
  <w:style w:type="paragraph" w:customStyle="1" w:styleId="Sitatoverskrift1">
    <w:name w:val="Sitat overskrift 1"/>
    <w:basedOn w:val="Normal"/>
    <w:next w:val="Normal"/>
    <w:uiPriority w:val="6"/>
    <w:qFormat/>
    <w:rsid w:val="004E0C8B"/>
    <w:pPr>
      <w:keepNext/>
      <w:spacing w:before="240" w:after="120"/>
      <w:ind w:left="425"/>
    </w:pPr>
    <w:rPr>
      <w:rFonts w:ascii="Open Sans SemiBold" w:hAnsi="Open Sans SemiBold"/>
      <w:color w:val="000000" w:themeColor="text1"/>
      <w:szCs w:val="18"/>
    </w:rPr>
  </w:style>
  <w:style w:type="paragraph" w:customStyle="1" w:styleId="Sitatoverskrift2">
    <w:name w:val="Sitat overskrift 2"/>
    <w:basedOn w:val="Sitatoverskrift1"/>
    <w:next w:val="Normal"/>
    <w:uiPriority w:val="6"/>
    <w:rsid w:val="00957073"/>
    <w:pPr>
      <w:spacing w:before="120"/>
      <w:ind w:left="709"/>
    </w:pPr>
  </w:style>
  <w:style w:type="character" w:customStyle="1" w:styleId="Stil26pkt">
    <w:name w:val="Stil 26 pkt"/>
    <w:basedOn w:val="Standardskriftforavsnitt"/>
    <w:uiPriority w:val="10"/>
    <w:rsid w:val="00957073"/>
    <w:rPr>
      <w:sz w:val="52"/>
    </w:rPr>
  </w:style>
  <w:style w:type="character" w:customStyle="1" w:styleId="StilHyperkoblingAutomatiskIngenunderstreking">
    <w:name w:val="Stil Hyperkobling + Automatisk Ingen understreking"/>
    <w:basedOn w:val="Hyperkobling"/>
    <w:uiPriority w:val="10"/>
    <w:rsid w:val="00957073"/>
    <w:rPr>
      <w:color w:val="auto"/>
      <w:u w:val="none"/>
      <w14:numForm w14:val="lining"/>
    </w:rPr>
  </w:style>
  <w:style w:type="table" w:styleId="Tabell-3D-effekt1">
    <w:name w:val="Table 3D effects 1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elegant">
    <w:name w:val="Table Elegant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igtabell"/>
    <w:semiHidden/>
    <w:rsid w:val="00957073"/>
    <w:pPr>
      <w:spacing w:after="160" w:line="280" w:lineRule="exact"/>
    </w:pPr>
    <w:rPr>
      <w:rFonts w:ascii="Source Sans Pro" w:hAnsi="Source Sans Pro"/>
      <w:color w:val="FFFFFF"/>
      <w:sz w:val="22"/>
      <w:szCs w:val="22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-klassisk1">
    <w:name w:val="Table Classic 1"/>
    <w:aliases w:val="NVE - klassisk 1"/>
    <w:basedOn w:val="Vanligtabell"/>
    <w:semiHidden/>
    <w:rsid w:val="00957073"/>
    <w:pPr>
      <w:spacing w:after="160" w:line="240" w:lineRule="atLeast"/>
    </w:pPr>
    <w:rPr>
      <w:rFonts w:ascii="Arial" w:hAnsi="Arial"/>
      <w:sz w:val="22"/>
      <w:szCs w:val="22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auto"/>
    </w:tcPr>
    <w:tblStylePr w:type="firstRow">
      <w:rPr>
        <w:rFonts w:ascii="Arial" w:hAnsi="Arial"/>
        <w:b/>
        <w:i w:val="0"/>
        <w:iCs/>
        <w:caps w:val="0"/>
        <w:smallCaps w:val="0"/>
        <w:strike w:val="0"/>
        <w:dstrike w:val="0"/>
        <w:vanish w:val="0"/>
        <w:color w:val="auto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  <w:tblPr/>
      <w:tcPr>
        <w:tcBorders>
          <w:bottom w:val="single" w:sz="6" w:space="0" w:color="000000"/>
        </w:tcBorders>
        <w:shd w:val="clear" w:color="auto" w:fill="E0E0E0"/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 w:val="0"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semiHidden/>
    <w:rsid w:val="00957073"/>
    <w:pPr>
      <w:spacing w:after="160" w:line="280" w:lineRule="exact"/>
    </w:pPr>
    <w:rPr>
      <w:rFonts w:ascii="Source Sans Pro" w:hAnsi="Source Sans Pro"/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4">
    <w:name w:val="Table Classic 4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moderne">
    <w:name w:val="Table Contemporary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profesjonell">
    <w:name w:val="Table Professional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-svak1">
    <w:name w:val="Table Subtle 1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2">
    <w:name w:val="Table Web 2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3">
    <w:name w:val="Table Web 3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ellpunktliste">
    <w:name w:val="Tabell punktliste"/>
    <w:basedOn w:val="punktliste0"/>
    <w:uiPriority w:val="4"/>
    <w:qFormat/>
    <w:rsid w:val="00957073"/>
    <w:pPr>
      <w:spacing w:after="80"/>
    </w:pPr>
    <w:rPr>
      <w:sz w:val="20"/>
      <w:szCs w:val="16"/>
    </w:rPr>
  </w:style>
  <w:style w:type="table" w:styleId="Tabelliste1">
    <w:name w:val="Table List 1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e5">
    <w:name w:val="Table List 5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6">
    <w:name w:val="Table List 6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kolonne1">
    <w:name w:val="Table Columns 1"/>
    <w:basedOn w:val="Vanligtabell"/>
    <w:semiHidden/>
    <w:rsid w:val="00957073"/>
    <w:pPr>
      <w:spacing w:after="160" w:line="280" w:lineRule="exact"/>
    </w:pPr>
    <w:rPr>
      <w:rFonts w:ascii="Source Sans Pro" w:hAnsi="Source Sans Pro"/>
      <w:b/>
      <w:bCs/>
      <w:sz w:val="22"/>
      <w:szCs w:val="22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igtabell"/>
    <w:semiHidden/>
    <w:rsid w:val="00957073"/>
    <w:pPr>
      <w:spacing w:after="160" w:line="280" w:lineRule="exact"/>
    </w:pPr>
    <w:rPr>
      <w:rFonts w:ascii="Source Sans Pro" w:hAnsi="Source Sans Pro"/>
      <w:b/>
      <w:bCs/>
      <w:sz w:val="22"/>
      <w:szCs w:val="22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igtabell"/>
    <w:semiHidden/>
    <w:rsid w:val="00957073"/>
    <w:pPr>
      <w:spacing w:after="160" w:line="280" w:lineRule="exact"/>
    </w:pPr>
    <w:rPr>
      <w:rFonts w:ascii="Source Sans Pro" w:hAnsi="Source Sans Pro"/>
      <w:b/>
      <w:bCs/>
      <w:sz w:val="22"/>
      <w:szCs w:val="22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rutenett">
    <w:name w:val="Table Grid"/>
    <w:basedOn w:val="Vanligtabell"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enett1">
    <w:name w:val="Table Grid 1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semiHidden/>
    <w:rsid w:val="00957073"/>
    <w:pPr>
      <w:spacing w:after="160" w:line="280" w:lineRule="exact"/>
    </w:pPr>
    <w:rPr>
      <w:rFonts w:ascii="Source Sans Pro" w:hAnsi="Source Sans Pro"/>
      <w:b/>
      <w:bCs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er">
    <w:name w:val="Table Theme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tel">
    <w:name w:val="Title"/>
    <w:basedOn w:val="Normal"/>
    <w:next w:val="Normal"/>
    <w:link w:val="TittelTegn"/>
    <w:uiPriority w:val="2"/>
    <w:qFormat/>
    <w:rsid w:val="005C14D1"/>
    <w:pPr>
      <w:spacing w:before="480" w:after="200" w:line="480" w:lineRule="exact"/>
    </w:pPr>
    <w:rPr>
      <w:rFonts w:ascii="Open Sans SemiBold" w:hAnsi="Open Sans SemiBold"/>
      <w:sz w:val="36"/>
    </w:rPr>
  </w:style>
  <w:style w:type="character" w:customStyle="1" w:styleId="TittelTegn">
    <w:name w:val="Tittel Tegn"/>
    <w:basedOn w:val="Standardskriftforavsnitt"/>
    <w:link w:val="Tittel"/>
    <w:uiPriority w:val="2"/>
    <w:rsid w:val="005C14D1"/>
    <w:rPr>
      <w:rFonts w:ascii="Open Sans SemiBold" w:hAnsi="Open Sans SemiBold"/>
      <w:sz w:val="36"/>
      <w:szCs w:val="22"/>
    </w:rPr>
  </w:style>
  <w:style w:type="paragraph" w:styleId="Listeavsnitt">
    <w:name w:val="List Paragraph"/>
    <w:basedOn w:val="Normal"/>
    <w:uiPriority w:val="34"/>
    <w:rsid w:val="004E0C8B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rsid w:val="00957073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957073"/>
    <w:rPr>
      <w:rFonts w:ascii="Source Sans Pro" w:hAnsi="Source Sans Pro"/>
      <w:sz w:val="22"/>
      <w:szCs w:val="22"/>
    </w:rPr>
  </w:style>
  <w:style w:type="character" w:styleId="Ulstomtale">
    <w:name w:val="Unresolved Mention"/>
    <w:basedOn w:val="Standardskriftforavsnitt"/>
    <w:uiPriority w:val="99"/>
    <w:semiHidden/>
    <w:unhideWhenUsed/>
    <w:rsid w:val="00957073"/>
    <w:rPr>
      <w:color w:val="605E5C"/>
      <w:shd w:val="clear" w:color="auto" w:fill="E1DFDD"/>
    </w:rPr>
  </w:style>
  <w:style w:type="paragraph" w:styleId="Underskrift">
    <w:name w:val="Signature"/>
    <w:basedOn w:val="Normal"/>
    <w:link w:val="UnderskriftTegn"/>
    <w:uiPriority w:val="10"/>
    <w:rsid w:val="00957073"/>
    <w:pPr>
      <w:ind w:left="4252"/>
    </w:pPr>
  </w:style>
  <w:style w:type="character" w:customStyle="1" w:styleId="UnderskriftTegn">
    <w:name w:val="Underskrift Tegn"/>
    <w:basedOn w:val="Standardskriftforavsnitt"/>
    <w:link w:val="Underskrift"/>
    <w:uiPriority w:val="10"/>
    <w:rsid w:val="00957073"/>
    <w:rPr>
      <w:rFonts w:ascii="Source Sans Pro" w:hAnsi="Source Sans Pro"/>
      <w:sz w:val="22"/>
      <w:szCs w:val="22"/>
    </w:rPr>
  </w:style>
  <w:style w:type="paragraph" w:styleId="Vanliginnrykk">
    <w:name w:val="Normal Indent"/>
    <w:basedOn w:val="Normal"/>
    <w:uiPriority w:val="10"/>
    <w:rsid w:val="00957073"/>
    <w:pPr>
      <w:ind w:left="720"/>
    </w:pPr>
  </w:style>
  <w:style w:type="paragraph" w:customStyle="1" w:styleId="Vilkrsposter">
    <w:name w:val="Vilkårsposter"/>
    <w:basedOn w:val="Normal"/>
    <w:next w:val="Normal"/>
    <w:uiPriority w:val="7"/>
    <w:rsid w:val="00957073"/>
    <w:pPr>
      <w:keepNext/>
      <w:numPr>
        <w:numId w:val="10"/>
      </w:numPr>
      <w:spacing w:before="120" w:after="120"/>
    </w:pPr>
    <w:rPr>
      <w:rFonts w:ascii="Source Sans Pro SemiBold" w:hAnsi="Source Sans Pro SemiBold"/>
    </w:rPr>
  </w:style>
  <w:style w:type="paragraph" w:customStyle="1" w:styleId="Overskrift1kort">
    <w:name w:val="Overskrift 1 kort"/>
    <w:basedOn w:val="Overskrift1"/>
    <w:next w:val="Normal"/>
    <w:uiPriority w:val="1"/>
    <w:rsid w:val="007705FC"/>
    <w:pPr>
      <w:numPr>
        <w:numId w:val="0"/>
      </w:numPr>
      <w:spacing w:line="400" w:lineRule="exact"/>
    </w:pPr>
    <w:rPr>
      <w:szCs w:val="21"/>
    </w:rPr>
  </w:style>
  <w:style w:type="paragraph" w:customStyle="1" w:styleId="Overskrift2kort">
    <w:name w:val="Overskrift 2 kort"/>
    <w:basedOn w:val="Overskrift2"/>
    <w:next w:val="Normal"/>
    <w:uiPriority w:val="1"/>
    <w:rsid w:val="007705FC"/>
    <w:pPr>
      <w:numPr>
        <w:ilvl w:val="0"/>
        <w:numId w:val="0"/>
      </w:numPr>
      <w:spacing w:line="360" w:lineRule="exact"/>
    </w:pPr>
    <w:rPr>
      <w:b/>
      <w:bCs w:val="0"/>
    </w:rPr>
  </w:style>
  <w:style w:type="paragraph" w:customStyle="1" w:styleId="Overskrift3kort">
    <w:name w:val="Overskrift 3 kort"/>
    <w:basedOn w:val="Overskrift3"/>
    <w:next w:val="Normal"/>
    <w:uiPriority w:val="1"/>
    <w:rsid w:val="007705FC"/>
    <w:pPr>
      <w:numPr>
        <w:ilvl w:val="0"/>
        <w:numId w:val="0"/>
      </w:numPr>
      <w:spacing w:line="280" w:lineRule="exact"/>
    </w:pPr>
    <w:rPr>
      <w:bCs/>
      <w:color w:val="000000" w:themeColor="text1"/>
      <w:sz w:val="22"/>
      <w:szCs w:val="28"/>
    </w:rPr>
  </w:style>
  <w:style w:type="paragraph" w:styleId="INNH4">
    <w:name w:val="toc 4"/>
    <w:basedOn w:val="Normal"/>
    <w:next w:val="Normal"/>
    <w:autoRedefine/>
    <w:rsid w:val="008D67A6"/>
    <w:pPr>
      <w:spacing w:after="100"/>
      <w:ind w:left="6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72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s://veiledere.nve.no/konsesjonssoknad-vannkraftanlegg/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nve.no/konsesjon/konsesjonsbehandling-av-nettanlegg/krav-til-avklaring-av-nettkapasitet-for-kraftproduksjon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veiledere.nve.no/konsesjonssoknad-vannkraftanlegg/soknad/vedlegg-til-soknaden/" TargetMode="Externa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veiledere.nve.no/konsesjonssoknad-vannkraftanlegg/soknad/virkninger-for-miljo-og-samfunn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bro\OneDrive%20-%20Norges%20vassdrags-%20og%20energidirektorat\Dokumenter\Egendefinerte%20Office-maler\Ekstern%20veileder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8DA3B58-C24A-4383-B494-88F68F3B72C2}">
  <we:reference id="62be9fbd-95fc-4188-bf33-558f61c7bd0e" version="3.0.0.0" store="EXCatalog" storeType="EXCatalog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Word-dokument" ma:contentTypeID="0x01010054596B7D23C1DA409459779D4B7EB344" ma:contentTypeVersion="40" ma:contentTypeDescription="Opprett et nytt dokument." ma:contentTypeScope="" ma:versionID="a6114753405ec7812a03a2e265b2f95c">
  <xsd:schema xmlns:xsd="http://www.w3.org/2001/XMLSchema" xmlns:xs="http://www.w3.org/2001/XMLSchema" xmlns:p="http://schemas.microsoft.com/office/2006/metadata/properties" xmlns:ns2="08670d86-fc33-4f61-bf51-96e019343c8b" xmlns:ns3="3c549ff6-bee0-4a9b-a476-4cd6feb54b7a" xmlns:ns4="a9dd7b27-b1d7-43ad-85c8-ae66512cf1c2" targetNamespace="http://schemas.microsoft.com/office/2006/metadata/properties" ma:root="true" ma:fieldsID="d362d0ea8ac1416b491b6fa21d6b500f" ns2:_="" ns3:_="" ns4:_="">
    <xsd:import namespace="08670d86-fc33-4f61-bf51-96e019343c8b"/>
    <xsd:import namespace="3c549ff6-bee0-4a9b-a476-4cd6feb54b7a"/>
    <xsd:import namespace="a9dd7b27-b1d7-43ad-85c8-ae66512cf1c2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n3e020d9d98c48dbb65f924b9bc22a2a" minOccurs="0"/>
                <xsd:element ref="ns2:g98ade60b1a5493f9b7127fdb0eec544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3:MediaServiceMetadata" minOccurs="0"/>
                <xsd:element ref="ns3:lcf76f155ced4ddcb4097134ff3c332f" minOccurs="0"/>
                <xsd:element ref="ns3:_x00c5_rstall" minOccurs="0"/>
                <xsd:element ref="ns3:Dato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AutoKeyPoints" minOccurs="0"/>
                <xsd:element ref="ns3:Saksbehandlere" minOccurs="0"/>
                <xsd:element ref="ns3:MediaServiceObjectDetectorVersions" minOccurs="0"/>
                <xsd:element ref="ns3:MediaServiceSearchProperties" minOccurs="0"/>
                <xsd:element ref="ns3:versjonslogg" minOccurs="0"/>
                <xsd:element ref="ns3:Ansvarli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70d86-fc33-4f61-bf51-96e019343c8b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c5fc71c5-ed96-499f-8831-b02f305e848d}" ma:internalName="TaxCatchAll" ma:showField="CatchAllData" ma:web="a9dd7b27-b1d7-43ad-85c8-ae66512cf1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c5fc71c5-ed96-499f-8831-b02f305e848d}" ma:internalName="TaxCatchAllLabel" ma:readOnly="true" ma:showField="CatchAllDataLabel" ma:web="a9dd7b27-b1d7-43ad-85c8-ae66512cf1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3e020d9d98c48dbb65f924b9bc22a2a" ma:index="10" nillable="true" ma:taxonomy="true" ma:internalName="n3e020d9d98c48dbb65f924b9bc22a2a" ma:taxonomyFieldName="NVE_Tema" ma:displayName="NVE tema" ma:default="" ma:fieldId="{73e020d9-d98c-48db-b65f-924b9bc22a2a}" ma:taxonomyMulti="true" ma:sspId="64152832-9f03-4628-8f8a-984f7e09cd82" ma:termSetId="8e6ad744-58b5-4dbb-88a2-80de7c4ff1d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98ade60b1a5493f9b7127fdb0eec544" ma:index="12" nillable="true" ma:taxonomy="true" ma:internalName="g98ade60b1a5493f9b7127fdb0eec544" ma:taxonomyFieldName="NVE_Dokumenttype" ma:displayName="Dokumenttype" ma:default="" ma:fieldId="{098ade60-b1a5-493f-9b71-27fdb0eec544}" ma:sspId="64152832-9f03-4628-8f8a-984f7e09cd82" ma:termSetId="7a928a34-8131-48a8-82d2-76c63c72cab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549ff6-bee0-4a9b-a476-4cd6feb54b7a" elementFormDefault="qualified">
    <xsd:import namespace="http://schemas.microsoft.com/office/2006/documentManagement/types"/>
    <xsd:import namespace="http://schemas.microsoft.com/office/infopath/2007/PartnerControls"/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Metadata" ma:index="21" nillable="true" ma:displayName="MediaServiceMetadata" ma:hidden="true" ma:internalName="MediaServiceMetadata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Bildemerkelapper" ma:readOnly="false" ma:fieldId="{5cf76f15-5ced-4ddc-b409-7134ff3c332f}" ma:taxonomyMulti="true" ma:sspId="64152832-9f03-4628-8f8a-984f7e09cd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x00c5_rstall" ma:index="24" nillable="true" ma:displayName="Årstall" ma:default="2022" ma:description="Året møtereferatet er fra" ma:format="Dropdown" ma:internalName="_x00c5_rstall">
      <xsd:simpleType>
        <xsd:union memberTypes="dms:Text">
          <xsd:simpleType>
            <xsd:restriction base="dms:Choice">
              <xsd:enumeration value="2021"/>
              <xsd:enumeration value="2022"/>
              <xsd:enumeration value="2020"/>
              <xsd:enumeration value="2019"/>
              <xsd:enumeration value="2018"/>
              <xsd:enumeration value="2017"/>
            </xsd:restriction>
          </xsd:simpleType>
        </xsd:union>
      </xsd:simpleType>
    </xsd:element>
    <xsd:element name="Dato" ma:index="25" nillable="true" ma:displayName="Dato" ma:format="DateOnly" ma:internalName="Dato">
      <xsd:simpleType>
        <xsd:restriction base="dms:DateTime"/>
      </xsd:simpleType>
    </xsd:element>
    <xsd:element name="MediaServiceFastMetadata" ma:index="2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8" nillable="true" ma:displayName="Tags" ma:internalName="MediaServiceAutoTags" ma:readOnly="true">
      <xsd:simpleType>
        <xsd:restriction base="dms:Text"/>
      </xsd:simpleType>
    </xsd:element>
    <xsd:element name="MediaLengthInSeconds" ma:index="2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Saksbehandlere" ma:index="31" nillable="true" ma:displayName="Saksbehandlere" ma:format="Dropdown" ma:internalName="Saksbehandlere">
      <xsd:simpleType>
        <xsd:restriction base="dms:Text">
          <xsd:maxLength value="255"/>
        </xsd:restriction>
      </xsd:simple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versjonslogg" ma:index="34" nillable="true" ma:displayName="versjonslogg" ma:format="Dropdown" ma:internalName="versjonslogg">
      <xsd:simpleType>
        <xsd:restriction base="dms:Text">
          <xsd:maxLength value="255"/>
        </xsd:restriction>
      </xsd:simpleType>
    </xsd:element>
    <xsd:element name="Ansvarlig" ma:index="35" nillable="true" ma:displayName="Ansvarlig" ma:format="Dropdown" ma:list="UserInfo" ma:SharePointGroup="0" ma:internalName="Ansvarlig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dd7b27-b1d7-43ad-85c8-ae66512cf1c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670d86-fc33-4f61-bf51-96e019343c8b" xsi:nil="true"/>
    <g98ade60b1a5493f9b7127fdb0eec544 xmlns="08670d86-fc33-4f61-bf51-96e019343c8b">
      <Terms xmlns="http://schemas.microsoft.com/office/infopath/2007/PartnerControls"/>
    </g98ade60b1a5493f9b7127fdb0eec544>
    <n3e020d9d98c48dbb65f924b9bc22a2a xmlns="08670d86-fc33-4f61-bf51-96e019343c8b">
      <Terms xmlns="http://schemas.microsoft.com/office/infopath/2007/PartnerControls"/>
    </n3e020d9d98c48dbb65f924b9bc22a2a>
    <_x00c5_rstall xmlns="3c549ff6-bee0-4a9b-a476-4cd6feb54b7a">2022</_x00c5_rstall>
    <Saksbehandlere xmlns="3c549ff6-bee0-4a9b-a476-4cd6feb54b7a" xsi:nil="true"/>
    <Dato xmlns="3c549ff6-bee0-4a9b-a476-4cd6feb54b7a" xsi:nil="true"/>
    <Ansvarlig xmlns="3c549ff6-bee0-4a9b-a476-4cd6feb54b7a">
      <UserInfo>
        <DisplayName/>
        <AccountId xsi:nil="true"/>
        <AccountType/>
      </UserInfo>
    </Ansvarlig>
    <lcf76f155ced4ddcb4097134ff3c332f xmlns="3c549ff6-bee0-4a9b-a476-4cd6feb54b7a">
      <Terms xmlns="http://schemas.microsoft.com/office/infopath/2007/PartnerControls"/>
    </lcf76f155ced4ddcb4097134ff3c332f>
    <versjonslogg xmlns="3c549ff6-bee0-4a9b-a476-4cd6feb54b7a" xsi:nil="true"/>
  </documentManagement>
</p:properties>
</file>

<file path=customXml/item4.xml><?xml version="1.0" encoding="utf-8"?>
<gbs:GrowBusinessDocument xmlns:gbs="http://www.software-innovation.no/growBusinessDocument" gbs:officeVersion="2007" gbs:sourceId="" gbs:entity="Document" gbs:templateDesignerVersion="3.1 F">
  <gbs:DocumentDate gbs:loadFromGrowBusiness="OnProduce" gbs:saveInGrowBusiness="False" gbs:connected="true" gbs:recno="" gbs:entity="" gbs:datatype="date" gbs:key="3987341871"/>
</gbs:GrowBusinessDocument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?mso-contentType ?>
<SharedContentType xmlns="Microsoft.SharePoint.Taxonomy.ContentTypeSync" SourceId="64152832-9f03-4628-8f8a-984f7e09cd82" ContentTypeId="0x0101" PreviousValue="false"/>
</file>

<file path=customXml/itemProps1.xml><?xml version="1.0" encoding="utf-8"?>
<ds:datastoreItem xmlns:ds="http://schemas.openxmlformats.org/officeDocument/2006/customXml" ds:itemID="{336B023D-DE5B-49E9-A9F4-0E49FAFDED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670d86-fc33-4f61-bf51-96e019343c8b"/>
    <ds:schemaRef ds:uri="3c549ff6-bee0-4a9b-a476-4cd6feb54b7a"/>
    <ds:schemaRef ds:uri="a9dd7b27-b1d7-43ad-85c8-ae66512cf1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925C132-70F0-406D-A5D9-47D188E35C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6B2C58-75EA-49FE-A24A-F1700147B844}">
  <ds:schemaRefs>
    <ds:schemaRef ds:uri="http://schemas.microsoft.com/office/2006/metadata/properties"/>
    <ds:schemaRef ds:uri="http://schemas.microsoft.com/office/infopath/2007/PartnerControls"/>
    <ds:schemaRef ds:uri="08670d86-fc33-4f61-bf51-96e019343c8b"/>
    <ds:schemaRef ds:uri="3c549ff6-bee0-4a9b-a476-4cd6feb54b7a"/>
  </ds:schemaRefs>
</ds:datastoreItem>
</file>

<file path=customXml/itemProps4.xml><?xml version="1.0" encoding="utf-8"?>
<ds:datastoreItem xmlns:ds="http://schemas.openxmlformats.org/officeDocument/2006/customXml" ds:itemID="{94D91FB0-E617-4C49-A29B-96948346889F}">
  <ds:schemaRefs>
    <ds:schemaRef ds:uri="http://www.software-innovation.no/growBusinessDocument"/>
  </ds:schemaRefs>
</ds:datastoreItem>
</file>

<file path=customXml/itemProps5.xml><?xml version="1.0" encoding="utf-8"?>
<ds:datastoreItem xmlns:ds="http://schemas.openxmlformats.org/officeDocument/2006/customXml" ds:itemID="{F92ACADA-3F54-4D34-AFB3-132C6DBE0AE5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536F96F0-7197-4E3A-92A1-129FA0112DEC}">
  <ds:schemaRefs>
    <ds:schemaRef ds:uri="Microsoft.SharePoint.Taxonomy.ContentTypeSync"/>
  </ds:schemaRefs>
</ds:datastoreItem>
</file>

<file path=docMetadata/LabelInfo.xml><?xml version="1.0" encoding="utf-8"?>
<clbl:labelList xmlns:clbl="http://schemas.microsoft.com/office/2020/mipLabelMetadata">
  <clbl:label id="{bc8d840d-60c9-410b-b4fb-11b86806780c}" enabled="0" method="" siteId="{bc8d840d-60c9-410b-b4fb-11b86806780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Ekstern veileder.dotx</Template>
  <TotalTime>1</TotalTime>
  <Pages>15</Pages>
  <Words>1955</Words>
  <Characters>10363</Characters>
  <Application>Microsoft Office Word</Application>
  <DocSecurity>0</DocSecurity>
  <Lines>86</Lines>
  <Paragraphs>24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Norges vassdrags- og energidirektorat</Company>
  <LinksUpToDate>false</LinksUpToDate>
  <CharactersWithSpaces>12294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Ylva Bencze Rørå</dc:creator>
  <cp:keywords/>
  <cp:lastModifiedBy>Bendik Kjeverud Erdal</cp:lastModifiedBy>
  <cp:revision>2</cp:revision>
  <cp:lastPrinted>1997-07-14T13:12:00Z</cp:lastPrinted>
  <dcterms:created xsi:type="dcterms:W3CDTF">2026-08-07T11:49:00Z</dcterms:created>
  <dcterms:modified xsi:type="dcterms:W3CDTF">2026-08-07T11:49:00Z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0x01010054596B7D23C1DA409459779D4B7EB344</vt:lpwstr>
  </property>
  <property fmtid="{D5CDD505-2E9C-101B-9397-08002B2CF9AE}" pid="3" name="NVE_Tema">
    <vt:lpwstr/>
  </property>
  <property fmtid="{D5CDD505-2E9C-101B-9397-08002B2CF9AE}" pid="4" name="NVE_Dokumenttype">
    <vt:lpwstr/>
  </property>
  <property fmtid="{D5CDD505-2E9C-101B-9397-08002B2CF9AE}" pid="5" name="MediaServiceImageTags">
    <vt:lpwstr/>
  </property>
</Properties>
</file>