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6B2C" w14:textId="77777777" w:rsidR="007F6FAA" w:rsidRPr="007F6FAA" w:rsidRDefault="007F6FAA" w:rsidP="007F6FAA">
      <w:pPr>
        <w:pStyle w:val="Tittel"/>
      </w:pPr>
      <w:r w:rsidRPr="007F6FAA">
        <w:t>Mal for melding med forslag til utredningsprogram om vannkrafttiltak</w:t>
      </w:r>
    </w:p>
    <w:p w14:paraId="62E33CBE" w14:textId="77777777" w:rsidR="007F6FAA" w:rsidRPr="007F6FAA" w:rsidRDefault="007F6FAA" w:rsidP="007F6FAA">
      <w:r w:rsidRPr="007F6FAA">
        <w:t xml:space="preserve">Denne malen gir disposisjonen for en melding med forslag til utredningsprogram. Den inneholder kun overskrifter og eksempel på tabell. For å skrive meldingen, må du følge NVEs krav til melding i veileder for konsesjonssøknad vannkraftanlegg. </w:t>
      </w:r>
    </w:p>
    <w:p w14:paraId="286C30BD" w14:textId="5585903C" w:rsidR="003D273A" w:rsidRDefault="007F6FAA" w:rsidP="007F6FAA">
      <w:r w:rsidRPr="007F6FAA">
        <w:t xml:space="preserve">Malen inneholder alle overskrifter. Du må tilpasse malen til ditt eget prosjekt, og slette overskrifter som ikke er relevante. </w:t>
      </w:r>
    </w:p>
    <w:p w14:paraId="7FFB368B" w14:textId="77777777" w:rsidR="003D273A" w:rsidRDefault="003D273A">
      <w:pPr>
        <w:spacing w:after="0" w:line="240" w:lineRule="auto"/>
      </w:pPr>
      <w:r>
        <w:br w:type="page"/>
      </w:r>
    </w:p>
    <w:p w14:paraId="37A3811E" w14:textId="77777777" w:rsidR="007F6FAA" w:rsidRPr="007F6FAA" w:rsidRDefault="007F6FAA" w:rsidP="007F6FAA">
      <w:pPr>
        <w:pStyle w:val="Sammendragoverskrift"/>
      </w:pPr>
      <w:r w:rsidRPr="007F6FAA">
        <w:lastRenderedPageBreak/>
        <w:t>Sammendrag</w:t>
      </w:r>
    </w:p>
    <w:p w14:paraId="169D348B" w14:textId="77777777" w:rsidR="007F6FAA" w:rsidRPr="007F6FAA" w:rsidRDefault="007F6FAA" w:rsidP="007F6FAA">
      <w:r w:rsidRPr="007F6FAA">
        <w:t>[Skriv et kort sammendrag her.]</w:t>
      </w:r>
    </w:p>
    <w:p w14:paraId="312BEAB4" w14:textId="77777777" w:rsidR="007F6FAA" w:rsidRPr="007F6FAA" w:rsidRDefault="007F6FAA" w:rsidP="007F6FAA">
      <w:pPr>
        <w:spacing w:after="0" w:line="240" w:lineRule="auto"/>
      </w:pPr>
      <w:r w:rsidRPr="007F6FAA">
        <w:br w:type="page"/>
      </w:r>
    </w:p>
    <w:bookmarkStart w:id="0" w:name="_Toc210828289" w:displacedByCustomXml="next"/>
    <w:bookmarkStart w:id="1" w:name="_Toc210845323" w:displacedByCustomXml="next"/>
    <w:bookmarkStart w:id="2" w:name="_Toc210850252" w:displacedByCustomXml="next"/>
    <w:sdt>
      <w:sdtPr>
        <w:rPr>
          <w:rFonts w:ascii="Open Sans" w:hAnsi="Open Sans"/>
          <w:sz w:val="22"/>
        </w:rPr>
        <w:id w:val="19377136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4B2E96C" w14:textId="0F7F89A1" w:rsidR="00123506" w:rsidRDefault="00123506">
          <w:pPr>
            <w:pStyle w:val="Overskriftforinnholdsfortegnelse"/>
          </w:pPr>
          <w:r>
            <w:t>Innhold</w:t>
          </w:r>
        </w:p>
        <w:p w14:paraId="10730F9C" w14:textId="6D4A84CA" w:rsidR="003C48C6" w:rsidRDefault="0012350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TOC \o "1-2" \h \z \u </w:instrText>
          </w:r>
          <w:r>
            <w:rPr>
              <w:b w:val="0"/>
            </w:rPr>
            <w:fldChar w:fldCharType="separate"/>
          </w:r>
          <w:hyperlink w:anchor="_Toc237002443" w:history="1">
            <w:r w:rsidR="003C48C6" w:rsidRPr="00CE4F55">
              <w:rPr>
                <w:rStyle w:val="Hyperkobling"/>
              </w:rPr>
              <w:t>1</w:t>
            </w:r>
            <w:r w:rsidR="003C48C6"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="003C48C6" w:rsidRPr="00CE4F55">
              <w:rPr>
                <w:rStyle w:val="Hyperkobling"/>
              </w:rPr>
              <w:t>Innledning</w:t>
            </w:r>
            <w:r w:rsidR="003C48C6">
              <w:rPr>
                <w:webHidden/>
              </w:rPr>
              <w:tab/>
            </w:r>
            <w:r w:rsidR="003C48C6">
              <w:rPr>
                <w:webHidden/>
              </w:rPr>
              <w:fldChar w:fldCharType="begin"/>
            </w:r>
            <w:r w:rsidR="003C48C6">
              <w:rPr>
                <w:webHidden/>
              </w:rPr>
              <w:instrText xml:space="preserve"> PAGEREF _Toc237002443 \h </w:instrText>
            </w:r>
            <w:r w:rsidR="003C48C6">
              <w:rPr>
                <w:webHidden/>
              </w:rPr>
            </w:r>
            <w:r w:rsidR="003C48C6">
              <w:rPr>
                <w:webHidden/>
              </w:rPr>
              <w:fldChar w:fldCharType="separate"/>
            </w:r>
            <w:r w:rsidR="003C48C6">
              <w:rPr>
                <w:webHidden/>
              </w:rPr>
              <w:t>4</w:t>
            </w:r>
            <w:r w:rsidR="003C48C6">
              <w:rPr>
                <w:webHidden/>
              </w:rPr>
              <w:fldChar w:fldCharType="end"/>
            </w:r>
          </w:hyperlink>
        </w:p>
        <w:p w14:paraId="292A9AA1" w14:textId="3196C947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44" w:history="1">
            <w:r w:rsidRPr="00CE4F55">
              <w:rPr>
                <w:rStyle w:val="Hyperkobling"/>
              </w:rPr>
              <w:t>1.1 Om tiltakshaver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27AECDA" w14:textId="256690A9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45" w:history="1">
            <w:r w:rsidRPr="00CE4F55">
              <w:rPr>
                <w:rStyle w:val="Hyperkobling"/>
              </w:rPr>
              <w:t>1.2 Formålet med meldingen og konsekvensutredningen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0DD4349" w14:textId="22D36506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46" w:history="1">
            <w:r w:rsidRPr="00CE4F55">
              <w:rPr>
                <w:rStyle w:val="Hyperkobling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Beskrivelse av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36B040F" w14:textId="3AADC5CE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47" w:history="1">
            <w:r w:rsidRPr="00CE4F55">
              <w:rPr>
                <w:rStyle w:val="Hyperkobling"/>
              </w:rPr>
              <w:t>2.1 Beliggenhet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B87AAAA" w14:textId="4D2E1B0E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48" w:history="1">
            <w:r w:rsidRPr="00CE4F55">
              <w:rPr>
                <w:rStyle w:val="Hyperkobling"/>
              </w:rPr>
              <w:t>2.2 Områdebeskrivelse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EAAEEDC" w14:textId="72C5CF13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49" w:history="1">
            <w:r w:rsidRPr="00CE4F55">
              <w:rPr>
                <w:rStyle w:val="Hyperkobling"/>
              </w:rPr>
              <w:t>2.3 Influensområdet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E9A431E" w14:textId="5E656502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0" w:history="1">
            <w:r w:rsidRPr="00CE4F55">
              <w:rPr>
                <w:rStyle w:val="Hyperkobling"/>
              </w:rPr>
              <w:t>2.4 Tiltaket og utbyggingsalternativer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F0D9D88" w14:textId="383EB5E4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1" w:history="1">
            <w:r w:rsidRPr="00CE4F55">
              <w:rPr>
                <w:rStyle w:val="Hyperkobling"/>
              </w:rPr>
              <w:t>2.5 Nullalternativet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86136C3" w14:textId="72BEE4AC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52" w:history="1">
            <w:r w:rsidRPr="00CE4F55">
              <w:rPr>
                <w:rStyle w:val="Hyperkobling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Arealbruk og eiendomsforhold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47E8DD7" w14:textId="5C999AE4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53" w:history="1">
            <w:r w:rsidRPr="00CE4F55">
              <w:rPr>
                <w:rStyle w:val="Hyperkobling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Gjeldende planer, retningslinjer og føringer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6143105" w14:textId="765878B7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4" w:history="1">
            <w:r w:rsidRPr="00CE4F55">
              <w:rPr>
                <w:rStyle w:val="Hyperkobling"/>
              </w:rPr>
              <w:t>4.1 Nødvendige tillatelser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FA96455" w14:textId="397A06F3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55" w:history="1">
            <w:r w:rsidRPr="00CE4F55">
              <w:rPr>
                <w:rStyle w:val="Hyperkobling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Oversikt over temaer som skal beskrives eller konsekvensutredes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07AF0B7" w14:textId="7D1ADCC4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6" w:history="1">
            <w:r w:rsidRPr="00CE4F55">
              <w:rPr>
                <w:rStyle w:val="Hyperkobling"/>
              </w:rPr>
              <w:t>5.1 Hydrologisk grunnlag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7715C2C" w14:textId="750C92BC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7" w:history="1">
            <w:r w:rsidRPr="00CE4F55">
              <w:rPr>
                <w:rStyle w:val="Hyperkobling"/>
              </w:rPr>
              <w:t>5.2 Erosjon og sedimenttransport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2E9C699" w14:textId="33623185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8" w:history="1">
            <w:r w:rsidRPr="00CE4F55">
              <w:rPr>
                <w:rStyle w:val="Hyperkobling"/>
              </w:rPr>
              <w:t>5.3 Naturfare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D74ACEA" w14:textId="375303D4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59" w:history="1">
            <w:r w:rsidRPr="00CE4F55">
              <w:rPr>
                <w:rStyle w:val="Hyperkobling"/>
              </w:rPr>
              <w:t>5.4 Naturmangfold på land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01A8097" w14:textId="0D1C4830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0" w:history="1">
            <w:r w:rsidRPr="00CE4F55">
              <w:rPr>
                <w:rStyle w:val="Hyperkobling"/>
              </w:rPr>
              <w:t>5.5 Naturmangfold i vann (og sjø) og vannmiljø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3C3C832" w14:textId="48C3C882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1" w:history="1">
            <w:r w:rsidRPr="00CE4F55">
              <w:rPr>
                <w:rStyle w:val="Hyperkobling"/>
              </w:rPr>
              <w:t>5.6 Kulturmiljø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8E3E780" w14:textId="27AC7CC3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2" w:history="1">
            <w:r w:rsidRPr="00CE4F55">
              <w:rPr>
                <w:rStyle w:val="Hyperkobling"/>
              </w:rPr>
              <w:t>5.7 Friluftsliv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A3510B1" w14:textId="37D5E4C0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3" w:history="1">
            <w:r w:rsidRPr="00CE4F55">
              <w:rPr>
                <w:rStyle w:val="Hyperkobling"/>
              </w:rPr>
              <w:t>5.8 Reiseliv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0CE37A3" w14:textId="00181C73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4" w:history="1">
            <w:r w:rsidRPr="00CE4F55">
              <w:rPr>
                <w:rStyle w:val="Hyperkobling"/>
              </w:rPr>
              <w:t>5.9 Landskap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23919D2" w14:textId="29FEDECE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5" w:history="1">
            <w:r w:rsidRPr="00CE4F55">
              <w:rPr>
                <w:rStyle w:val="Hyperkobling"/>
              </w:rPr>
              <w:t>5.10 Verdensarv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3A04A36" w14:textId="3B0D7386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6" w:history="1">
            <w:r w:rsidRPr="00CE4F55">
              <w:rPr>
                <w:rStyle w:val="Hyperkobling"/>
              </w:rPr>
              <w:t>5.11 Naturressurser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74BA095" w14:textId="6EB6E575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7" w:history="1">
            <w:r w:rsidRPr="00CE4F55">
              <w:rPr>
                <w:rStyle w:val="Hyperkobling"/>
              </w:rPr>
              <w:t>5.12 Reindrift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B5C38FC" w14:textId="48F85618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8" w:history="1">
            <w:r w:rsidRPr="00CE4F55">
              <w:rPr>
                <w:rStyle w:val="Hyperkobling"/>
              </w:rPr>
              <w:t>5.13 Forurensning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C0318FA" w14:textId="2BCC4348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69" w:history="1">
            <w:r w:rsidRPr="00CE4F55">
              <w:rPr>
                <w:rStyle w:val="Hyperkobling"/>
              </w:rPr>
              <w:t>5.14 Klimagassutslipp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DE20B5C" w14:textId="1EEA8751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70" w:history="1">
            <w:r w:rsidRPr="00CE4F55">
              <w:rPr>
                <w:rStyle w:val="Hyperkobling"/>
              </w:rPr>
              <w:t>5.15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3DA8869" w14:textId="49EA5405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71" w:history="1">
            <w:r w:rsidRPr="00CE4F55">
              <w:rPr>
                <w:rStyle w:val="Hyperkobling"/>
              </w:rPr>
              <w:t>5.16 Oppsummering av temaer som skal beskrives eller konsekvensutredes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1B002A2" w14:textId="265FA3A4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72" w:history="1">
            <w:r w:rsidRPr="00CE4F55">
              <w:rPr>
                <w:rStyle w:val="Hyperkobling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Mulige avbøtende tiltak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861B633" w14:textId="5AAB6415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73" w:history="1">
            <w:r w:rsidRPr="00CE4F55">
              <w:rPr>
                <w:rStyle w:val="Hyperkobling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Søknadsprosess, medvirkning og fremdrift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797A8F5" w14:textId="27D455BF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74" w:history="1">
            <w:r w:rsidRPr="00CE4F55">
              <w:rPr>
                <w:rStyle w:val="Hyperkobling"/>
              </w:rPr>
              <w:t>7.1 Informasjon og medvirkning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0399519" w14:textId="12834C8B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75" w:history="1">
            <w:r w:rsidRPr="00CE4F55">
              <w:rPr>
                <w:rStyle w:val="Hyperkobling"/>
              </w:rPr>
              <w:t>7.2 Fremdriftsplan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C19AE9B" w14:textId="1B32A96D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76" w:history="1">
            <w:r w:rsidRPr="00CE4F55">
              <w:rPr>
                <w:rStyle w:val="Hyperkobling"/>
              </w:rPr>
              <w:t>Forslag til utredningsprogram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04C57F0" w14:textId="1F7FFDEB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77" w:history="1">
            <w:r w:rsidRPr="00CE4F55">
              <w:rPr>
                <w:rStyle w:val="Hyperkobling"/>
              </w:rPr>
              <w:t>1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Innledning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BD64DAE" w14:textId="15BD3BD1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78" w:history="1">
            <w:r w:rsidRPr="00CE4F55">
              <w:rPr>
                <w:rStyle w:val="Hyperkobling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Beskrivelse av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76EEE97" w14:textId="505A59BD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79" w:history="1">
            <w:r w:rsidRPr="00CE4F55">
              <w:rPr>
                <w:rStyle w:val="Hyperkobling"/>
              </w:rPr>
              <w:t>2.1 Presentasjon av utbyggingsalternativer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5C403A8" w14:textId="45ED3C89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80" w:history="1">
            <w:r w:rsidRPr="00CE4F55">
              <w:rPr>
                <w:rStyle w:val="Hyperkobling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Krav til utredning av fysiske 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BCCED9E" w14:textId="3A20D805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1" w:history="1">
            <w:r w:rsidRPr="00CE4F55">
              <w:rPr>
                <w:rStyle w:val="Hyperkobling"/>
              </w:rPr>
              <w:t>3.1 Hydrologisk grunnlag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FC498F9" w14:textId="7C454BC6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2" w:history="1">
            <w:r w:rsidRPr="00CE4F55">
              <w:rPr>
                <w:rStyle w:val="Hyperkobling"/>
              </w:rPr>
              <w:t>3.2 Erosjon og sedimenttransport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42D4261" w14:textId="7CBF21AB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83" w:history="1">
            <w:r w:rsidRPr="00CE4F55">
              <w:rPr>
                <w:rStyle w:val="Hyperkobling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Krav til utredning av naturfare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758465F" w14:textId="5DE546A1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84" w:history="1">
            <w:r w:rsidRPr="00CE4F55">
              <w:rPr>
                <w:rStyle w:val="Hyperkobling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Krav til utredning av virkninger for miljø og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090A11F" w14:textId="2CD1CAA1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5" w:history="1">
            <w:r w:rsidRPr="00CE4F55">
              <w:rPr>
                <w:rStyle w:val="Hyperkobling"/>
              </w:rPr>
              <w:t>5.1 Overordnede krav til fagutredningene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78210B4" w14:textId="39DD5DF6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6" w:history="1">
            <w:r w:rsidRPr="00CE4F55">
              <w:rPr>
                <w:rStyle w:val="Hyperkobling"/>
              </w:rPr>
              <w:t>5.2 Naturmangfold på land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3C7BFB4" w14:textId="1AF677C0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7" w:history="1">
            <w:r w:rsidRPr="00CE4F55">
              <w:rPr>
                <w:rStyle w:val="Hyperkobling"/>
              </w:rPr>
              <w:t>5.3 Naturmangfold i vann (og sjø) og vannmiljø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1122F0A" w14:textId="0D1E93DD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8" w:history="1">
            <w:r w:rsidRPr="00CE4F55">
              <w:rPr>
                <w:rStyle w:val="Hyperkobling"/>
              </w:rPr>
              <w:t>5.4 Kulturmiljø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1A35386" w14:textId="561DCE56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89" w:history="1">
            <w:r w:rsidRPr="00CE4F55">
              <w:rPr>
                <w:rStyle w:val="Hyperkobling"/>
              </w:rPr>
              <w:t>5.5 Friluftsliv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1C7FAB3" w14:textId="17478F0B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0" w:history="1">
            <w:r w:rsidRPr="00CE4F55">
              <w:rPr>
                <w:rStyle w:val="Hyperkobling"/>
              </w:rPr>
              <w:t>5.6 Reiseliv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FE94F4A" w14:textId="5F197AEF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1" w:history="1">
            <w:r w:rsidRPr="00CE4F55">
              <w:rPr>
                <w:rStyle w:val="Hyperkobling"/>
              </w:rPr>
              <w:t>5.7 Landskap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4938E70" w14:textId="39BD6268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2" w:history="1">
            <w:r w:rsidRPr="00CE4F55">
              <w:rPr>
                <w:rStyle w:val="Hyperkobling"/>
              </w:rPr>
              <w:t>5.8 Verdensarv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BCC669B" w14:textId="71AE6E0D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3" w:history="1">
            <w:r w:rsidRPr="00CE4F55">
              <w:rPr>
                <w:rStyle w:val="Hyperkobling"/>
              </w:rPr>
              <w:t>5.9 Naturressurser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B893554" w14:textId="42AEDE1A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4" w:history="1">
            <w:r w:rsidRPr="00CE4F55">
              <w:rPr>
                <w:rStyle w:val="Hyperkobling"/>
              </w:rPr>
              <w:t>5.10 Reindrift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69CFBC5E" w14:textId="05EFB9B8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5" w:history="1">
            <w:r w:rsidRPr="00CE4F55">
              <w:rPr>
                <w:rStyle w:val="Hyperkobling"/>
              </w:rPr>
              <w:t>5.11 Forurensning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617A4EB8" w14:textId="1DEBF5F9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6" w:history="1">
            <w:r w:rsidRPr="00CE4F55">
              <w:rPr>
                <w:rStyle w:val="Hyperkobling"/>
              </w:rPr>
              <w:t>5.12 Klimagassutslipp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C2ACA41" w14:textId="6919D227" w:rsidR="003C48C6" w:rsidRDefault="003C48C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2497" w:history="1">
            <w:r w:rsidRPr="00CE4F55">
              <w:rPr>
                <w:rStyle w:val="Hyperkobling"/>
              </w:rPr>
              <w:t>5.13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09DD830" w14:textId="7F3123A1" w:rsidR="003C48C6" w:rsidRDefault="003C48C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2498" w:history="1">
            <w:r w:rsidRPr="00CE4F55">
              <w:rPr>
                <w:rStyle w:val="Hyperkobling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E4F55">
              <w:rPr>
                <w:rStyle w:val="Hyperkobling"/>
              </w:rPr>
              <w:t>Sammendrag av konsekvensutredningen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_Toc237002498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EB185EA" w14:textId="427B623C" w:rsidR="00123506" w:rsidRDefault="00123506">
          <w:r>
            <w:rPr>
              <w:b/>
              <w:noProof/>
              <w14:numForm w14:val="lining"/>
            </w:rPr>
            <w:fldChar w:fldCharType="end"/>
          </w:r>
        </w:p>
      </w:sdtContent>
    </w:sdt>
    <w:p w14:paraId="7E36BB0D" w14:textId="77777777" w:rsidR="00123506" w:rsidRDefault="00123506">
      <w:pPr>
        <w:spacing w:after="0" w:line="240" w:lineRule="auto"/>
        <w:rPr>
          <w:rFonts w:ascii="Open Sans SemiBold" w:hAnsi="Open Sans SemiBold"/>
          <w:sz w:val="32"/>
        </w:rPr>
      </w:pPr>
      <w:r>
        <w:br w:type="page"/>
      </w:r>
    </w:p>
    <w:p w14:paraId="2FD42C0E" w14:textId="0A15B7BE" w:rsidR="007F6FAA" w:rsidRPr="007F6FAA" w:rsidRDefault="007F6FAA" w:rsidP="007F6FAA">
      <w:pPr>
        <w:pStyle w:val="Overskrift1"/>
      </w:pPr>
      <w:bookmarkStart w:id="3" w:name="_Toc237002443"/>
      <w:r w:rsidRPr="007F6FAA">
        <w:lastRenderedPageBreak/>
        <w:t>Innledning</w:t>
      </w:r>
      <w:bookmarkEnd w:id="2"/>
      <w:bookmarkEnd w:id="1"/>
      <w:bookmarkEnd w:id="0"/>
      <w:bookmarkEnd w:id="3"/>
    </w:p>
    <w:p w14:paraId="79AAE2A2" w14:textId="77777777" w:rsidR="007F6FAA" w:rsidRDefault="007F6FAA" w:rsidP="007F6FAA"/>
    <w:p w14:paraId="2BC560FB" w14:textId="5D09BC16" w:rsidR="007F6FAA" w:rsidRPr="007F6FAA" w:rsidRDefault="007F6FAA" w:rsidP="007F6FAA">
      <w:pPr>
        <w:pStyle w:val="Overskrift2"/>
      </w:pPr>
      <w:bookmarkStart w:id="4" w:name="_Toc210828290"/>
      <w:bookmarkStart w:id="5" w:name="_Toc210845324"/>
      <w:bookmarkStart w:id="6" w:name="_Toc210850253"/>
      <w:bookmarkStart w:id="7" w:name="_Toc237002444"/>
      <w:r w:rsidRPr="007F6FAA">
        <w:t xml:space="preserve">Om </w:t>
      </w:r>
      <w:bookmarkEnd w:id="4"/>
      <w:r>
        <w:t>tiltakshaver</w:t>
      </w:r>
      <w:bookmarkEnd w:id="5"/>
      <w:bookmarkEnd w:id="6"/>
      <w:bookmarkEnd w:id="7"/>
    </w:p>
    <w:p w14:paraId="4E264809" w14:textId="77777777" w:rsidR="007F6FAA" w:rsidRDefault="007F6FAA" w:rsidP="007F6FAA"/>
    <w:p w14:paraId="2DA66CB8" w14:textId="38319E2B" w:rsidR="007F6FAA" w:rsidRDefault="007F6FAA" w:rsidP="007F6FAA">
      <w:pPr>
        <w:pStyle w:val="Overskrift2"/>
      </w:pPr>
      <w:bookmarkStart w:id="8" w:name="_Toc210828291"/>
      <w:bookmarkStart w:id="9" w:name="_Toc210845325"/>
      <w:bookmarkStart w:id="10" w:name="_Toc210850254"/>
      <w:bookmarkStart w:id="11" w:name="_Toc237002445"/>
      <w:r>
        <w:t>Formålet med meldingen og konsekvensutredningen</w:t>
      </w:r>
      <w:bookmarkEnd w:id="8"/>
      <w:bookmarkEnd w:id="9"/>
      <w:bookmarkEnd w:id="10"/>
      <w:bookmarkEnd w:id="11"/>
    </w:p>
    <w:p w14:paraId="3B064B28" w14:textId="77777777" w:rsidR="007F6FAA" w:rsidRDefault="007F6FAA" w:rsidP="007F6FAA">
      <w:pPr>
        <w:pStyle w:val="Overskrift1"/>
      </w:pPr>
      <w:bookmarkStart w:id="12" w:name="_Toc210828293"/>
      <w:bookmarkStart w:id="13" w:name="_Toc210845326"/>
      <w:bookmarkStart w:id="14" w:name="_Toc210850255"/>
      <w:bookmarkStart w:id="15" w:name="_Toc237002446"/>
      <w:r>
        <w:t>Beskrivelse av tiltaket</w:t>
      </w:r>
      <w:bookmarkEnd w:id="12"/>
      <w:bookmarkEnd w:id="13"/>
      <w:bookmarkEnd w:id="14"/>
      <w:bookmarkEnd w:id="15"/>
      <w:r>
        <w:t xml:space="preserve"> </w:t>
      </w:r>
    </w:p>
    <w:p w14:paraId="7B7E0D7A" w14:textId="77777777" w:rsidR="007F6FAA" w:rsidRDefault="007F6FAA" w:rsidP="007F6FAA"/>
    <w:p w14:paraId="41B978A6" w14:textId="4C89AA05" w:rsidR="00C77C49" w:rsidRDefault="007F6FAA" w:rsidP="007F6FAA">
      <w:pPr>
        <w:pStyle w:val="Overskrift2"/>
      </w:pPr>
      <w:bookmarkStart w:id="16" w:name="_Toc210845327"/>
      <w:bookmarkStart w:id="17" w:name="_Toc210850256"/>
      <w:bookmarkStart w:id="18" w:name="_Toc237002447"/>
      <w:r>
        <w:t>Beliggenhet</w:t>
      </w:r>
      <w:bookmarkEnd w:id="16"/>
      <w:bookmarkEnd w:id="17"/>
      <w:bookmarkEnd w:id="18"/>
    </w:p>
    <w:p w14:paraId="142A6777" w14:textId="77777777" w:rsidR="007F6FAA" w:rsidRPr="007F6FAA" w:rsidRDefault="007F6FAA" w:rsidP="007F6FAA"/>
    <w:p w14:paraId="03A19680" w14:textId="37D09F6A" w:rsidR="007F6FAA" w:rsidRDefault="007F6FAA" w:rsidP="007F6FAA">
      <w:pPr>
        <w:pStyle w:val="Overskrift2"/>
      </w:pPr>
      <w:bookmarkStart w:id="19" w:name="_Toc210845328"/>
      <w:bookmarkStart w:id="20" w:name="_Toc210850257"/>
      <w:bookmarkStart w:id="21" w:name="_Toc237002448"/>
      <w:r>
        <w:t>Områdebeskrivelse</w:t>
      </w:r>
      <w:bookmarkEnd w:id="19"/>
      <w:bookmarkEnd w:id="20"/>
      <w:bookmarkEnd w:id="21"/>
    </w:p>
    <w:p w14:paraId="7B0FC98D" w14:textId="77777777" w:rsidR="007F6FAA" w:rsidRPr="007F6FAA" w:rsidRDefault="007F6FAA" w:rsidP="007F6FAA"/>
    <w:p w14:paraId="2F97228B" w14:textId="2EEAA519" w:rsidR="007F6FAA" w:rsidRDefault="007F6FAA" w:rsidP="007F6FAA">
      <w:pPr>
        <w:pStyle w:val="Overskrift2"/>
      </w:pPr>
      <w:bookmarkStart w:id="22" w:name="_Toc210845329"/>
      <w:bookmarkStart w:id="23" w:name="_Toc210850258"/>
      <w:bookmarkStart w:id="24" w:name="_Toc237002449"/>
      <w:r>
        <w:t>Influensområdet</w:t>
      </w:r>
      <w:bookmarkEnd w:id="22"/>
      <w:bookmarkEnd w:id="23"/>
      <w:bookmarkEnd w:id="24"/>
    </w:p>
    <w:p w14:paraId="43196D74" w14:textId="77777777" w:rsidR="007F6FAA" w:rsidRPr="007F6FAA" w:rsidRDefault="007F6FAA" w:rsidP="007F6FAA"/>
    <w:p w14:paraId="0CE60C0C" w14:textId="3DBC853F" w:rsidR="007F6FAA" w:rsidRDefault="007F6FAA" w:rsidP="007F6FAA">
      <w:pPr>
        <w:pStyle w:val="Overskrift2"/>
      </w:pPr>
      <w:bookmarkStart w:id="25" w:name="_Toc210845330"/>
      <w:bookmarkStart w:id="26" w:name="_Toc210850259"/>
      <w:bookmarkStart w:id="27" w:name="_Toc237002450"/>
      <w:r>
        <w:t>Tiltaket og utbyggingsalternativer</w:t>
      </w:r>
      <w:bookmarkEnd w:id="25"/>
      <w:bookmarkEnd w:id="26"/>
      <w:bookmarkEnd w:id="27"/>
    </w:p>
    <w:p w14:paraId="39CF8DD0" w14:textId="77777777" w:rsidR="007F6FAA" w:rsidRPr="007F6FAA" w:rsidRDefault="007F6FAA" w:rsidP="007F6FAA"/>
    <w:p w14:paraId="0F226A78" w14:textId="2251CB9A" w:rsidR="007F6FAA" w:rsidRDefault="007F6FAA" w:rsidP="007F6FAA">
      <w:pPr>
        <w:pStyle w:val="Overskrift2"/>
      </w:pPr>
      <w:bookmarkStart w:id="28" w:name="_Toc210845331"/>
      <w:bookmarkStart w:id="29" w:name="_Toc210850260"/>
      <w:bookmarkStart w:id="30" w:name="_Toc237002451"/>
      <w:r>
        <w:t>Nullalternativet</w:t>
      </w:r>
      <w:bookmarkEnd w:id="28"/>
      <w:bookmarkEnd w:id="29"/>
      <w:bookmarkEnd w:id="30"/>
    </w:p>
    <w:p w14:paraId="7AC77606" w14:textId="77777777" w:rsidR="007F6FAA" w:rsidRDefault="007F6FAA" w:rsidP="007F6FAA">
      <w:pPr>
        <w:pStyle w:val="Overskrift1"/>
      </w:pPr>
      <w:bookmarkStart w:id="31" w:name="_Toc177037145"/>
      <w:bookmarkStart w:id="32" w:name="_Toc210845332"/>
      <w:bookmarkStart w:id="33" w:name="_Toc210850261"/>
      <w:bookmarkStart w:id="34" w:name="_Toc237002452"/>
      <w:r>
        <w:t>Arealbruk og eiendomsforhold</w:t>
      </w:r>
      <w:bookmarkEnd w:id="31"/>
      <w:bookmarkEnd w:id="32"/>
      <w:bookmarkEnd w:id="33"/>
      <w:bookmarkEnd w:id="34"/>
    </w:p>
    <w:p w14:paraId="5107B000" w14:textId="77777777" w:rsidR="007F6FAA" w:rsidRPr="00477EF9" w:rsidRDefault="007F6FAA" w:rsidP="007F6FAA"/>
    <w:p w14:paraId="2EF7D887" w14:textId="77777777" w:rsidR="007F6FAA" w:rsidRDefault="007F6FAA" w:rsidP="007F6FAA">
      <w:pPr>
        <w:pStyle w:val="Overskrift1"/>
      </w:pPr>
      <w:bookmarkStart w:id="35" w:name="_Toc177037146"/>
      <w:bookmarkStart w:id="36" w:name="_Toc210845333"/>
      <w:bookmarkStart w:id="37" w:name="_Toc210850262"/>
      <w:bookmarkStart w:id="38" w:name="_Toc237002453"/>
      <w:r>
        <w:t>Gjeldende planer, retningslinjer og føringer</w:t>
      </w:r>
      <w:bookmarkEnd w:id="35"/>
      <w:bookmarkEnd w:id="36"/>
      <w:bookmarkEnd w:id="37"/>
      <w:bookmarkEnd w:id="38"/>
    </w:p>
    <w:p w14:paraId="753A756D" w14:textId="77777777" w:rsidR="007F6FAA" w:rsidRDefault="007F6FAA" w:rsidP="007F6FAA">
      <w:pPr>
        <w:pStyle w:val="Overskrift2"/>
      </w:pPr>
      <w:bookmarkStart w:id="39" w:name="_Toc177037147"/>
      <w:bookmarkStart w:id="40" w:name="_Toc210845334"/>
      <w:bookmarkStart w:id="41" w:name="_Toc210850263"/>
      <w:bookmarkStart w:id="42" w:name="_Toc237002454"/>
      <w:r>
        <w:t>Nødvendige tillatelser</w:t>
      </w:r>
      <w:bookmarkEnd w:id="39"/>
      <w:bookmarkEnd w:id="40"/>
      <w:bookmarkEnd w:id="41"/>
      <w:bookmarkEnd w:id="42"/>
    </w:p>
    <w:p w14:paraId="5EB7D440" w14:textId="77777777" w:rsidR="007F6FAA" w:rsidRPr="00477EF9" w:rsidRDefault="007F6FAA" w:rsidP="007F6FAA"/>
    <w:p w14:paraId="4D568C9E" w14:textId="77777777" w:rsidR="007F6FAA" w:rsidRPr="00477EF9" w:rsidRDefault="007F6FAA" w:rsidP="007F6FAA">
      <w:pPr>
        <w:pStyle w:val="Overskrift1"/>
      </w:pPr>
      <w:bookmarkStart w:id="43" w:name="_Toc177037148"/>
      <w:bookmarkStart w:id="44" w:name="_Toc210845335"/>
      <w:bookmarkStart w:id="45" w:name="_Toc210850264"/>
      <w:bookmarkStart w:id="46" w:name="_Toc237002455"/>
      <w:r>
        <w:t>Oversikt over temaer som skal beskrives eller konsekvensutredes</w:t>
      </w:r>
      <w:bookmarkEnd w:id="43"/>
      <w:bookmarkEnd w:id="44"/>
      <w:bookmarkEnd w:id="45"/>
      <w:bookmarkEnd w:id="46"/>
    </w:p>
    <w:p w14:paraId="75CC5A12" w14:textId="77777777" w:rsidR="007F6FAA" w:rsidRDefault="007F6FAA" w:rsidP="007F6FAA">
      <w:pPr>
        <w:pStyle w:val="Overskrift2"/>
      </w:pPr>
      <w:bookmarkStart w:id="47" w:name="_Toc210828303"/>
      <w:bookmarkStart w:id="48" w:name="_Toc210845336"/>
      <w:bookmarkStart w:id="49" w:name="_Toc210850265"/>
      <w:bookmarkStart w:id="50" w:name="_Toc237002456"/>
      <w:r>
        <w:t>Hydrologisk grunnlag</w:t>
      </w:r>
      <w:bookmarkEnd w:id="47"/>
      <w:bookmarkEnd w:id="48"/>
      <w:bookmarkEnd w:id="49"/>
      <w:bookmarkEnd w:id="50"/>
    </w:p>
    <w:p w14:paraId="63778730" w14:textId="77777777" w:rsidR="007F6FAA" w:rsidRPr="007F6FAA" w:rsidRDefault="007F6FAA" w:rsidP="007F6FAA"/>
    <w:p w14:paraId="35D7B608" w14:textId="77777777" w:rsidR="007F6FAA" w:rsidRDefault="007F6FAA" w:rsidP="007F6FAA">
      <w:pPr>
        <w:pStyle w:val="Overskrift2"/>
      </w:pPr>
      <w:bookmarkStart w:id="51" w:name="_Toc210828304"/>
      <w:bookmarkStart w:id="52" w:name="_Toc210845337"/>
      <w:bookmarkStart w:id="53" w:name="_Toc210850266"/>
      <w:bookmarkStart w:id="54" w:name="_Toc237002457"/>
      <w:r>
        <w:lastRenderedPageBreak/>
        <w:t>Erosjon og sedimenttransport</w:t>
      </w:r>
      <w:bookmarkEnd w:id="51"/>
      <w:bookmarkEnd w:id="52"/>
      <w:bookmarkEnd w:id="53"/>
      <w:bookmarkEnd w:id="54"/>
    </w:p>
    <w:p w14:paraId="7FA743DF" w14:textId="77777777" w:rsidR="007F6FAA" w:rsidRPr="007F6FAA" w:rsidRDefault="007F6FAA" w:rsidP="007F6FAA"/>
    <w:p w14:paraId="4CCDC645" w14:textId="77777777" w:rsidR="007F6FAA" w:rsidRDefault="007F6FAA" w:rsidP="007F6FAA">
      <w:pPr>
        <w:pStyle w:val="Overskrift2"/>
      </w:pPr>
      <w:bookmarkStart w:id="55" w:name="_Toc210828305"/>
      <w:bookmarkStart w:id="56" w:name="_Toc210845338"/>
      <w:bookmarkStart w:id="57" w:name="_Toc210850267"/>
      <w:bookmarkStart w:id="58" w:name="_Toc237002458"/>
      <w:r>
        <w:t>Naturfare</w:t>
      </w:r>
      <w:bookmarkEnd w:id="55"/>
      <w:bookmarkEnd w:id="56"/>
      <w:bookmarkEnd w:id="57"/>
      <w:bookmarkEnd w:id="58"/>
    </w:p>
    <w:p w14:paraId="0F852D6D" w14:textId="77777777" w:rsidR="007F6FAA" w:rsidRPr="007F6FAA" w:rsidRDefault="007F6FAA" w:rsidP="007F6FAA"/>
    <w:p w14:paraId="18DEC625" w14:textId="77777777" w:rsidR="007F6FAA" w:rsidRDefault="007F6FAA" w:rsidP="007F6FAA">
      <w:pPr>
        <w:pStyle w:val="Overskrift2"/>
      </w:pPr>
      <w:bookmarkStart w:id="59" w:name="_Toc210828308"/>
      <w:bookmarkStart w:id="60" w:name="_Toc210845339"/>
      <w:bookmarkStart w:id="61" w:name="_Toc210850268"/>
      <w:bookmarkStart w:id="62" w:name="_Toc237002459"/>
      <w:r w:rsidRPr="00212E6A">
        <w:t>Naturmangfold på land</w:t>
      </w:r>
      <w:bookmarkEnd w:id="59"/>
      <w:bookmarkEnd w:id="60"/>
      <w:bookmarkEnd w:id="61"/>
      <w:bookmarkEnd w:id="62"/>
    </w:p>
    <w:p w14:paraId="35643A1B" w14:textId="77777777" w:rsidR="007F6FAA" w:rsidRDefault="007F6FAA" w:rsidP="007F6FAA"/>
    <w:p w14:paraId="6115EE48" w14:textId="77777777" w:rsidR="007F6FAA" w:rsidRDefault="007F6FAA" w:rsidP="007F6FAA">
      <w:pPr>
        <w:pStyle w:val="Overskrift2"/>
      </w:pPr>
      <w:bookmarkStart w:id="63" w:name="_Toc210828309"/>
      <w:bookmarkStart w:id="64" w:name="_Toc210845340"/>
      <w:bookmarkStart w:id="65" w:name="_Toc210850269"/>
      <w:bookmarkStart w:id="66" w:name="_Toc237002460"/>
      <w:r w:rsidRPr="00212E6A">
        <w:t>Naturmangfold i vann (og sjø) og vannmiljø</w:t>
      </w:r>
      <w:bookmarkEnd w:id="63"/>
      <w:bookmarkEnd w:id="64"/>
      <w:bookmarkEnd w:id="65"/>
      <w:bookmarkEnd w:id="66"/>
    </w:p>
    <w:p w14:paraId="21631D25" w14:textId="77777777" w:rsidR="007F6FAA" w:rsidRPr="00212E6A" w:rsidRDefault="007F6FAA" w:rsidP="007F6FAA"/>
    <w:p w14:paraId="7261D7E0" w14:textId="77777777" w:rsidR="007F6FAA" w:rsidRDefault="007F6FAA" w:rsidP="007F6FAA">
      <w:pPr>
        <w:pStyle w:val="Overskrift2"/>
      </w:pPr>
      <w:bookmarkStart w:id="67" w:name="_Toc210828310"/>
      <w:bookmarkStart w:id="68" w:name="_Toc210845341"/>
      <w:bookmarkStart w:id="69" w:name="_Toc210850270"/>
      <w:bookmarkStart w:id="70" w:name="_Toc237002461"/>
      <w:r w:rsidRPr="00212E6A">
        <w:t>Kulturmiljø</w:t>
      </w:r>
      <w:bookmarkEnd w:id="67"/>
      <w:bookmarkEnd w:id="68"/>
      <w:bookmarkEnd w:id="69"/>
      <w:bookmarkEnd w:id="70"/>
    </w:p>
    <w:p w14:paraId="2EA3987F" w14:textId="77777777" w:rsidR="007F6FAA" w:rsidRPr="00212E6A" w:rsidRDefault="007F6FAA" w:rsidP="007F6FAA"/>
    <w:p w14:paraId="551E1E2C" w14:textId="77777777" w:rsidR="007F6FAA" w:rsidRDefault="007F6FAA" w:rsidP="007F6FAA">
      <w:pPr>
        <w:pStyle w:val="Overskrift2"/>
      </w:pPr>
      <w:bookmarkStart w:id="71" w:name="_Toc210828311"/>
      <w:bookmarkStart w:id="72" w:name="_Toc210845342"/>
      <w:bookmarkStart w:id="73" w:name="_Toc210850271"/>
      <w:bookmarkStart w:id="74" w:name="_Toc237002462"/>
      <w:r w:rsidRPr="00212E6A">
        <w:t>Friluftsliv</w:t>
      </w:r>
      <w:bookmarkEnd w:id="71"/>
      <w:bookmarkEnd w:id="72"/>
      <w:bookmarkEnd w:id="73"/>
      <w:bookmarkEnd w:id="74"/>
    </w:p>
    <w:p w14:paraId="7F78563F" w14:textId="77777777" w:rsidR="007F6FAA" w:rsidRPr="00212E6A" w:rsidRDefault="007F6FAA" w:rsidP="007F6FAA"/>
    <w:p w14:paraId="4691AE0A" w14:textId="77777777" w:rsidR="007F6FAA" w:rsidRDefault="007F6FAA" w:rsidP="007F6FAA">
      <w:pPr>
        <w:pStyle w:val="Overskrift2"/>
      </w:pPr>
      <w:bookmarkStart w:id="75" w:name="_Toc210828312"/>
      <w:bookmarkStart w:id="76" w:name="_Toc210845343"/>
      <w:bookmarkStart w:id="77" w:name="_Toc210850272"/>
      <w:bookmarkStart w:id="78" w:name="_Toc237002463"/>
      <w:r w:rsidRPr="00212E6A">
        <w:t>Reiseliv</w:t>
      </w:r>
      <w:bookmarkEnd w:id="75"/>
      <w:bookmarkEnd w:id="76"/>
      <w:bookmarkEnd w:id="77"/>
      <w:bookmarkEnd w:id="78"/>
    </w:p>
    <w:p w14:paraId="5DCE98E9" w14:textId="77777777" w:rsidR="007F6FAA" w:rsidRPr="00212E6A" w:rsidRDefault="007F6FAA" w:rsidP="007F6FAA"/>
    <w:p w14:paraId="59CD1655" w14:textId="77777777" w:rsidR="007F6FAA" w:rsidRDefault="007F6FAA" w:rsidP="007F6FAA">
      <w:pPr>
        <w:pStyle w:val="Overskrift2"/>
      </w:pPr>
      <w:bookmarkStart w:id="79" w:name="_Toc210828313"/>
      <w:bookmarkStart w:id="80" w:name="_Toc210845344"/>
      <w:bookmarkStart w:id="81" w:name="_Toc210850273"/>
      <w:bookmarkStart w:id="82" w:name="_Toc237002464"/>
      <w:r w:rsidRPr="00212E6A">
        <w:t>Landskap</w:t>
      </w:r>
      <w:bookmarkEnd w:id="79"/>
      <w:bookmarkEnd w:id="80"/>
      <w:bookmarkEnd w:id="81"/>
      <w:bookmarkEnd w:id="82"/>
    </w:p>
    <w:p w14:paraId="2BDEA61A" w14:textId="77777777" w:rsidR="007F6FAA" w:rsidRPr="00212E6A" w:rsidRDefault="007F6FAA" w:rsidP="007F6FAA"/>
    <w:p w14:paraId="17970A84" w14:textId="77777777" w:rsidR="007F6FAA" w:rsidRDefault="007F6FAA" w:rsidP="007F6FAA">
      <w:pPr>
        <w:pStyle w:val="Overskrift2"/>
      </w:pPr>
      <w:bookmarkStart w:id="83" w:name="_Toc210828314"/>
      <w:bookmarkStart w:id="84" w:name="_Toc210845345"/>
      <w:bookmarkStart w:id="85" w:name="_Toc210850274"/>
      <w:bookmarkStart w:id="86" w:name="_Toc237002465"/>
      <w:r w:rsidRPr="00212E6A">
        <w:t>Verdensarv</w:t>
      </w:r>
      <w:bookmarkEnd w:id="83"/>
      <w:bookmarkEnd w:id="84"/>
      <w:bookmarkEnd w:id="85"/>
      <w:bookmarkEnd w:id="86"/>
    </w:p>
    <w:p w14:paraId="187B1FFB" w14:textId="77777777" w:rsidR="007F6FAA" w:rsidRPr="00212E6A" w:rsidRDefault="007F6FAA" w:rsidP="007F6FAA"/>
    <w:p w14:paraId="4686923C" w14:textId="77777777" w:rsidR="007F6FAA" w:rsidRDefault="007F6FAA" w:rsidP="007F6FAA">
      <w:pPr>
        <w:pStyle w:val="Overskrift2"/>
      </w:pPr>
      <w:bookmarkStart w:id="87" w:name="_Toc210828315"/>
      <w:bookmarkStart w:id="88" w:name="_Toc210845346"/>
      <w:bookmarkStart w:id="89" w:name="_Toc210850275"/>
      <w:bookmarkStart w:id="90" w:name="_Toc237002466"/>
      <w:r w:rsidRPr="00212E6A">
        <w:t>Naturressurser</w:t>
      </w:r>
      <w:bookmarkEnd w:id="87"/>
      <w:bookmarkEnd w:id="88"/>
      <w:bookmarkEnd w:id="89"/>
      <w:bookmarkEnd w:id="90"/>
    </w:p>
    <w:p w14:paraId="33A4EE86" w14:textId="77777777" w:rsidR="007F6FAA" w:rsidRPr="00212E6A" w:rsidRDefault="007F6FAA" w:rsidP="007F6FAA"/>
    <w:p w14:paraId="595F65A4" w14:textId="77777777" w:rsidR="007F6FAA" w:rsidRDefault="007F6FAA" w:rsidP="007F6FAA">
      <w:pPr>
        <w:pStyle w:val="Overskrift2"/>
      </w:pPr>
      <w:bookmarkStart w:id="91" w:name="_Toc210828316"/>
      <w:bookmarkStart w:id="92" w:name="_Toc210845347"/>
      <w:bookmarkStart w:id="93" w:name="_Toc210850276"/>
      <w:bookmarkStart w:id="94" w:name="_Toc237002467"/>
      <w:r w:rsidRPr="00212E6A">
        <w:t>Reindrift</w:t>
      </w:r>
      <w:bookmarkEnd w:id="91"/>
      <w:bookmarkEnd w:id="92"/>
      <w:bookmarkEnd w:id="93"/>
      <w:bookmarkEnd w:id="94"/>
    </w:p>
    <w:p w14:paraId="62A9CD3D" w14:textId="77777777" w:rsidR="007F6FAA" w:rsidRPr="00212E6A" w:rsidRDefault="007F6FAA" w:rsidP="007F6FAA"/>
    <w:p w14:paraId="273380E4" w14:textId="77777777" w:rsidR="007F6FAA" w:rsidRDefault="007F6FAA" w:rsidP="007F6FAA">
      <w:pPr>
        <w:pStyle w:val="Overskrift2"/>
      </w:pPr>
      <w:bookmarkStart w:id="95" w:name="_Toc210828318"/>
      <w:bookmarkStart w:id="96" w:name="_Toc210845349"/>
      <w:bookmarkStart w:id="97" w:name="_Toc210850278"/>
      <w:bookmarkStart w:id="98" w:name="_Toc237002468"/>
      <w:r w:rsidRPr="00212E6A">
        <w:t>Forurensning</w:t>
      </w:r>
      <w:bookmarkEnd w:id="95"/>
      <w:bookmarkEnd w:id="96"/>
      <w:bookmarkEnd w:id="97"/>
      <w:bookmarkEnd w:id="98"/>
    </w:p>
    <w:p w14:paraId="7DE47B99" w14:textId="77777777" w:rsidR="007F6FAA" w:rsidRPr="00212E6A" w:rsidRDefault="007F6FAA" w:rsidP="007F6FAA"/>
    <w:p w14:paraId="41669571" w14:textId="77777777" w:rsidR="007F6FAA" w:rsidRDefault="007F6FAA" w:rsidP="007F6FAA">
      <w:pPr>
        <w:pStyle w:val="Overskrift2"/>
      </w:pPr>
      <w:bookmarkStart w:id="99" w:name="_Toc210828319"/>
      <w:bookmarkStart w:id="100" w:name="_Toc210845350"/>
      <w:bookmarkStart w:id="101" w:name="_Toc210850279"/>
      <w:bookmarkStart w:id="102" w:name="_Toc237002469"/>
      <w:r w:rsidRPr="00212E6A">
        <w:t>Klimagassutslipp</w:t>
      </w:r>
      <w:bookmarkEnd w:id="99"/>
      <w:bookmarkEnd w:id="100"/>
      <w:bookmarkEnd w:id="101"/>
      <w:bookmarkEnd w:id="102"/>
    </w:p>
    <w:p w14:paraId="177FE971" w14:textId="77777777" w:rsidR="007F6FAA" w:rsidRPr="00212E6A" w:rsidRDefault="007F6FAA" w:rsidP="007F6FAA"/>
    <w:p w14:paraId="212B6247" w14:textId="77777777" w:rsidR="007F6FAA" w:rsidRDefault="007F6FAA" w:rsidP="007F6FAA">
      <w:pPr>
        <w:pStyle w:val="Overskrift2"/>
      </w:pPr>
      <w:bookmarkStart w:id="103" w:name="_Toc210828320"/>
      <w:bookmarkStart w:id="104" w:name="_Toc210845351"/>
      <w:bookmarkStart w:id="105" w:name="_Toc210850280"/>
      <w:bookmarkStart w:id="106" w:name="_Toc237002470"/>
      <w:r w:rsidRPr="00212E6A">
        <w:lastRenderedPageBreak/>
        <w:t>Samfunn</w:t>
      </w:r>
      <w:bookmarkEnd w:id="103"/>
      <w:bookmarkEnd w:id="104"/>
      <w:bookmarkEnd w:id="105"/>
      <w:bookmarkEnd w:id="106"/>
    </w:p>
    <w:p w14:paraId="57AFF09A" w14:textId="77777777" w:rsidR="007F6FAA" w:rsidRDefault="007F6FAA" w:rsidP="007F6FAA"/>
    <w:p w14:paraId="1999F21F" w14:textId="036E403F" w:rsidR="007F6FAA" w:rsidRPr="007F6FAA" w:rsidRDefault="007F6FAA" w:rsidP="007F6FAA">
      <w:pPr>
        <w:pStyle w:val="Overskrift2"/>
      </w:pPr>
      <w:bookmarkStart w:id="107" w:name="_Toc210845352"/>
      <w:bookmarkStart w:id="108" w:name="_Toc210850281"/>
      <w:bookmarkStart w:id="109" w:name="_Toc237002471"/>
      <w:r>
        <w:t>Oppsummering av temaer som skal beskrives eller konsekvensutredes</w:t>
      </w:r>
      <w:bookmarkEnd w:id="107"/>
      <w:bookmarkEnd w:id="108"/>
      <w:bookmarkEnd w:id="109"/>
    </w:p>
    <w:p w14:paraId="79702BD3" w14:textId="6BE63020" w:rsidR="007F6FAA" w:rsidRDefault="007F6FAA" w:rsidP="007F6FAA">
      <w:pPr>
        <w:pStyle w:val="Bildetekst"/>
        <w:keepNext/>
      </w:pPr>
      <w:r>
        <w:t xml:space="preserve">Tabell </w:t>
      </w:r>
      <w:fldSimple w:instr=" SEQ Tabell \* ARABIC ">
        <w:r>
          <w:rPr>
            <w:noProof/>
          </w:rPr>
          <w:t>1</w:t>
        </w:r>
      </w:fldSimple>
      <w:r>
        <w:t xml:space="preserve">. </w:t>
      </w:r>
      <w:r w:rsidRPr="00A43F60">
        <w:t>Oppsummering av fagtemaer</w:t>
      </w:r>
      <w:r>
        <w:t>.</w:t>
      </w:r>
    </w:p>
    <w:tbl>
      <w:tblPr>
        <w:tblW w:w="774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0"/>
        <w:gridCol w:w="851"/>
        <w:gridCol w:w="1417"/>
        <w:gridCol w:w="2694"/>
      </w:tblGrid>
      <w:tr w:rsidR="007F6FAA" w:rsidRPr="007F6FAA" w14:paraId="4DECF538" w14:textId="77777777" w:rsidTr="00EC24CD">
        <w:trPr>
          <w:trHeight w:val="255"/>
        </w:trPr>
        <w:tc>
          <w:tcPr>
            <w:tcW w:w="2780" w:type="dxa"/>
            <w:shd w:val="clear" w:color="auto" w:fill="DAE9F7" w:themeFill="text2" w:themeFillTint="1A"/>
            <w:noWrap/>
          </w:tcPr>
          <w:p w14:paraId="7C37E64D" w14:textId="3B308247" w:rsidR="007F6FAA" w:rsidRPr="007F6FAA" w:rsidRDefault="007F6FAA" w:rsidP="007F6FAA">
            <w:pPr>
              <w:pStyle w:val="Tabelluthevet"/>
            </w:pPr>
            <w:r w:rsidRPr="007F6FAA">
              <w:t>Fagtema</w:t>
            </w:r>
          </w:p>
        </w:tc>
        <w:tc>
          <w:tcPr>
            <w:tcW w:w="851" w:type="dxa"/>
            <w:shd w:val="clear" w:color="auto" w:fill="DAE9F7" w:themeFill="text2" w:themeFillTint="1A"/>
          </w:tcPr>
          <w:p w14:paraId="078B0838" w14:textId="518B3500" w:rsidR="007F6FAA" w:rsidRPr="007F6FAA" w:rsidRDefault="00EC24CD" w:rsidP="007F6FAA">
            <w:pPr>
              <w:pStyle w:val="Tabelluthevet"/>
            </w:pPr>
            <w:r>
              <w:t>KU</w:t>
            </w:r>
          </w:p>
        </w:tc>
        <w:tc>
          <w:tcPr>
            <w:tcW w:w="1417" w:type="dxa"/>
            <w:shd w:val="clear" w:color="auto" w:fill="DAE9F7" w:themeFill="text2" w:themeFillTint="1A"/>
          </w:tcPr>
          <w:p w14:paraId="7BC703B6" w14:textId="77777777" w:rsidR="007F6FAA" w:rsidRPr="007F6FAA" w:rsidRDefault="007F6FAA" w:rsidP="007F6FAA">
            <w:pPr>
              <w:pStyle w:val="Tabelluthevet"/>
            </w:pPr>
            <w:r w:rsidRPr="007F6FAA">
              <w:t>Metode for utredning</w:t>
            </w:r>
          </w:p>
        </w:tc>
        <w:tc>
          <w:tcPr>
            <w:tcW w:w="2694" w:type="dxa"/>
            <w:shd w:val="clear" w:color="auto" w:fill="DAE9F7" w:themeFill="text2" w:themeFillTint="1A"/>
          </w:tcPr>
          <w:p w14:paraId="1CE6663D" w14:textId="77777777" w:rsidR="007F6FAA" w:rsidRPr="007F6FAA" w:rsidRDefault="007F6FAA" w:rsidP="007F6FAA">
            <w:pPr>
              <w:pStyle w:val="Tabelluthevet"/>
            </w:pPr>
            <w:r w:rsidRPr="007F6FAA">
              <w:t>Begrunnelse/kommentar</w:t>
            </w:r>
          </w:p>
        </w:tc>
      </w:tr>
      <w:tr w:rsidR="007F6FAA" w:rsidRPr="007F6FAA" w14:paraId="45309D72" w14:textId="77777777" w:rsidTr="00EC24CD">
        <w:trPr>
          <w:trHeight w:val="255"/>
        </w:trPr>
        <w:tc>
          <w:tcPr>
            <w:tcW w:w="2780" w:type="dxa"/>
            <w:noWrap/>
          </w:tcPr>
          <w:p w14:paraId="168854FD" w14:textId="77777777" w:rsidR="007F6FAA" w:rsidRPr="007F6FAA" w:rsidRDefault="007F6FAA" w:rsidP="007F6FAA">
            <w:pPr>
              <w:pStyle w:val="Tabelltekst"/>
            </w:pPr>
            <w:r w:rsidRPr="007F6FAA">
              <w:rPr>
                <w:i/>
                <w:iCs/>
              </w:rPr>
              <w:t>Veiledning til utfylling av tabellen</w:t>
            </w:r>
          </w:p>
        </w:tc>
        <w:tc>
          <w:tcPr>
            <w:tcW w:w="851" w:type="dxa"/>
          </w:tcPr>
          <w:p w14:paraId="07313A1E" w14:textId="77777777" w:rsidR="007F6FAA" w:rsidRPr="007F6FAA" w:rsidRDefault="007F6FAA" w:rsidP="007F6FAA">
            <w:pPr>
              <w:pStyle w:val="Tabelltekst"/>
            </w:pPr>
            <w:r w:rsidRPr="007F6FAA">
              <w:rPr>
                <w:i/>
                <w:iCs/>
              </w:rPr>
              <w:t>Ja/nei</w:t>
            </w:r>
          </w:p>
        </w:tc>
        <w:tc>
          <w:tcPr>
            <w:tcW w:w="1417" w:type="dxa"/>
          </w:tcPr>
          <w:p w14:paraId="068F39F7" w14:textId="77777777" w:rsidR="007F6FAA" w:rsidRPr="007F6FAA" w:rsidRDefault="007F6FAA" w:rsidP="007F6FAA">
            <w:pPr>
              <w:pStyle w:val="Tabelltekst"/>
            </w:pPr>
            <w:r w:rsidRPr="007F6FAA">
              <w:rPr>
                <w:i/>
                <w:iCs/>
              </w:rPr>
              <w:t>Skriv inn metode for utredning, f.eks. M-1941 og fagmetode.</w:t>
            </w:r>
          </w:p>
        </w:tc>
        <w:tc>
          <w:tcPr>
            <w:tcW w:w="2694" w:type="dxa"/>
          </w:tcPr>
          <w:p w14:paraId="3FAF5A86" w14:textId="77777777" w:rsidR="007F6FAA" w:rsidRPr="007F6FAA" w:rsidRDefault="007F6FAA" w:rsidP="007F6FAA">
            <w:pPr>
              <w:pStyle w:val="Tabelltekst"/>
            </w:pPr>
            <w:r w:rsidRPr="007F6FAA">
              <w:rPr>
                <w:i/>
                <w:iCs/>
              </w:rPr>
              <w:t>Begrunn hvorfor det ikke er behov for konsekvensutredning for enkelte tema</w:t>
            </w:r>
          </w:p>
        </w:tc>
      </w:tr>
      <w:tr w:rsidR="007F6FAA" w:rsidRPr="007F6FAA" w14:paraId="684784F8" w14:textId="77777777" w:rsidTr="00EC24CD">
        <w:trPr>
          <w:trHeight w:val="255"/>
        </w:trPr>
        <w:tc>
          <w:tcPr>
            <w:tcW w:w="2780" w:type="dxa"/>
            <w:noWrap/>
          </w:tcPr>
          <w:p w14:paraId="7515054A" w14:textId="77777777" w:rsidR="007F6FAA" w:rsidRPr="007F6FAA" w:rsidRDefault="007F6FAA" w:rsidP="007F6FAA">
            <w:pPr>
              <w:pStyle w:val="Tabelltekst"/>
            </w:pPr>
            <w:r w:rsidRPr="007F6FAA">
              <w:t>Hydrologisk grunnlag</w:t>
            </w:r>
          </w:p>
        </w:tc>
        <w:tc>
          <w:tcPr>
            <w:tcW w:w="851" w:type="dxa"/>
          </w:tcPr>
          <w:p w14:paraId="4278D0C8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2FEE6DE3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68FA6026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00B21F37" w14:textId="77777777" w:rsidTr="00EC24CD">
        <w:trPr>
          <w:trHeight w:val="255"/>
        </w:trPr>
        <w:tc>
          <w:tcPr>
            <w:tcW w:w="2780" w:type="dxa"/>
            <w:noWrap/>
          </w:tcPr>
          <w:p w14:paraId="1AC4FEE7" w14:textId="77777777" w:rsidR="007F6FAA" w:rsidRPr="007F6FAA" w:rsidRDefault="007F6FAA" w:rsidP="007F6FAA">
            <w:pPr>
              <w:pStyle w:val="Tabelltekst"/>
            </w:pPr>
            <w:r w:rsidRPr="007F6FAA">
              <w:t>Erosjon og sedimenttransport</w:t>
            </w:r>
          </w:p>
        </w:tc>
        <w:tc>
          <w:tcPr>
            <w:tcW w:w="851" w:type="dxa"/>
          </w:tcPr>
          <w:p w14:paraId="1273B179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7B6C225B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7E6EEE1F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42FBF823" w14:textId="77777777" w:rsidTr="00EC24CD">
        <w:trPr>
          <w:trHeight w:val="255"/>
        </w:trPr>
        <w:tc>
          <w:tcPr>
            <w:tcW w:w="2780" w:type="dxa"/>
            <w:noWrap/>
          </w:tcPr>
          <w:p w14:paraId="4C642F83" w14:textId="77777777" w:rsidR="007F6FAA" w:rsidRPr="007F6FAA" w:rsidRDefault="007F6FAA" w:rsidP="007F6FAA">
            <w:pPr>
              <w:pStyle w:val="Tabelltekst"/>
            </w:pPr>
            <w:r w:rsidRPr="007F6FAA">
              <w:t>Naturfare</w:t>
            </w:r>
          </w:p>
        </w:tc>
        <w:tc>
          <w:tcPr>
            <w:tcW w:w="851" w:type="dxa"/>
          </w:tcPr>
          <w:p w14:paraId="3A7F86B7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495FDC6B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7D97C8B6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4AEDBA66" w14:textId="77777777" w:rsidTr="00EC24CD">
        <w:trPr>
          <w:trHeight w:val="255"/>
        </w:trPr>
        <w:tc>
          <w:tcPr>
            <w:tcW w:w="2780" w:type="dxa"/>
            <w:noWrap/>
          </w:tcPr>
          <w:p w14:paraId="576B20AB" w14:textId="77777777" w:rsidR="007F6FAA" w:rsidRPr="007F6FAA" w:rsidRDefault="007F6FAA" w:rsidP="007F6FAA">
            <w:pPr>
              <w:pStyle w:val="Tabelltekst"/>
            </w:pPr>
            <w:r w:rsidRPr="007F6FAA">
              <w:t>Naturmangfold​ på land</w:t>
            </w:r>
          </w:p>
        </w:tc>
        <w:tc>
          <w:tcPr>
            <w:tcW w:w="851" w:type="dxa"/>
          </w:tcPr>
          <w:p w14:paraId="43D124AD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4978D18C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3B0BB363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6EDE054C" w14:textId="77777777" w:rsidTr="00EC24CD">
        <w:trPr>
          <w:trHeight w:val="255"/>
        </w:trPr>
        <w:tc>
          <w:tcPr>
            <w:tcW w:w="2780" w:type="dxa"/>
            <w:noWrap/>
          </w:tcPr>
          <w:p w14:paraId="1D14C84D" w14:textId="77777777" w:rsidR="007F6FAA" w:rsidRPr="007F6FAA" w:rsidRDefault="007F6FAA" w:rsidP="007F6FAA">
            <w:pPr>
              <w:pStyle w:val="Tabelltekst"/>
            </w:pPr>
            <w:r w:rsidRPr="007F6FAA">
              <w:t>Naturmangfold i vann (og sjø) og vannmiljø</w:t>
            </w:r>
          </w:p>
        </w:tc>
        <w:tc>
          <w:tcPr>
            <w:tcW w:w="851" w:type="dxa"/>
          </w:tcPr>
          <w:p w14:paraId="4155055E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75BBC75A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3FDBD097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319862F0" w14:textId="77777777" w:rsidTr="00EC24CD">
        <w:trPr>
          <w:trHeight w:val="255"/>
        </w:trPr>
        <w:tc>
          <w:tcPr>
            <w:tcW w:w="2780" w:type="dxa"/>
            <w:noWrap/>
          </w:tcPr>
          <w:p w14:paraId="567E29A5" w14:textId="77777777" w:rsidR="007F6FAA" w:rsidRPr="007F6FAA" w:rsidRDefault="007F6FAA" w:rsidP="007F6FAA">
            <w:pPr>
              <w:pStyle w:val="Tabelltekst"/>
            </w:pPr>
            <w:r w:rsidRPr="007F6FAA">
              <w:t>Kulturmiljø</w:t>
            </w:r>
          </w:p>
        </w:tc>
        <w:tc>
          <w:tcPr>
            <w:tcW w:w="851" w:type="dxa"/>
          </w:tcPr>
          <w:p w14:paraId="411094A7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3423B238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5878E93B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5BD566FF" w14:textId="77777777" w:rsidTr="00EC24CD">
        <w:trPr>
          <w:trHeight w:val="255"/>
        </w:trPr>
        <w:tc>
          <w:tcPr>
            <w:tcW w:w="2780" w:type="dxa"/>
            <w:noWrap/>
          </w:tcPr>
          <w:p w14:paraId="3E18573F" w14:textId="77777777" w:rsidR="007F6FAA" w:rsidRPr="007F6FAA" w:rsidRDefault="007F6FAA" w:rsidP="007F6FAA">
            <w:pPr>
              <w:pStyle w:val="Tabelltekst"/>
            </w:pPr>
            <w:r w:rsidRPr="007F6FAA">
              <w:t>Friluftsliv</w:t>
            </w:r>
          </w:p>
        </w:tc>
        <w:tc>
          <w:tcPr>
            <w:tcW w:w="851" w:type="dxa"/>
          </w:tcPr>
          <w:p w14:paraId="46D7DF5B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62A08D3C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44571535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7278E195" w14:textId="77777777" w:rsidTr="00EC24CD">
        <w:trPr>
          <w:trHeight w:val="255"/>
        </w:trPr>
        <w:tc>
          <w:tcPr>
            <w:tcW w:w="2780" w:type="dxa"/>
            <w:noWrap/>
          </w:tcPr>
          <w:p w14:paraId="24DD2F30" w14:textId="77777777" w:rsidR="007F6FAA" w:rsidRPr="007F6FAA" w:rsidRDefault="007F6FAA" w:rsidP="007F6FAA">
            <w:pPr>
              <w:pStyle w:val="Tabelltekst"/>
            </w:pPr>
            <w:r w:rsidRPr="007F6FAA">
              <w:t>Reiseliv</w:t>
            </w:r>
          </w:p>
        </w:tc>
        <w:tc>
          <w:tcPr>
            <w:tcW w:w="851" w:type="dxa"/>
          </w:tcPr>
          <w:p w14:paraId="54680327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354DCA48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04560134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0CB01478" w14:textId="77777777" w:rsidTr="00EC24CD">
        <w:trPr>
          <w:trHeight w:val="255"/>
        </w:trPr>
        <w:tc>
          <w:tcPr>
            <w:tcW w:w="2780" w:type="dxa"/>
            <w:noWrap/>
          </w:tcPr>
          <w:p w14:paraId="22730C17" w14:textId="77777777" w:rsidR="007F6FAA" w:rsidRPr="007F6FAA" w:rsidRDefault="007F6FAA" w:rsidP="007F6FAA">
            <w:pPr>
              <w:pStyle w:val="Tabelltekst"/>
            </w:pPr>
            <w:r w:rsidRPr="007F6FAA">
              <w:t>Landskap</w:t>
            </w:r>
          </w:p>
        </w:tc>
        <w:tc>
          <w:tcPr>
            <w:tcW w:w="851" w:type="dxa"/>
          </w:tcPr>
          <w:p w14:paraId="32A384AE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4625D523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346E75F5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48423FD9" w14:textId="77777777" w:rsidTr="00EC24CD">
        <w:trPr>
          <w:trHeight w:val="255"/>
        </w:trPr>
        <w:tc>
          <w:tcPr>
            <w:tcW w:w="2780" w:type="dxa"/>
            <w:noWrap/>
          </w:tcPr>
          <w:p w14:paraId="5A0DF89D" w14:textId="77777777" w:rsidR="007F6FAA" w:rsidRPr="007F6FAA" w:rsidRDefault="007F6FAA" w:rsidP="007F6FAA">
            <w:pPr>
              <w:pStyle w:val="Tabelltekst"/>
            </w:pPr>
            <w:r w:rsidRPr="007F6FAA">
              <w:t>Verdensarv</w:t>
            </w:r>
          </w:p>
        </w:tc>
        <w:tc>
          <w:tcPr>
            <w:tcW w:w="851" w:type="dxa"/>
          </w:tcPr>
          <w:p w14:paraId="650781A4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6C054BEA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223E39F5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1EDC5576" w14:textId="77777777" w:rsidTr="00EC24CD">
        <w:trPr>
          <w:trHeight w:val="255"/>
        </w:trPr>
        <w:tc>
          <w:tcPr>
            <w:tcW w:w="2780" w:type="dxa"/>
            <w:noWrap/>
          </w:tcPr>
          <w:p w14:paraId="30984B7D" w14:textId="77777777" w:rsidR="007F6FAA" w:rsidRPr="007F6FAA" w:rsidRDefault="007F6FAA" w:rsidP="007F6FAA">
            <w:pPr>
              <w:pStyle w:val="Tabelltekst"/>
            </w:pPr>
            <w:r w:rsidRPr="007F6FAA">
              <w:t>Naturressurser</w:t>
            </w:r>
          </w:p>
        </w:tc>
        <w:tc>
          <w:tcPr>
            <w:tcW w:w="851" w:type="dxa"/>
          </w:tcPr>
          <w:p w14:paraId="5D94C437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2F384899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1D45EE86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085227F1" w14:textId="77777777" w:rsidTr="00EC24CD">
        <w:trPr>
          <w:trHeight w:val="255"/>
        </w:trPr>
        <w:tc>
          <w:tcPr>
            <w:tcW w:w="2780" w:type="dxa"/>
            <w:noWrap/>
          </w:tcPr>
          <w:p w14:paraId="05C74DFD" w14:textId="77777777" w:rsidR="007F6FAA" w:rsidRPr="007F6FAA" w:rsidRDefault="007F6FAA" w:rsidP="007F6FAA">
            <w:pPr>
              <w:pStyle w:val="Tabelltekst"/>
            </w:pPr>
            <w:r w:rsidRPr="007F6FAA">
              <w:t>Reindrift</w:t>
            </w:r>
          </w:p>
        </w:tc>
        <w:tc>
          <w:tcPr>
            <w:tcW w:w="851" w:type="dxa"/>
          </w:tcPr>
          <w:p w14:paraId="4A078647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1DB72172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158AC91D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4A0CFA3E" w14:textId="77777777" w:rsidTr="00EC24CD">
        <w:trPr>
          <w:trHeight w:val="255"/>
        </w:trPr>
        <w:tc>
          <w:tcPr>
            <w:tcW w:w="2780" w:type="dxa"/>
            <w:noWrap/>
          </w:tcPr>
          <w:p w14:paraId="0305D0CE" w14:textId="77777777" w:rsidR="007F6FAA" w:rsidRPr="007F6FAA" w:rsidRDefault="007F6FAA" w:rsidP="007F6FAA">
            <w:pPr>
              <w:pStyle w:val="Tabelltekst"/>
            </w:pPr>
            <w:r w:rsidRPr="007F6FAA">
              <w:t>Forurensning</w:t>
            </w:r>
          </w:p>
        </w:tc>
        <w:tc>
          <w:tcPr>
            <w:tcW w:w="851" w:type="dxa"/>
          </w:tcPr>
          <w:p w14:paraId="11283220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4E17AD73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7D65EB9E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4B5111E3" w14:textId="77777777" w:rsidTr="00EC24CD">
        <w:trPr>
          <w:trHeight w:val="255"/>
        </w:trPr>
        <w:tc>
          <w:tcPr>
            <w:tcW w:w="2780" w:type="dxa"/>
            <w:noWrap/>
            <w:vAlign w:val="center"/>
          </w:tcPr>
          <w:p w14:paraId="6EE90173" w14:textId="77777777" w:rsidR="007F6FAA" w:rsidRPr="007F6FAA" w:rsidRDefault="007F6FAA" w:rsidP="007F6FAA">
            <w:pPr>
              <w:pStyle w:val="Tabelltekst"/>
            </w:pPr>
            <w:r w:rsidRPr="007F6FAA">
              <w:t>Klimagassutslipp</w:t>
            </w:r>
          </w:p>
        </w:tc>
        <w:tc>
          <w:tcPr>
            <w:tcW w:w="851" w:type="dxa"/>
          </w:tcPr>
          <w:p w14:paraId="7BE98C50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49B8DCDC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53FDD13E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07530F9F" w14:textId="77777777" w:rsidTr="00EC24CD">
        <w:trPr>
          <w:trHeight w:val="255"/>
        </w:trPr>
        <w:tc>
          <w:tcPr>
            <w:tcW w:w="2780" w:type="dxa"/>
            <w:noWrap/>
            <w:vAlign w:val="center"/>
          </w:tcPr>
          <w:p w14:paraId="00280D8E" w14:textId="77777777" w:rsidR="007F6FAA" w:rsidRPr="007F6FAA" w:rsidRDefault="007F6FAA" w:rsidP="007F6FAA">
            <w:pPr>
              <w:pStyle w:val="Tabelltekst"/>
            </w:pPr>
            <w:r w:rsidRPr="007F6FAA">
              <w:t>Samfunn</w:t>
            </w:r>
          </w:p>
        </w:tc>
        <w:tc>
          <w:tcPr>
            <w:tcW w:w="851" w:type="dxa"/>
          </w:tcPr>
          <w:p w14:paraId="1B9CBD21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67106BD6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7C05D897" w14:textId="77777777" w:rsidR="007F6FAA" w:rsidRPr="007F6FAA" w:rsidRDefault="007F6FAA" w:rsidP="007F6FAA">
            <w:pPr>
              <w:pStyle w:val="Tabelltekst"/>
            </w:pPr>
          </w:p>
        </w:tc>
      </w:tr>
      <w:tr w:rsidR="007F6FAA" w:rsidRPr="007F6FAA" w14:paraId="672F150C" w14:textId="77777777" w:rsidTr="00EC24CD">
        <w:trPr>
          <w:trHeight w:val="255"/>
        </w:trPr>
        <w:tc>
          <w:tcPr>
            <w:tcW w:w="2780" w:type="dxa"/>
            <w:noWrap/>
            <w:vAlign w:val="center"/>
          </w:tcPr>
          <w:p w14:paraId="188AF67E" w14:textId="77777777" w:rsidR="007F6FAA" w:rsidRPr="007F6FAA" w:rsidRDefault="007F6FAA" w:rsidP="007F6FAA">
            <w:pPr>
              <w:pStyle w:val="Tabelltekst"/>
              <w:rPr>
                <w:i/>
                <w:iCs/>
              </w:rPr>
            </w:pPr>
            <w:r w:rsidRPr="007F6FAA">
              <w:rPr>
                <w:i/>
                <w:iCs/>
              </w:rPr>
              <w:t>Eventuelle andre temaer som kan være relevante</w:t>
            </w:r>
          </w:p>
        </w:tc>
        <w:tc>
          <w:tcPr>
            <w:tcW w:w="851" w:type="dxa"/>
          </w:tcPr>
          <w:p w14:paraId="261F0E4D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1417" w:type="dxa"/>
          </w:tcPr>
          <w:p w14:paraId="1074613D" w14:textId="77777777" w:rsidR="007F6FAA" w:rsidRPr="007F6FAA" w:rsidRDefault="007F6FAA" w:rsidP="007F6FAA">
            <w:pPr>
              <w:pStyle w:val="Tabelltekst"/>
            </w:pPr>
          </w:p>
        </w:tc>
        <w:tc>
          <w:tcPr>
            <w:tcW w:w="2694" w:type="dxa"/>
          </w:tcPr>
          <w:p w14:paraId="5BC31CA7" w14:textId="77777777" w:rsidR="007F6FAA" w:rsidRPr="007F6FAA" w:rsidRDefault="007F6FAA" w:rsidP="007F6FAA">
            <w:pPr>
              <w:pStyle w:val="Tabelltekst"/>
            </w:pPr>
          </w:p>
        </w:tc>
      </w:tr>
    </w:tbl>
    <w:p w14:paraId="55511BE9" w14:textId="450A7290" w:rsidR="007F6FAA" w:rsidRDefault="007F6FAA" w:rsidP="007F6FAA">
      <w:pPr>
        <w:pStyle w:val="Overskrift1"/>
      </w:pPr>
      <w:bookmarkStart w:id="110" w:name="_Toc210828321"/>
      <w:bookmarkStart w:id="111" w:name="_Toc210845353"/>
      <w:bookmarkStart w:id="112" w:name="_Toc210850282"/>
      <w:bookmarkStart w:id="113" w:name="_Toc237002472"/>
      <w:r>
        <w:t>Mulige avbøtende tiltak</w:t>
      </w:r>
      <w:bookmarkEnd w:id="110"/>
      <w:bookmarkEnd w:id="111"/>
      <w:bookmarkEnd w:id="112"/>
      <w:bookmarkEnd w:id="113"/>
    </w:p>
    <w:p w14:paraId="0CD01BA3" w14:textId="7AB9C0C4" w:rsidR="007F6FAA" w:rsidRDefault="007F6FAA" w:rsidP="007F6FAA">
      <w:pPr>
        <w:pStyle w:val="Overskrift1"/>
      </w:pPr>
      <w:bookmarkStart w:id="114" w:name="_Toc210845354"/>
      <w:bookmarkStart w:id="115" w:name="_Toc210850283"/>
      <w:bookmarkStart w:id="116" w:name="_Toc237002473"/>
      <w:r>
        <w:t>Søknadsprosess, medvirkning og fremdrift</w:t>
      </w:r>
      <w:bookmarkEnd w:id="114"/>
      <w:bookmarkEnd w:id="115"/>
      <w:bookmarkEnd w:id="116"/>
    </w:p>
    <w:p w14:paraId="0112DB74" w14:textId="6A0B0002" w:rsidR="007F6FAA" w:rsidRDefault="007F6FAA" w:rsidP="007F6FAA">
      <w:pPr>
        <w:pStyle w:val="Overskrift2"/>
      </w:pPr>
      <w:bookmarkStart w:id="117" w:name="_Toc210845355"/>
      <w:bookmarkStart w:id="118" w:name="_Toc210850284"/>
      <w:bookmarkStart w:id="119" w:name="_Toc237002474"/>
      <w:r>
        <w:t>Informasjon og medvirkning</w:t>
      </w:r>
      <w:bookmarkEnd w:id="117"/>
      <w:bookmarkEnd w:id="118"/>
      <w:bookmarkEnd w:id="119"/>
    </w:p>
    <w:p w14:paraId="0E5A9BEA" w14:textId="77777777" w:rsidR="007F6FAA" w:rsidRPr="007F6FAA" w:rsidRDefault="007F6FAA" w:rsidP="007F6FAA"/>
    <w:p w14:paraId="47B6F1BD" w14:textId="79EDEE2D" w:rsidR="007F6FAA" w:rsidRDefault="007F6FAA" w:rsidP="007F6FAA">
      <w:pPr>
        <w:pStyle w:val="Overskrift2"/>
      </w:pPr>
      <w:bookmarkStart w:id="120" w:name="_Toc210845356"/>
      <w:bookmarkStart w:id="121" w:name="_Toc210850285"/>
      <w:bookmarkStart w:id="122" w:name="_Toc237002475"/>
      <w:r>
        <w:lastRenderedPageBreak/>
        <w:t>Fremdriftsplan</w:t>
      </w:r>
      <w:bookmarkEnd w:id="120"/>
      <w:bookmarkEnd w:id="121"/>
      <w:bookmarkEnd w:id="122"/>
    </w:p>
    <w:p w14:paraId="53C6110A" w14:textId="77777777" w:rsidR="007F6FAA" w:rsidRPr="007F6FAA" w:rsidRDefault="007F6FAA" w:rsidP="007F6FAA"/>
    <w:p w14:paraId="6AB15DEA" w14:textId="77777777" w:rsidR="00EC24CD" w:rsidRDefault="00EC24CD">
      <w:pPr>
        <w:spacing w:after="0" w:line="240" w:lineRule="auto"/>
        <w:rPr>
          <w:rFonts w:ascii="Open Sans SemiBold" w:hAnsi="Open Sans SemiBold"/>
          <w:sz w:val="36"/>
        </w:rPr>
      </w:pPr>
      <w:r>
        <w:br w:type="page"/>
      </w:r>
    </w:p>
    <w:p w14:paraId="51AE5A8D" w14:textId="02D9702F" w:rsidR="00EC24CD" w:rsidRDefault="00EC24CD" w:rsidP="00EC24CD">
      <w:pPr>
        <w:pStyle w:val="Tittel"/>
        <w:outlineLvl w:val="0"/>
      </w:pPr>
      <w:bookmarkStart w:id="123" w:name="_Toc210845357"/>
      <w:bookmarkStart w:id="124" w:name="_Toc210850286"/>
      <w:bookmarkStart w:id="125" w:name="_Toc237002476"/>
      <w:r>
        <w:lastRenderedPageBreak/>
        <w:t>Forslag til utredningsprogram</w:t>
      </w:r>
      <w:bookmarkEnd w:id="123"/>
      <w:bookmarkEnd w:id="124"/>
      <w:bookmarkEnd w:id="125"/>
    </w:p>
    <w:p w14:paraId="28D4AF89" w14:textId="488BF597" w:rsidR="00EC24CD" w:rsidRDefault="00EC24CD" w:rsidP="00EC24CD">
      <w:pPr>
        <w:pStyle w:val="Overskrift1"/>
        <w:numPr>
          <w:ilvl w:val="0"/>
          <w:numId w:val="13"/>
        </w:numPr>
      </w:pPr>
      <w:bookmarkStart w:id="126" w:name="_Toc210845358"/>
      <w:bookmarkStart w:id="127" w:name="_Toc210850287"/>
      <w:bookmarkStart w:id="128" w:name="_Toc237002477"/>
      <w:r>
        <w:t>Innledning</w:t>
      </w:r>
      <w:bookmarkEnd w:id="126"/>
      <w:bookmarkEnd w:id="127"/>
      <w:bookmarkEnd w:id="128"/>
    </w:p>
    <w:p w14:paraId="025EEC38" w14:textId="77777777" w:rsidR="00EC24CD" w:rsidRDefault="00EC24CD" w:rsidP="00EC24CD"/>
    <w:p w14:paraId="0E98E4D5" w14:textId="519D39CF" w:rsidR="00EC24CD" w:rsidRDefault="00EC24CD" w:rsidP="00EC24CD">
      <w:pPr>
        <w:pStyle w:val="Overskrift1"/>
      </w:pPr>
      <w:bookmarkStart w:id="129" w:name="_Toc210845359"/>
      <w:bookmarkStart w:id="130" w:name="_Toc210850288"/>
      <w:bookmarkStart w:id="131" w:name="_Toc237002478"/>
      <w:r>
        <w:t>Beskrivelse av tiltaket</w:t>
      </w:r>
      <w:bookmarkEnd w:id="129"/>
      <w:bookmarkEnd w:id="130"/>
      <w:bookmarkEnd w:id="131"/>
    </w:p>
    <w:p w14:paraId="1A8F739C" w14:textId="77777777" w:rsidR="00EC24CD" w:rsidRDefault="00EC24CD" w:rsidP="00EC24CD"/>
    <w:p w14:paraId="0C52E2F2" w14:textId="6C57A7AA" w:rsidR="00EC24CD" w:rsidRDefault="00EC24CD" w:rsidP="00EC24CD">
      <w:pPr>
        <w:pStyle w:val="Overskrift2"/>
      </w:pPr>
      <w:bookmarkStart w:id="132" w:name="_Toc210845360"/>
      <w:bookmarkStart w:id="133" w:name="_Toc210850289"/>
      <w:bookmarkStart w:id="134" w:name="_Toc237002479"/>
      <w:r>
        <w:t>Presentasjon av utbyggingsalternativer</w:t>
      </w:r>
      <w:bookmarkEnd w:id="132"/>
      <w:bookmarkEnd w:id="133"/>
      <w:bookmarkEnd w:id="134"/>
    </w:p>
    <w:p w14:paraId="62D90506" w14:textId="77777777" w:rsidR="00EC24CD" w:rsidRDefault="00EC24CD" w:rsidP="00EC24CD"/>
    <w:p w14:paraId="3AA2B057" w14:textId="0BB24066" w:rsidR="00EC24CD" w:rsidRDefault="00EC24CD" w:rsidP="00EC24CD">
      <w:pPr>
        <w:pStyle w:val="Overskrift1"/>
      </w:pPr>
      <w:bookmarkStart w:id="135" w:name="_Toc210845361"/>
      <w:bookmarkStart w:id="136" w:name="_Toc210850290"/>
      <w:bookmarkStart w:id="137" w:name="_Toc237002480"/>
      <w:r>
        <w:t>Krav til utredning av fysiske forhold</w:t>
      </w:r>
      <w:bookmarkEnd w:id="135"/>
      <w:bookmarkEnd w:id="136"/>
      <w:bookmarkEnd w:id="137"/>
    </w:p>
    <w:p w14:paraId="0E53C86F" w14:textId="77777777" w:rsidR="00EC24CD" w:rsidRDefault="00EC24CD" w:rsidP="00EC24CD"/>
    <w:p w14:paraId="3F3D0119" w14:textId="505D4AEA" w:rsidR="00EC24CD" w:rsidRDefault="00EC24CD" w:rsidP="00EC24CD">
      <w:pPr>
        <w:pStyle w:val="Overskrift2"/>
      </w:pPr>
      <w:bookmarkStart w:id="138" w:name="_Toc210845362"/>
      <w:bookmarkStart w:id="139" w:name="_Toc210850291"/>
      <w:bookmarkStart w:id="140" w:name="_Toc237002481"/>
      <w:r>
        <w:t>Hydrologisk grunnlag</w:t>
      </w:r>
      <w:bookmarkEnd w:id="138"/>
      <w:bookmarkEnd w:id="139"/>
      <w:bookmarkEnd w:id="140"/>
    </w:p>
    <w:p w14:paraId="225FED75" w14:textId="77777777" w:rsidR="00EC24CD" w:rsidRDefault="00EC24CD" w:rsidP="00EC24CD"/>
    <w:p w14:paraId="55255F05" w14:textId="260FE640" w:rsidR="00EC24CD" w:rsidRDefault="00EC24CD" w:rsidP="00EC24CD">
      <w:pPr>
        <w:pStyle w:val="Overskrift2"/>
      </w:pPr>
      <w:bookmarkStart w:id="141" w:name="_Toc210845363"/>
      <w:bookmarkStart w:id="142" w:name="_Toc210850292"/>
      <w:bookmarkStart w:id="143" w:name="_Toc237002482"/>
      <w:r>
        <w:t>Erosjon og sedimenttransport</w:t>
      </w:r>
      <w:bookmarkEnd w:id="141"/>
      <w:bookmarkEnd w:id="142"/>
      <w:bookmarkEnd w:id="143"/>
    </w:p>
    <w:p w14:paraId="15BB2187" w14:textId="77777777" w:rsidR="00EC24CD" w:rsidRDefault="00EC24CD" w:rsidP="00EC24CD"/>
    <w:p w14:paraId="4702024C" w14:textId="7C9DD12F" w:rsidR="00EC24CD" w:rsidRDefault="00EC24CD" w:rsidP="00EC24CD">
      <w:pPr>
        <w:pStyle w:val="Overskrift1"/>
      </w:pPr>
      <w:bookmarkStart w:id="144" w:name="_Toc210845364"/>
      <w:bookmarkStart w:id="145" w:name="_Toc210850293"/>
      <w:bookmarkStart w:id="146" w:name="_Toc237002483"/>
      <w:r>
        <w:t>Krav til utredning av naturfare</w:t>
      </w:r>
      <w:bookmarkEnd w:id="144"/>
      <w:bookmarkEnd w:id="145"/>
      <w:bookmarkEnd w:id="146"/>
    </w:p>
    <w:p w14:paraId="331EF7AD" w14:textId="77777777" w:rsidR="00EC24CD" w:rsidRDefault="00EC24CD" w:rsidP="00EC24CD"/>
    <w:p w14:paraId="46106810" w14:textId="35430D06" w:rsidR="00EC24CD" w:rsidRDefault="00EC24CD" w:rsidP="00EC24CD">
      <w:pPr>
        <w:pStyle w:val="Overskrift1"/>
      </w:pPr>
      <w:bookmarkStart w:id="147" w:name="_Toc210845365"/>
      <w:bookmarkStart w:id="148" w:name="_Toc210850294"/>
      <w:bookmarkStart w:id="149" w:name="_Toc237002484"/>
      <w:r>
        <w:t>Krav til utredning av virkninger for miljø og samfunn</w:t>
      </w:r>
      <w:bookmarkEnd w:id="147"/>
      <w:bookmarkEnd w:id="148"/>
      <w:bookmarkEnd w:id="149"/>
    </w:p>
    <w:p w14:paraId="28E881C7" w14:textId="68576F0D" w:rsidR="007F6FAA" w:rsidRDefault="00EC24CD" w:rsidP="00EC24CD">
      <w:pPr>
        <w:pStyle w:val="Overskrift2"/>
      </w:pPr>
      <w:bookmarkStart w:id="150" w:name="_Toc210845366"/>
      <w:bookmarkStart w:id="151" w:name="_Toc210850295"/>
      <w:bookmarkStart w:id="152" w:name="_Toc237002485"/>
      <w:r>
        <w:t>Overordnede krav til fagutredningene</w:t>
      </w:r>
      <w:bookmarkEnd w:id="150"/>
      <w:bookmarkEnd w:id="151"/>
      <w:bookmarkEnd w:id="152"/>
    </w:p>
    <w:p w14:paraId="251F2B75" w14:textId="77777777" w:rsidR="00EC24CD" w:rsidRPr="00EC24CD" w:rsidRDefault="00EC24CD" w:rsidP="00EC24CD"/>
    <w:p w14:paraId="0FC2FB92" w14:textId="77777777" w:rsidR="00EC24CD" w:rsidRDefault="00EC24CD" w:rsidP="00EC24CD">
      <w:pPr>
        <w:pStyle w:val="Overskrift2"/>
      </w:pPr>
      <w:bookmarkStart w:id="153" w:name="_Toc210845367"/>
      <w:bookmarkStart w:id="154" w:name="_Toc210850296"/>
      <w:bookmarkStart w:id="155" w:name="_Toc237002486"/>
      <w:r w:rsidRPr="00212E6A">
        <w:t>Naturmangfold på land</w:t>
      </w:r>
      <w:bookmarkEnd w:id="153"/>
      <w:bookmarkEnd w:id="154"/>
      <w:bookmarkEnd w:id="155"/>
    </w:p>
    <w:p w14:paraId="4639D8B8" w14:textId="77777777" w:rsidR="00EC24CD" w:rsidRDefault="00EC24CD" w:rsidP="00EC24CD"/>
    <w:p w14:paraId="343BEC07" w14:textId="77777777" w:rsidR="00EC24CD" w:rsidRDefault="00EC24CD" w:rsidP="00EC24CD">
      <w:pPr>
        <w:pStyle w:val="Overskrift2"/>
      </w:pPr>
      <w:bookmarkStart w:id="156" w:name="_Toc210845368"/>
      <w:bookmarkStart w:id="157" w:name="_Toc210850297"/>
      <w:bookmarkStart w:id="158" w:name="_Toc237002487"/>
      <w:r w:rsidRPr="00212E6A">
        <w:t>Naturmangfold i vann (og sjø) og vannmiljø</w:t>
      </w:r>
      <w:bookmarkEnd w:id="156"/>
      <w:bookmarkEnd w:id="157"/>
      <w:bookmarkEnd w:id="158"/>
    </w:p>
    <w:p w14:paraId="79DA9292" w14:textId="77777777" w:rsidR="00EC24CD" w:rsidRPr="00212E6A" w:rsidRDefault="00EC24CD" w:rsidP="00EC24CD"/>
    <w:p w14:paraId="5135D68F" w14:textId="77777777" w:rsidR="00EC24CD" w:rsidRDefault="00EC24CD" w:rsidP="00EC24CD">
      <w:pPr>
        <w:pStyle w:val="Overskrift2"/>
      </w:pPr>
      <w:bookmarkStart w:id="159" w:name="_Toc210845369"/>
      <w:bookmarkStart w:id="160" w:name="_Toc210850298"/>
      <w:bookmarkStart w:id="161" w:name="_Toc237002488"/>
      <w:r w:rsidRPr="00212E6A">
        <w:t>Kulturmiljø</w:t>
      </w:r>
      <w:bookmarkEnd w:id="159"/>
      <w:bookmarkEnd w:id="160"/>
      <w:bookmarkEnd w:id="161"/>
    </w:p>
    <w:p w14:paraId="19751EF8" w14:textId="77777777" w:rsidR="00EC24CD" w:rsidRPr="00212E6A" w:rsidRDefault="00EC24CD" w:rsidP="00EC24CD"/>
    <w:p w14:paraId="3D31BC9A" w14:textId="77777777" w:rsidR="00EC24CD" w:rsidRDefault="00EC24CD" w:rsidP="00EC24CD">
      <w:pPr>
        <w:pStyle w:val="Overskrift2"/>
      </w:pPr>
      <w:bookmarkStart w:id="162" w:name="_Toc210845370"/>
      <w:bookmarkStart w:id="163" w:name="_Toc210850299"/>
      <w:bookmarkStart w:id="164" w:name="_Toc237002489"/>
      <w:r w:rsidRPr="00212E6A">
        <w:t>Friluftsliv</w:t>
      </w:r>
      <w:bookmarkEnd w:id="162"/>
      <w:bookmarkEnd w:id="163"/>
      <w:bookmarkEnd w:id="164"/>
    </w:p>
    <w:p w14:paraId="381D35BD" w14:textId="77777777" w:rsidR="00EC24CD" w:rsidRPr="00212E6A" w:rsidRDefault="00EC24CD" w:rsidP="00EC24CD"/>
    <w:p w14:paraId="53A36CAD" w14:textId="77777777" w:rsidR="00EC24CD" w:rsidRDefault="00EC24CD" w:rsidP="00EC24CD">
      <w:pPr>
        <w:pStyle w:val="Overskrift2"/>
      </w:pPr>
      <w:bookmarkStart w:id="165" w:name="_Toc210845371"/>
      <w:bookmarkStart w:id="166" w:name="_Toc210850300"/>
      <w:bookmarkStart w:id="167" w:name="_Toc237002490"/>
      <w:r w:rsidRPr="00212E6A">
        <w:lastRenderedPageBreak/>
        <w:t>Reiseliv</w:t>
      </w:r>
      <w:bookmarkEnd w:id="165"/>
      <w:bookmarkEnd w:id="166"/>
      <w:bookmarkEnd w:id="167"/>
    </w:p>
    <w:p w14:paraId="3F8CFA98" w14:textId="77777777" w:rsidR="00EC24CD" w:rsidRPr="00212E6A" w:rsidRDefault="00EC24CD" w:rsidP="00EC24CD"/>
    <w:p w14:paraId="1E767994" w14:textId="77777777" w:rsidR="00EC24CD" w:rsidRDefault="00EC24CD" w:rsidP="00EC24CD">
      <w:pPr>
        <w:pStyle w:val="Overskrift2"/>
      </w:pPr>
      <w:bookmarkStart w:id="168" w:name="_Toc210845372"/>
      <w:bookmarkStart w:id="169" w:name="_Toc210850301"/>
      <w:bookmarkStart w:id="170" w:name="_Toc237002491"/>
      <w:r w:rsidRPr="00212E6A">
        <w:t>Landskap</w:t>
      </w:r>
      <w:bookmarkEnd w:id="168"/>
      <w:bookmarkEnd w:id="169"/>
      <w:bookmarkEnd w:id="170"/>
    </w:p>
    <w:p w14:paraId="4222ECDF" w14:textId="77777777" w:rsidR="00EC24CD" w:rsidRPr="00212E6A" w:rsidRDefault="00EC24CD" w:rsidP="00EC24CD"/>
    <w:p w14:paraId="50E5F323" w14:textId="77777777" w:rsidR="00EC24CD" w:rsidRDefault="00EC24CD" w:rsidP="00EC24CD">
      <w:pPr>
        <w:pStyle w:val="Overskrift2"/>
      </w:pPr>
      <w:bookmarkStart w:id="171" w:name="_Toc210845373"/>
      <w:bookmarkStart w:id="172" w:name="_Toc210850302"/>
      <w:bookmarkStart w:id="173" w:name="_Toc237002492"/>
      <w:r w:rsidRPr="00212E6A">
        <w:t>Verdensarv</w:t>
      </w:r>
      <w:bookmarkEnd w:id="171"/>
      <w:bookmarkEnd w:id="172"/>
      <w:bookmarkEnd w:id="173"/>
    </w:p>
    <w:p w14:paraId="20AD7489" w14:textId="77777777" w:rsidR="00EC24CD" w:rsidRPr="00212E6A" w:rsidRDefault="00EC24CD" w:rsidP="00EC24CD"/>
    <w:p w14:paraId="395C780C" w14:textId="77777777" w:rsidR="00EC24CD" w:rsidRDefault="00EC24CD" w:rsidP="00EC24CD">
      <w:pPr>
        <w:pStyle w:val="Overskrift2"/>
      </w:pPr>
      <w:bookmarkStart w:id="174" w:name="_Toc210845374"/>
      <w:bookmarkStart w:id="175" w:name="_Toc210850303"/>
      <w:bookmarkStart w:id="176" w:name="_Toc237002493"/>
      <w:r w:rsidRPr="00212E6A">
        <w:t>Naturressurser</w:t>
      </w:r>
      <w:bookmarkEnd w:id="174"/>
      <w:bookmarkEnd w:id="175"/>
      <w:bookmarkEnd w:id="176"/>
    </w:p>
    <w:p w14:paraId="2B763AC1" w14:textId="77777777" w:rsidR="00EC24CD" w:rsidRPr="00212E6A" w:rsidRDefault="00EC24CD" w:rsidP="00EC24CD"/>
    <w:p w14:paraId="71B8C225" w14:textId="77777777" w:rsidR="00EC24CD" w:rsidRDefault="00EC24CD" w:rsidP="00EC24CD">
      <w:pPr>
        <w:pStyle w:val="Overskrift2"/>
      </w:pPr>
      <w:bookmarkStart w:id="177" w:name="_Toc210845375"/>
      <w:bookmarkStart w:id="178" w:name="_Toc210850304"/>
      <w:bookmarkStart w:id="179" w:name="_Toc237002494"/>
      <w:r w:rsidRPr="00212E6A">
        <w:t>Reindrift</w:t>
      </w:r>
      <w:bookmarkEnd w:id="177"/>
      <w:bookmarkEnd w:id="178"/>
      <w:bookmarkEnd w:id="179"/>
    </w:p>
    <w:p w14:paraId="25DFC83C" w14:textId="77777777" w:rsidR="00EC24CD" w:rsidRPr="00212E6A" w:rsidRDefault="00EC24CD" w:rsidP="00EC24CD"/>
    <w:p w14:paraId="1511626B" w14:textId="77777777" w:rsidR="00EC24CD" w:rsidRDefault="00EC24CD" w:rsidP="00EC24CD">
      <w:pPr>
        <w:pStyle w:val="Overskrift2"/>
      </w:pPr>
      <w:bookmarkStart w:id="180" w:name="_Toc210845377"/>
      <w:bookmarkStart w:id="181" w:name="_Toc210850306"/>
      <w:bookmarkStart w:id="182" w:name="_Toc237002495"/>
      <w:r w:rsidRPr="00212E6A">
        <w:t>Forurensning</w:t>
      </w:r>
      <w:bookmarkEnd w:id="180"/>
      <w:bookmarkEnd w:id="181"/>
      <w:bookmarkEnd w:id="182"/>
    </w:p>
    <w:p w14:paraId="56F95453" w14:textId="77777777" w:rsidR="00EC24CD" w:rsidRPr="00212E6A" w:rsidRDefault="00EC24CD" w:rsidP="00EC24CD"/>
    <w:p w14:paraId="3624C97F" w14:textId="77777777" w:rsidR="00EC24CD" w:rsidRDefault="00EC24CD" w:rsidP="00EC24CD">
      <w:pPr>
        <w:pStyle w:val="Overskrift2"/>
      </w:pPr>
      <w:bookmarkStart w:id="183" w:name="_Toc210845378"/>
      <w:bookmarkStart w:id="184" w:name="_Toc210850307"/>
      <w:bookmarkStart w:id="185" w:name="_Toc237002496"/>
      <w:r w:rsidRPr="00212E6A">
        <w:t>Klimagassutslipp</w:t>
      </w:r>
      <w:bookmarkEnd w:id="183"/>
      <w:bookmarkEnd w:id="184"/>
      <w:bookmarkEnd w:id="185"/>
    </w:p>
    <w:p w14:paraId="3C52E2B5" w14:textId="77777777" w:rsidR="00EC24CD" w:rsidRPr="00212E6A" w:rsidRDefault="00EC24CD" w:rsidP="00EC24CD"/>
    <w:p w14:paraId="52CFFDDD" w14:textId="77777777" w:rsidR="00EC24CD" w:rsidRDefault="00EC24CD" w:rsidP="00EC24CD">
      <w:pPr>
        <w:pStyle w:val="Overskrift2"/>
      </w:pPr>
      <w:bookmarkStart w:id="186" w:name="_Toc210845379"/>
      <w:bookmarkStart w:id="187" w:name="_Toc210850308"/>
      <w:bookmarkStart w:id="188" w:name="_Toc237002497"/>
      <w:r w:rsidRPr="00212E6A">
        <w:t>Samfunn</w:t>
      </w:r>
      <w:bookmarkEnd w:id="186"/>
      <w:bookmarkEnd w:id="187"/>
      <w:bookmarkEnd w:id="188"/>
    </w:p>
    <w:p w14:paraId="7CDB6500" w14:textId="77777777" w:rsidR="00EC24CD" w:rsidRPr="00EC24CD" w:rsidRDefault="00EC24CD" w:rsidP="00EC24CD"/>
    <w:p w14:paraId="381EC6F2" w14:textId="56F091CC" w:rsidR="00EC24CD" w:rsidRPr="00EC24CD" w:rsidRDefault="00EC24CD" w:rsidP="00EC24CD">
      <w:pPr>
        <w:pStyle w:val="Overskrift1"/>
      </w:pPr>
      <w:bookmarkStart w:id="189" w:name="_Toc210845380"/>
      <w:bookmarkStart w:id="190" w:name="_Toc210850309"/>
      <w:bookmarkStart w:id="191" w:name="_Toc237002498"/>
      <w:r w:rsidRPr="00EC24CD">
        <w:t>Sammendrag av konsekvensutredningen</w:t>
      </w:r>
      <w:bookmarkEnd w:id="189"/>
      <w:bookmarkEnd w:id="190"/>
      <w:bookmarkEnd w:id="191"/>
    </w:p>
    <w:sectPr w:rsidR="00EC24CD" w:rsidRPr="00EC24CD" w:rsidSect="003D273A">
      <w:headerReference w:type="default" r:id="rId13"/>
      <w:headerReference w:type="first" r:id="rId14"/>
      <w:pgSz w:w="11907" w:h="16840" w:code="9"/>
      <w:pgMar w:top="1701" w:right="1134" w:bottom="1418" w:left="1418" w:header="567" w:footer="709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7981C" w14:textId="77777777" w:rsidR="007D7E7F" w:rsidRDefault="007D7E7F">
      <w:r>
        <w:separator/>
      </w:r>
    </w:p>
  </w:endnote>
  <w:endnote w:type="continuationSeparator" w:id="0">
    <w:p w14:paraId="0C6D4342" w14:textId="77777777" w:rsidR="007D7E7F" w:rsidRDefault="007D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3D98" w14:textId="77777777" w:rsidR="007D7E7F" w:rsidRDefault="007D7E7F" w:rsidP="004142F0">
      <w:pPr>
        <w:spacing w:after="0"/>
      </w:pPr>
      <w:r>
        <w:separator/>
      </w:r>
    </w:p>
  </w:footnote>
  <w:footnote w:type="continuationSeparator" w:id="0">
    <w:p w14:paraId="3F8BFBEA" w14:textId="77777777" w:rsidR="007D7E7F" w:rsidRDefault="007D7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839511"/>
      <w:docPartObj>
        <w:docPartGallery w:val="Page Numbers (Top of Page)"/>
        <w:docPartUnique/>
      </w:docPartObj>
    </w:sdtPr>
    <w:sdtEndPr/>
    <w:sdtContent>
      <w:p w14:paraId="2BE48C84" w14:textId="77777777" w:rsidR="00C77C49" w:rsidRDefault="00C77C49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F5E05" w14:textId="77777777" w:rsidR="00D06808" w:rsidRDefault="00D06808" w:rsidP="00B7292A">
    <w:pPr>
      <w:tabs>
        <w:tab w:val="left" w:pos="37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CEC6" w14:textId="77777777" w:rsidR="00C77C49" w:rsidRDefault="00C77C49">
    <w:pPr>
      <w:pStyle w:val="Topptekst"/>
      <w:jc w:val="right"/>
    </w:pPr>
  </w:p>
  <w:p w14:paraId="0E133269" w14:textId="77777777" w:rsidR="00C77C49" w:rsidRDefault="00C77C4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58AE8098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2BCA6FE4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BA453DE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0352A6B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7969EC"/>
    <w:multiLevelType w:val="multilevel"/>
    <w:tmpl w:val="765046FA"/>
    <w:styleLink w:val="Gjeldendeliste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276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9" w:hanging="1559"/>
      </w:pPr>
      <w:rPr>
        <w:rFonts w:hint="default"/>
      </w:rPr>
    </w:lvl>
  </w:abstractNum>
  <w:abstractNum w:abstractNumId="5" w15:restartNumberingAfterBreak="0">
    <w:nsid w:val="28754B39"/>
    <w:multiLevelType w:val="multilevel"/>
    <w:tmpl w:val="4A62ECD8"/>
    <w:lvl w:ilvl="0">
      <w:start w:val="1"/>
      <w:numFmt w:val="ordinal"/>
      <w:pStyle w:val="NVEnummerertliste"/>
      <w:lvlText w:val="%1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bullet"/>
      <w:lvlText w:val=""/>
      <w:lvlJc w:val="left"/>
      <w:pPr>
        <w:tabs>
          <w:tab w:val="num" w:pos="1267"/>
        </w:tabs>
        <w:ind w:left="1134" w:hanging="227"/>
      </w:pPr>
      <w:rPr>
        <w:rFonts w:ascii="ZapfDingbats" w:hAnsi="ZapfDingbats" w:hint="default"/>
        <w:b w:val="0"/>
        <w:i w:val="0"/>
        <w:kern w:val="12"/>
        <w:position w:val="4"/>
        <w:sz w:val="12"/>
      </w:rPr>
    </w:lvl>
    <w:lvl w:ilvl="2">
      <w:start w:val="1"/>
      <w:numFmt w:val="bullet"/>
      <w:lvlText w:val=""/>
      <w:lvlJc w:val="left"/>
      <w:pPr>
        <w:tabs>
          <w:tab w:val="num" w:pos="1494"/>
        </w:tabs>
        <w:ind w:left="1361" w:hanging="22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6" w15:restartNumberingAfterBreak="0">
    <w:nsid w:val="2DB712AE"/>
    <w:multiLevelType w:val="multilevel"/>
    <w:tmpl w:val="C0668826"/>
    <w:lvl w:ilvl="0">
      <w:start w:val="1"/>
      <w:numFmt w:val="decimal"/>
      <w:pStyle w:val="Oversk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41621533"/>
    <w:multiLevelType w:val="multilevel"/>
    <w:tmpl w:val="4D5084E8"/>
    <w:styleLink w:val="CurrentList1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CD96BC1"/>
    <w:multiLevelType w:val="hybridMultilevel"/>
    <w:tmpl w:val="1DEC2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90BC7"/>
    <w:multiLevelType w:val="multilevel"/>
    <w:tmpl w:val="F8882134"/>
    <w:lvl w:ilvl="0">
      <w:start w:val="1"/>
      <w:numFmt w:val="decimal"/>
      <w:pStyle w:val="Vilkrspos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6" w:hanging="576"/>
      </w:pPr>
    </w:lvl>
    <w:lvl w:ilvl="2">
      <w:start w:val="1"/>
      <w:numFmt w:val="decimal"/>
      <w:lvlText w:val="%1.%2.%3"/>
      <w:lvlJc w:val="left"/>
      <w:pPr>
        <w:ind w:left="3240" w:hanging="720"/>
      </w:pPr>
    </w:lvl>
    <w:lvl w:ilvl="3">
      <w:start w:val="1"/>
      <w:numFmt w:val="decimal"/>
      <w:lvlText w:val="%1.%2.%3.%4"/>
      <w:lvlJc w:val="left"/>
      <w:pPr>
        <w:ind w:left="3384" w:hanging="864"/>
      </w:pPr>
    </w:lvl>
    <w:lvl w:ilvl="4">
      <w:start w:val="1"/>
      <w:numFmt w:val="decimal"/>
      <w:lvlText w:val="%1.%2.%3.%4.%5"/>
      <w:lvlJc w:val="left"/>
      <w:pPr>
        <w:ind w:left="3528" w:hanging="1008"/>
      </w:pPr>
    </w:lvl>
    <w:lvl w:ilvl="5">
      <w:start w:val="1"/>
      <w:numFmt w:val="decimal"/>
      <w:lvlText w:val="%1.%2.%3.%4.%5.%6"/>
      <w:lvlJc w:val="left"/>
      <w:pPr>
        <w:ind w:left="3672" w:hanging="1152"/>
      </w:pPr>
    </w:lvl>
    <w:lvl w:ilvl="6">
      <w:start w:val="1"/>
      <w:numFmt w:val="decimal"/>
      <w:lvlText w:val="%1.%2.%3.%4.%5.%6.%7"/>
      <w:lvlJc w:val="left"/>
      <w:pPr>
        <w:ind w:left="3816" w:hanging="1296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104" w:hanging="1584"/>
      </w:pPr>
    </w:lvl>
  </w:abstractNum>
  <w:abstractNum w:abstractNumId="10" w15:restartNumberingAfterBreak="0">
    <w:nsid w:val="695E198B"/>
    <w:multiLevelType w:val="hybridMultilevel"/>
    <w:tmpl w:val="4378BBEC"/>
    <w:lvl w:ilvl="0" w:tplc="92F06EEA">
      <w:start w:val="1"/>
      <w:numFmt w:val="decimal"/>
      <w:pStyle w:val="nummerertliste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93AB9"/>
    <w:multiLevelType w:val="hybridMultilevel"/>
    <w:tmpl w:val="37F04A64"/>
    <w:lvl w:ilvl="0" w:tplc="32AE8D38">
      <w:start w:val="1"/>
      <w:numFmt w:val="bullet"/>
      <w:pStyle w:val="punktliste0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9986524">
    <w:abstractNumId w:val="6"/>
  </w:num>
  <w:num w:numId="2" w16cid:durableId="1034581025">
    <w:abstractNumId w:val="7"/>
  </w:num>
  <w:num w:numId="3" w16cid:durableId="1425151252">
    <w:abstractNumId w:val="4"/>
  </w:num>
  <w:num w:numId="4" w16cid:durableId="1874070528">
    <w:abstractNumId w:val="0"/>
  </w:num>
  <w:num w:numId="5" w16cid:durableId="151257533">
    <w:abstractNumId w:val="10"/>
  </w:num>
  <w:num w:numId="6" w16cid:durableId="1075778597">
    <w:abstractNumId w:val="3"/>
  </w:num>
  <w:num w:numId="7" w16cid:durableId="1946843960">
    <w:abstractNumId w:val="2"/>
  </w:num>
  <w:num w:numId="8" w16cid:durableId="1489830749">
    <w:abstractNumId w:val="1"/>
  </w:num>
  <w:num w:numId="9" w16cid:durableId="1587419472">
    <w:abstractNumId w:val="11"/>
  </w:num>
  <w:num w:numId="10" w16cid:durableId="1106656966">
    <w:abstractNumId w:val="9"/>
  </w:num>
  <w:num w:numId="11" w16cid:durableId="969897132">
    <w:abstractNumId w:val="8"/>
  </w:num>
  <w:num w:numId="12" w16cid:durableId="1173105128">
    <w:abstractNumId w:val="5"/>
  </w:num>
  <w:num w:numId="13" w16cid:durableId="4499333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AA"/>
    <w:rsid w:val="00003085"/>
    <w:rsid w:val="000201A4"/>
    <w:rsid w:val="00047E32"/>
    <w:rsid w:val="00061922"/>
    <w:rsid w:val="000654A7"/>
    <w:rsid w:val="0008446A"/>
    <w:rsid w:val="00084D53"/>
    <w:rsid w:val="000877BA"/>
    <w:rsid w:val="000A15EB"/>
    <w:rsid w:val="000A2075"/>
    <w:rsid w:val="000C035E"/>
    <w:rsid w:val="000E4635"/>
    <w:rsid w:val="001163D5"/>
    <w:rsid w:val="00123506"/>
    <w:rsid w:val="001449D1"/>
    <w:rsid w:val="001467AA"/>
    <w:rsid w:val="00151229"/>
    <w:rsid w:val="0015728A"/>
    <w:rsid w:val="00165B75"/>
    <w:rsid w:val="00165EDC"/>
    <w:rsid w:val="00172356"/>
    <w:rsid w:val="001B709F"/>
    <w:rsid w:val="001C08B4"/>
    <w:rsid w:val="00201875"/>
    <w:rsid w:val="00252066"/>
    <w:rsid w:val="0025524F"/>
    <w:rsid w:val="002823B3"/>
    <w:rsid w:val="00291D9D"/>
    <w:rsid w:val="002C1317"/>
    <w:rsid w:val="002D32D6"/>
    <w:rsid w:val="002D456D"/>
    <w:rsid w:val="002F45B9"/>
    <w:rsid w:val="00323025"/>
    <w:rsid w:val="00327A2B"/>
    <w:rsid w:val="00332257"/>
    <w:rsid w:val="00335323"/>
    <w:rsid w:val="00340957"/>
    <w:rsid w:val="00341DCC"/>
    <w:rsid w:val="00350152"/>
    <w:rsid w:val="00351853"/>
    <w:rsid w:val="0036054A"/>
    <w:rsid w:val="003656C3"/>
    <w:rsid w:val="0037606F"/>
    <w:rsid w:val="00391BB3"/>
    <w:rsid w:val="003C3183"/>
    <w:rsid w:val="003C48C6"/>
    <w:rsid w:val="003C5D04"/>
    <w:rsid w:val="003C757E"/>
    <w:rsid w:val="003D0C15"/>
    <w:rsid w:val="003D273A"/>
    <w:rsid w:val="003D56E0"/>
    <w:rsid w:val="003E28E5"/>
    <w:rsid w:val="004142F0"/>
    <w:rsid w:val="00415874"/>
    <w:rsid w:val="00424054"/>
    <w:rsid w:val="00424059"/>
    <w:rsid w:val="00441D57"/>
    <w:rsid w:val="0045722A"/>
    <w:rsid w:val="004A1804"/>
    <w:rsid w:val="004B3CDD"/>
    <w:rsid w:val="004E0C8B"/>
    <w:rsid w:val="00542CCA"/>
    <w:rsid w:val="005455CE"/>
    <w:rsid w:val="00550949"/>
    <w:rsid w:val="00551557"/>
    <w:rsid w:val="005B17FA"/>
    <w:rsid w:val="005C14D1"/>
    <w:rsid w:val="005D36DD"/>
    <w:rsid w:val="005D42C8"/>
    <w:rsid w:val="00623F46"/>
    <w:rsid w:val="0062599C"/>
    <w:rsid w:val="00625EBE"/>
    <w:rsid w:val="006345FF"/>
    <w:rsid w:val="00647448"/>
    <w:rsid w:val="0066256E"/>
    <w:rsid w:val="006626D4"/>
    <w:rsid w:val="00665355"/>
    <w:rsid w:val="00681DC2"/>
    <w:rsid w:val="00682E5D"/>
    <w:rsid w:val="006C5C22"/>
    <w:rsid w:val="006D4DC6"/>
    <w:rsid w:val="006D5BD3"/>
    <w:rsid w:val="00703611"/>
    <w:rsid w:val="00712F1B"/>
    <w:rsid w:val="00714CFE"/>
    <w:rsid w:val="00740B6C"/>
    <w:rsid w:val="00742316"/>
    <w:rsid w:val="00743281"/>
    <w:rsid w:val="00757376"/>
    <w:rsid w:val="007705FC"/>
    <w:rsid w:val="0079517B"/>
    <w:rsid w:val="007D490B"/>
    <w:rsid w:val="007D7E7F"/>
    <w:rsid w:val="007F6FAA"/>
    <w:rsid w:val="00800758"/>
    <w:rsid w:val="00815182"/>
    <w:rsid w:val="0081707D"/>
    <w:rsid w:val="00830604"/>
    <w:rsid w:val="008403E4"/>
    <w:rsid w:val="0085078B"/>
    <w:rsid w:val="00866451"/>
    <w:rsid w:val="00880BB3"/>
    <w:rsid w:val="00883076"/>
    <w:rsid w:val="008C7CF9"/>
    <w:rsid w:val="008D1004"/>
    <w:rsid w:val="008D2337"/>
    <w:rsid w:val="008D2CD9"/>
    <w:rsid w:val="008D75A6"/>
    <w:rsid w:val="008E456D"/>
    <w:rsid w:val="00907ECC"/>
    <w:rsid w:val="00920A99"/>
    <w:rsid w:val="00957073"/>
    <w:rsid w:val="009605BB"/>
    <w:rsid w:val="00967341"/>
    <w:rsid w:val="0097095A"/>
    <w:rsid w:val="00985183"/>
    <w:rsid w:val="00997AED"/>
    <w:rsid w:val="009A36E7"/>
    <w:rsid w:val="009B05E2"/>
    <w:rsid w:val="009B6832"/>
    <w:rsid w:val="009C4C64"/>
    <w:rsid w:val="00A004C0"/>
    <w:rsid w:val="00A00BD4"/>
    <w:rsid w:val="00A176B4"/>
    <w:rsid w:val="00A26D5D"/>
    <w:rsid w:val="00A44607"/>
    <w:rsid w:val="00A614CA"/>
    <w:rsid w:val="00A76D83"/>
    <w:rsid w:val="00A9335B"/>
    <w:rsid w:val="00AD7171"/>
    <w:rsid w:val="00AE334C"/>
    <w:rsid w:val="00AF1988"/>
    <w:rsid w:val="00B0382F"/>
    <w:rsid w:val="00B10552"/>
    <w:rsid w:val="00B37D32"/>
    <w:rsid w:val="00B640CD"/>
    <w:rsid w:val="00B7254E"/>
    <w:rsid w:val="00B7292A"/>
    <w:rsid w:val="00B74333"/>
    <w:rsid w:val="00B80AD5"/>
    <w:rsid w:val="00B834B8"/>
    <w:rsid w:val="00BC4E41"/>
    <w:rsid w:val="00BC6D18"/>
    <w:rsid w:val="00C01144"/>
    <w:rsid w:val="00C02627"/>
    <w:rsid w:val="00C12F16"/>
    <w:rsid w:val="00C36944"/>
    <w:rsid w:val="00C530C7"/>
    <w:rsid w:val="00C56883"/>
    <w:rsid w:val="00C77C49"/>
    <w:rsid w:val="00C8347A"/>
    <w:rsid w:val="00C93388"/>
    <w:rsid w:val="00C95C37"/>
    <w:rsid w:val="00CB4A94"/>
    <w:rsid w:val="00CB7287"/>
    <w:rsid w:val="00CC730E"/>
    <w:rsid w:val="00CC75F0"/>
    <w:rsid w:val="00CD0F69"/>
    <w:rsid w:val="00CD5BAD"/>
    <w:rsid w:val="00CD6DB5"/>
    <w:rsid w:val="00D06808"/>
    <w:rsid w:val="00D1606D"/>
    <w:rsid w:val="00D263F5"/>
    <w:rsid w:val="00D82667"/>
    <w:rsid w:val="00DA0A7A"/>
    <w:rsid w:val="00DA5950"/>
    <w:rsid w:val="00DB6469"/>
    <w:rsid w:val="00DB7BDA"/>
    <w:rsid w:val="00DD69BB"/>
    <w:rsid w:val="00DF2ECF"/>
    <w:rsid w:val="00DF33B0"/>
    <w:rsid w:val="00E20D9D"/>
    <w:rsid w:val="00E234F4"/>
    <w:rsid w:val="00E31942"/>
    <w:rsid w:val="00E32B84"/>
    <w:rsid w:val="00E32EDF"/>
    <w:rsid w:val="00E34C31"/>
    <w:rsid w:val="00E35B1C"/>
    <w:rsid w:val="00E427B4"/>
    <w:rsid w:val="00E54253"/>
    <w:rsid w:val="00E66FE3"/>
    <w:rsid w:val="00E8221C"/>
    <w:rsid w:val="00E845A9"/>
    <w:rsid w:val="00E970D5"/>
    <w:rsid w:val="00EC24CD"/>
    <w:rsid w:val="00EC7B3F"/>
    <w:rsid w:val="00EF0904"/>
    <w:rsid w:val="00F200DE"/>
    <w:rsid w:val="00F50E29"/>
    <w:rsid w:val="00FB5B1D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E19D7"/>
  <w15:chartTrackingRefBased/>
  <w15:docId w15:val="{DE3EDCC0-5A45-4B4E-98B5-A98DD256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uiPriority="99"/>
    <w:lsdException w:name="index 2" w:uiPriority="99"/>
    <w:lsdException w:name="index 3" w:uiPriority="99"/>
    <w:lsdException w:name="index 5" w:uiPriority="99"/>
    <w:lsdException w:name="toc 1" w:uiPriority="39"/>
    <w:lsdException w:name="toc 2" w:uiPriority="39"/>
    <w:lsdException w:name="toc 3" w:uiPriority="39"/>
    <w:lsdException w:name="toc 5" w:uiPriority="2"/>
    <w:lsdException w:name="toc 6" w:uiPriority="2"/>
    <w:lsdException w:name="toc 7" w:uiPriority="2"/>
    <w:lsdException w:name="toc 8" w:uiPriority="2"/>
    <w:lsdException w:name="toc 9" w:uiPriority="2"/>
    <w:lsdException w:name="Normal Indent" w:uiPriority="10"/>
    <w:lsdException w:name="footnote text" w:uiPriority="2"/>
    <w:lsdException w:name="annotation text" w:uiPriority="99"/>
    <w:lsdException w:name="header" w:uiPriority="99"/>
    <w:lsdException w:name="footer" w:uiPriority="2" w:qFormat="1"/>
    <w:lsdException w:name="caption" w:semiHidden="1" w:uiPriority="6" w:unhideWhenUsed="1" w:qFormat="1"/>
    <w:lsdException w:name="envelope address" w:uiPriority="2"/>
    <w:lsdException w:name="envelope return" w:uiPriority="2"/>
    <w:lsdException w:name="footnote reference" w:uiPriority="99"/>
    <w:lsdException w:name="annotation reference" w:uiPriority="99"/>
    <w:lsdException w:name="line number" w:uiPriority="2"/>
    <w:lsdException w:name="List" w:uiPriority="2"/>
    <w:lsdException w:name="List Bullet" w:uiPriority="10"/>
    <w:lsdException w:name="List Number" w:uiPriority="10" w:qFormat="1"/>
    <w:lsdException w:name="List Bullet 3" w:uiPriority="10"/>
    <w:lsdException w:name="List Bullet 4" w:uiPriority="10"/>
    <w:lsdException w:name="List Number 2" w:uiPriority="10"/>
    <w:lsdException w:name="Title" w:uiPriority="2" w:qFormat="1"/>
    <w:lsdException w:name="Closing" w:uiPriority="2"/>
    <w:lsdException w:name="Signature" w:uiPriority="10"/>
    <w:lsdException w:name="Body Text" w:uiPriority="99" w:qFormat="1"/>
    <w:lsdException w:name="Body Text Indent" w:uiPriority="2"/>
    <w:lsdException w:name="Message Header" w:uiPriority="2"/>
    <w:lsdException w:name="Salutation" w:uiPriority="2"/>
    <w:lsdException w:name="Date" w:uiPriority="2"/>
    <w:lsdException w:name="Note Heading" w:uiPriority="10"/>
    <w:lsdException w:name="Body Text Indent 2" w:uiPriority="2"/>
    <w:lsdException w:name="Body Text Indent 3" w:uiPriority="2"/>
    <w:lsdException w:name="Hyperlink" w:uiPriority="99" w:qFormat="1"/>
    <w:lsdException w:name="FollowedHyperlink" w:uiPriority="99"/>
    <w:lsdException w:name="Plain Text" w:uiPriority="10"/>
    <w:lsdException w:name="E-mail Signature" w:uiPriority="2"/>
    <w:lsdException w:name="Normal (Web)" w:uiPriority="99"/>
    <w:lsdException w:name="HTML Acronym" w:uiPriority="2"/>
    <w:lsdException w:name="HTML Address" w:uiPriority="2"/>
    <w:lsdException w:name="HTML Cite" w:uiPriority="2"/>
    <w:lsdException w:name="HTML Code" w:uiPriority="2"/>
    <w:lsdException w:name="HTML Definition" w:uiPriority="2"/>
    <w:lsdException w:name="HTML Keyboard" w:uiPriority="2"/>
    <w:lsdException w:name="HTML Preformatted" w:uiPriority="2"/>
    <w:lsdException w:name="HTML Sample" w:uiPriority="2"/>
    <w:lsdException w:name="HTML Typewriter" w:uiPriority="2"/>
    <w:lsdException w:name="HTML Variable" w:uiPriority="2"/>
    <w:lsdException w:name="Normal Table" w:semiHidden="1" w:unhideWhenUsed="1"/>
    <w:lsdException w:name="annotation subject" w:uiPriority="2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0C8B"/>
    <w:pPr>
      <w:spacing w:after="160" w:line="280" w:lineRule="atLeast"/>
    </w:pPr>
    <w:rPr>
      <w:rFonts w:ascii="Open Sans" w:hAnsi="Open Sans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5C14D1"/>
    <w:pPr>
      <w:keepNext/>
      <w:numPr>
        <w:numId w:val="1"/>
      </w:numPr>
      <w:tabs>
        <w:tab w:val="num" w:pos="360"/>
      </w:tabs>
      <w:spacing w:before="120" w:after="120" w:line="520" w:lineRule="exact"/>
      <w:ind w:left="0" w:firstLine="0"/>
      <w:outlineLvl w:val="0"/>
    </w:pPr>
    <w:rPr>
      <w:rFonts w:ascii="Open Sans SemiBold" w:hAnsi="Open Sans SemiBold"/>
      <w:sz w:val="32"/>
    </w:rPr>
  </w:style>
  <w:style w:type="paragraph" w:styleId="Overskrift2">
    <w:name w:val="heading 2"/>
    <w:basedOn w:val="Normal"/>
    <w:next w:val="Normal"/>
    <w:link w:val="Overskrift2Tegn"/>
    <w:uiPriority w:val="2"/>
    <w:qFormat/>
    <w:rsid w:val="005C14D1"/>
    <w:pPr>
      <w:keepNext/>
      <w:numPr>
        <w:ilvl w:val="1"/>
        <w:numId w:val="1"/>
      </w:numPr>
      <w:tabs>
        <w:tab w:val="num" w:pos="360"/>
        <w:tab w:val="left" w:pos="851"/>
      </w:tabs>
      <w:spacing w:before="120" w:after="120" w:line="440" w:lineRule="exact"/>
      <w:ind w:left="0" w:firstLine="0"/>
      <w:outlineLvl w:val="1"/>
    </w:pPr>
    <w:rPr>
      <w:rFonts w:ascii="Open Sans SemiBold" w:hAnsi="Open Sans SemiBold"/>
      <w:bCs/>
      <w:sz w:val="28"/>
      <w:szCs w:val="24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5C14D1"/>
    <w:pPr>
      <w:keepNext/>
      <w:numPr>
        <w:ilvl w:val="2"/>
        <w:numId w:val="1"/>
      </w:numPr>
      <w:tabs>
        <w:tab w:val="num" w:pos="360"/>
      </w:tabs>
      <w:spacing w:before="120" w:after="120" w:line="400" w:lineRule="exact"/>
      <w:ind w:left="0" w:firstLine="0"/>
      <w:outlineLvl w:val="2"/>
    </w:pPr>
    <w:rPr>
      <w:rFonts w:ascii="Open Sans SemiBold" w:hAnsi="Open Sans SemiBold"/>
      <w:sz w:val="26"/>
    </w:rPr>
  </w:style>
  <w:style w:type="paragraph" w:styleId="Overskrift4">
    <w:name w:val="heading 4"/>
    <w:basedOn w:val="Normal"/>
    <w:next w:val="Normal"/>
    <w:link w:val="Overskrift4Tegn"/>
    <w:uiPriority w:val="2"/>
    <w:qFormat/>
    <w:rsid w:val="005C14D1"/>
    <w:pPr>
      <w:keepNext/>
      <w:spacing w:before="120" w:after="120" w:line="360" w:lineRule="exact"/>
      <w:outlineLvl w:val="3"/>
    </w:pPr>
    <w:rPr>
      <w:rFonts w:ascii="Source Sans Pro SemiBold" w:hAnsi="Source Sans Pro SemiBold"/>
      <w:b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2"/>
    <w:qFormat/>
    <w:rsid w:val="005C14D1"/>
    <w:pPr>
      <w:keepNext/>
      <w:spacing w:before="120" w:after="120" w:line="280" w:lineRule="exact"/>
      <w:outlineLvl w:val="4"/>
    </w:pPr>
    <w:rPr>
      <w:rFonts w:ascii="Open Sans SemiBold" w:hAnsi="Open Sans SemiBold"/>
      <w:bCs/>
      <w:color w:val="000000" w:themeColor="text1"/>
      <w:szCs w:val="28"/>
    </w:rPr>
  </w:style>
  <w:style w:type="paragraph" w:styleId="Overskrift6">
    <w:name w:val="heading 6"/>
    <w:basedOn w:val="Normal"/>
    <w:next w:val="Normal"/>
    <w:link w:val="Overskrift6Tegn"/>
    <w:uiPriority w:val="2"/>
    <w:unhideWhenUsed/>
    <w:rsid w:val="00957073"/>
    <w:pPr>
      <w:keepNext/>
      <w:spacing w:line="280" w:lineRule="exact"/>
      <w:outlineLvl w:val="5"/>
    </w:pPr>
    <w:rPr>
      <w:rFonts w:ascii="Source Sans Pro SemiBold" w:hAnsi="Source Sans Pro SemiBold"/>
      <w:b/>
      <w:bCs/>
      <w:color w:val="000000" w:themeColor="text1"/>
    </w:rPr>
  </w:style>
  <w:style w:type="paragraph" w:styleId="Overskrift7">
    <w:name w:val="heading 7"/>
    <w:basedOn w:val="Normal"/>
    <w:next w:val="Normal"/>
    <w:link w:val="Overskrift7Tegn"/>
    <w:uiPriority w:val="2"/>
    <w:unhideWhenUsed/>
    <w:rsid w:val="00957073"/>
    <w:pPr>
      <w:keepNext/>
      <w:spacing w:line="280" w:lineRule="exact"/>
      <w:outlineLvl w:val="6"/>
    </w:pPr>
    <w:rPr>
      <w:rFonts w:ascii="Source Sans Pro SemiBold" w:hAnsi="Source Sans Pro SemiBold"/>
      <w:b/>
      <w:bCs/>
      <w:color w:val="000000" w:themeColor="text1"/>
    </w:rPr>
  </w:style>
  <w:style w:type="paragraph" w:styleId="Overskrift8">
    <w:name w:val="heading 8"/>
    <w:basedOn w:val="Normal"/>
    <w:next w:val="Normal"/>
    <w:link w:val="Overskrift8Tegn"/>
    <w:uiPriority w:val="2"/>
    <w:unhideWhenUsed/>
    <w:rsid w:val="00957073"/>
    <w:pPr>
      <w:keepNext/>
      <w:tabs>
        <w:tab w:val="left" w:pos="1418"/>
      </w:tabs>
      <w:spacing w:line="280" w:lineRule="exact"/>
      <w:outlineLvl w:val="7"/>
    </w:pPr>
    <w:rPr>
      <w:rFonts w:ascii="Source Sans Pro SemiBold" w:hAnsi="Source Sans Pro SemiBold"/>
      <w:b/>
      <w:bCs/>
      <w:iCs/>
      <w:color w:val="000000" w:themeColor="text1"/>
    </w:rPr>
  </w:style>
  <w:style w:type="paragraph" w:styleId="Overskrift9">
    <w:name w:val="heading 9"/>
    <w:basedOn w:val="Normal"/>
    <w:next w:val="Normal"/>
    <w:link w:val="Overskrift9Tegn"/>
    <w:uiPriority w:val="2"/>
    <w:unhideWhenUsed/>
    <w:rsid w:val="00957073"/>
    <w:pPr>
      <w:outlineLvl w:val="8"/>
    </w:pPr>
    <w:rPr>
      <w:rFonts w:ascii="Source Sans Pro SemiBold" w:hAnsi="Source Sans Pro SemiBold"/>
      <w:b/>
      <w:bCs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5C14D1"/>
    <w:rPr>
      <w:rFonts w:ascii="Open Sans SemiBold" w:hAnsi="Open Sans SemiBold"/>
      <w:sz w:val="32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2"/>
    <w:rsid w:val="005C14D1"/>
    <w:rPr>
      <w:rFonts w:ascii="Open Sans SemiBold" w:hAnsi="Open Sans SemiBold"/>
      <w:bCs/>
      <w:sz w:val="28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2"/>
    <w:rsid w:val="005C14D1"/>
    <w:rPr>
      <w:rFonts w:ascii="Open Sans SemiBold" w:hAnsi="Open Sans SemiBold"/>
      <w:sz w:val="26"/>
      <w:szCs w:val="22"/>
    </w:rPr>
  </w:style>
  <w:style w:type="character" w:customStyle="1" w:styleId="Overskrift4Tegn">
    <w:name w:val="Overskrift 4 Tegn"/>
    <w:basedOn w:val="Standardskriftforavsnitt"/>
    <w:link w:val="Overskrift4"/>
    <w:uiPriority w:val="2"/>
    <w:rsid w:val="005C14D1"/>
    <w:rPr>
      <w:rFonts w:ascii="Source Sans Pro SemiBold" w:hAnsi="Source Sans Pro SemiBold"/>
      <w:bCs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2"/>
    <w:rsid w:val="005C14D1"/>
    <w:rPr>
      <w:rFonts w:ascii="Open Sans SemiBold" w:hAnsi="Open Sans SemiBold"/>
      <w:bCs/>
      <w:color w:val="000000" w:themeColor="text1"/>
      <w:sz w:val="22"/>
      <w:szCs w:val="28"/>
    </w:rPr>
  </w:style>
  <w:style w:type="character" w:customStyle="1" w:styleId="Overskrift6Tegn">
    <w:name w:val="Overskrift 6 Tegn"/>
    <w:basedOn w:val="Standardskriftforavsnitt"/>
    <w:link w:val="Overskrift6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2"/>
    <w:rsid w:val="00957073"/>
    <w:rPr>
      <w:rFonts w:ascii="Source Sans Pro SemiBold" w:hAnsi="Source Sans Pro SemiBold"/>
      <w:b/>
      <w:bCs/>
      <w:iCs/>
      <w:color w:val="000000" w:themeColor="text1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2"/>
    <w:rsid w:val="00957073"/>
    <w:rPr>
      <w:rFonts w:ascii="Source Sans Pro SemiBold" w:hAnsi="Source Sans Pro SemiBold"/>
      <w:b/>
      <w:bCs/>
      <w:sz w:val="22"/>
      <w:szCs w:val="18"/>
    </w:rPr>
  </w:style>
  <w:style w:type="paragraph" w:styleId="Avsenderadresse">
    <w:name w:val="envelope return"/>
    <w:basedOn w:val="Normal"/>
    <w:uiPriority w:val="2"/>
    <w:rsid w:val="00957073"/>
    <w:rPr>
      <w:rFonts w:ascii="Arial" w:hAnsi="Arial" w:cs="Arial"/>
      <w:sz w:val="20"/>
    </w:rPr>
  </w:style>
  <w:style w:type="paragraph" w:customStyle="1" w:styleId="Avsnittstittel">
    <w:name w:val="Avsnittstittel"/>
    <w:basedOn w:val="Normal"/>
    <w:uiPriority w:val="2"/>
    <w:semiHidden/>
    <w:rsid w:val="00957073"/>
    <w:pPr>
      <w:spacing w:line="320" w:lineRule="exact"/>
    </w:pPr>
    <w:rPr>
      <w:rFonts w:ascii="Helvetica" w:hAnsi="Helvetica"/>
      <w:i/>
    </w:rPr>
  </w:style>
  <w:style w:type="paragraph" w:styleId="Bildetekst">
    <w:name w:val="caption"/>
    <w:basedOn w:val="Normal"/>
    <w:next w:val="Normal"/>
    <w:uiPriority w:val="6"/>
    <w:qFormat/>
    <w:rsid w:val="00957073"/>
    <w:pPr>
      <w:spacing w:before="120" w:after="120" w:line="230" w:lineRule="exact"/>
    </w:pPr>
    <w:rPr>
      <w:i/>
      <w:sz w:val="20"/>
      <w:szCs w:val="21"/>
    </w:rPr>
  </w:style>
  <w:style w:type="paragraph" w:styleId="Bobletekst">
    <w:name w:val="Balloon Text"/>
    <w:basedOn w:val="Normal"/>
    <w:link w:val="BobletekstTegn"/>
    <w:uiPriority w:val="99"/>
    <w:unhideWhenUsed/>
    <w:rsid w:val="0095707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rsid w:val="00957073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957073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957073"/>
    <w:rPr>
      <w:rFonts w:ascii="Source Sans Pro" w:hAnsi="Source Sans Pro"/>
      <w:sz w:val="22"/>
      <w:szCs w:val="22"/>
    </w:rPr>
  </w:style>
  <w:style w:type="paragraph" w:styleId="Brdtekstinnrykk">
    <w:name w:val="Body Text Indent"/>
    <w:basedOn w:val="Normal"/>
    <w:link w:val="BrdtekstinnrykkTegn"/>
    <w:uiPriority w:val="2"/>
    <w:rsid w:val="00957073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2">
    <w:name w:val="Body Text Indent 2"/>
    <w:basedOn w:val="Normal"/>
    <w:link w:val="Brdtekstinnrykk2Tegn"/>
    <w:uiPriority w:val="2"/>
    <w:rsid w:val="00957073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3">
    <w:name w:val="Body Text Indent 3"/>
    <w:basedOn w:val="Normal"/>
    <w:link w:val="Brdtekstinnrykk3Tegn"/>
    <w:uiPriority w:val="2"/>
    <w:rsid w:val="00957073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2"/>
    <w:rsid w:val="00957073"/>
    <w:rPr>
      <w:rFonts w:ascii="Source Sans Pro" w:hAnsi="Source Sans Pro"/>
      <w:sz w:val="16"/>
      <w:szCs w:val="16"/>
    </w:rPr>
  </w:style>
  <w:style w:type="paragraph" w:customStyle="1" w:styleId="NVEFotnote">
    <w:name w:val="NVE Fotnote"/>
    <w:basedOn w:val="Normal"/>
    <w:uiPriority w:val="10"/>
    <w:semiHidden/>
    <w:qFormat/>
    <w:rsid w:val="00957073"/>
    <w:rPr>
      <w:color w:val="4EA72E" w:themeColor="accent6"/>
      <w:sz w:val="18"/>
    </w:rPr>
  </w:style>
  <w:style w:type="paragraph" w:styleId="Bunntekst">
    <w:name w:val="footer"/>
    <w:basedOn w:val="NVEFotnote"/>
    <w:link w:val="BunntekstTegn"/>
    <w:uiPriority w:val="2"/>
    <w:rsid w:val="00957073"/>
    <w:pPr>
      <w:tabs>
        <w:tab w:val="center" w:pos="4536"/>
        <w:tab w:val="right" w:pos="9072"/>
      </w:tabs>
    </w:pPr>
    <w:rPr>
      <w:color w:val="auto"/>
      <w:sz w:val="22"/>
    </w:rPr>
  </w:style>
  <w:style w:type="character" w:customStyle="1" w:styleId="BunntekstTegn">
    <w:name w:val="Bunntekst Tegn"/>
    <w:basedOn w:val="Standardskriftforavsnitt"/>
    <w:link w:val="Bunntekst"/>
    <w:uiPriority w:val="2"/>
    <w:rsid w:val="00957073"/>
    <w:rPr>
      <w:rFonts w:ascii="Source Sans Pro" w:hAnsi="Source Sans Pro"/>
      <w:sz w:val="22"/>
      <w:szCs w:val="22"/>
    </w:rPr>
  </w:style>
  <w:style w:type="numbering" w:customStyle="1" w:styleId="CurrentList1">
    <w:name w:val="Current List1"/>
    <w:uiPriority w:val="99"/>
    <w:rsid w:val="00957073"/>
    <w:pPr>
      <w:numPr>
        <w:numId w:val="2"/>
      </w:numPr>
    </w:pPr>
  </w:style>
  <w:style w:type="paragraph" w:styleId="Dato">
    <w:name w:val="Date"/>
    <w:basedOn w:val="Normal"/>
    <w:next w:val="Normal"/>
    <w:link w:val="DatoTegn"/>
    <w:uiPriority w:val="2"/>
    <w:rsid w:val="00957073"/>
  </w:style>
  <w:style w:type="character" w:customStyle="1" w:styleId="DatoTegn">
    <w:name w:val="Dato Tegn"/>
    <w:basedOn w:val="Standardskriftforavsnitt"/>
    <w:link w:val="Dato"/>
    <w:uiPriority w:val="2"/>
    <w:rsid w:val="00957073"/>
    <w:rPr>
      <w:rFonts w:ascii="Source Sans Pro" w:hAnsi="Source Sans Pro"/>
      <w:sz w:val="22"/>
      <w:szCs w:val="22"/>
    </w:rPr>
  </w:style>
  <w:style w:type="table" w:styleId="Enkelttabell1">
    <w:name w:val="Table Simp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E-postsignatur">
    <w:name w:val="E-mail Signature"/>
    <w:basedOn w:val="Normal"/>
    <w:link w:val="E-postsignaturTegn"/>
    <w:uiPriority w:val="2"/>
    <w:rsid w:val="00957073"/>
  </w:style>
  <w:style w:type="character" w:customStyle="1" w:styleId="E-postsignaturTegn">
    <w:name w:val="E-postsignatur Tegn"/>
    <w:basedOn w:val="Standardskriftforavsnitt"/>
    <w:link w:val="E-postsignatur"/>
    <w:uiPriority w:val="2"/>
    <w:rsid w:val="00957073"/>
    <w:rPr>
      <w:rFonts w:ascii="Source Sans Pro" w:hAnsi="Source Sans Pro"/>
      <w:sz w:val="22"/>
      <w:szCs w:val="22"/>
    </w:rPr>
  </w:style>
  <w:style w:type="character" w:customStyle="1" w:styleId="Forsideskrift">
    <w:name w:val="Forsideskrift"/>
    <w:basedOn w:val="Standardskriftforavsnitt"/>
    <w:uiPriority w:val="10"/>
    <w:rsid w:val="00957073"/>
    <w:rPr>
      <w:sz w:val="40"/>
    </w:rPr>
  </w:style>
  <w:style w:type="character" w:styleId="Fotnotereferanse">
    <w:name w:val="footnote reference"/>
    <w:basedOn w:val="Standardskriftforavsnitt"/>
    <w:uiPriority w:val="99"/>
    <w:unhideWhenUsed/>
    <w:rsid w:val="00957073"/>
    <w:rPr>
      <w:vertAlign w:val="superscript"/>
    </w:rPr>
  </w:style>
  <w:style w:type="paragraph" w:styleId="Fotnotetekst">
    <w:name w:val="footnote text"/>
    <w:basedOn w:val="Normal"/>
    <w:link w:val="FotnotetekstTegn"/>
    <w:uiPriority w:val="2"/>
    <w:unhideWhenUsed/>
    <w:rsid w:val="00957073"/>
    <w:pPr>
      <w:spacing w:after="0"/>
    </w:pPr>
    <w:rPr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2"/>
    <w:rsid w:val="00957073"/>
    <w:rPr>
      <w:rFonts w:ascii="Source Sans Pro" w:hAnsi="Source Sans Pro"/>
      <w:szCs w:val="22"/>
    </w:rPr>
  </w:style>
  <w:style w:type="character" w:styleId="Fulgthyperkobling">
    <w:name w:val="FollowedHyperlink"/>
    <w:basedOn w:val="Standardskriftforavsnitt"/>
    <w:uiPriority w:val="99"/>
    <w:unhideWhenUsed/>
    <w:rsid w:val="00957073"/>
    <w:rPr>
      <w:color w:val="96607D" w:themeColor="followedHyperlink"/>
      <w:u w:val="single"/>
    </w:rPr>
  </w:style>
  <w:style w:type="numbering" w:customStyle="1" w:styleId="Gjeldendeliste1">
    <w:name w:val="Gjeldende liste1"/>
    <w:uiPriority w:val="99"/>
    <w:rsid w:val="00957073"/>
    <w:pPr>
      <w:numPr>
        <w:numId w:val="3"/>
      </w:numPr>
    </w:pPr>
  </w:style>
  <w:style w:type="paragraph" w:styleId="Hilsen">
    <w:name w:val="Closing"/>
    <w:basedOn w:val="Normal"/>
    <w:link w:val="HilsenTegn"/>
    <w:uiPriority w:val="2"/>
    <w:rsid w:val="00957073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2"/>
    <w:rsid w:val="00957073"/>
    <w:rPr>
      <w:rFonts w:ascii="Source Sans Pro" w:hAnsi="Source Sans Pro"/>
      <w:sz w:val="22"/>
      <w:szCs w:val="22"/>
    </w:rPr>
  </w:style>
  <w:style w:type="paragraph" w:styleId="HTML-adresse">
    <w:name w:val="HTML Address"/>
    <w:basedOn w:val="Normal"/>
    <w:link w:val="HTML-adresseTegn"/>
    <w:uiPriority w:val="2"/>
    <w:rsid w:val="00957073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2"/>
    <w:rsid w:val="00957073"/>
    <w:rPr>
      <w:rFonts w:ascii="Source Sans Pro" w:hAnsi="Source Sans Pro"/>
      <w:i/>
      <w:iCs/>
      <w:sz w:val="22"/>
      <w:szCs w:val="22"/>
    </w:rPr>
  </w:style>
  <w:style w:type="character" w:styleId="HTML-akronym">
    <w:name w:val="HTML Acronym"/>
    <w:basedOn w:val="Standardskriftforavsnitt"/>
    <w:uiPriority w:val="2"/>
    <w:rsid w:val="00957073"/>
  </w:style>
  <w:style w:type="character" w:styleId="HTML-definisjon">
    <w:name w:val="HTML Definition"/>
    <w:basedOn w:val="Standardskriftforavsnitt"/>
    <w:uiPriority w:val="2"/>
    <w:rsid w:val="00957073"/>
    <w:rPr>
      <w:i/>
      <w:iCs/>
    </w:rPr>
  </w:style>
  <w:style w:type="character" w:styleId="HTML-eksempel">
    <w:name w:val="HTML Sample"/>
    <w:basedOn w:val="Standardskriftforavsnitt"/>
    <w:uiPriority w:val="2"/>
    <w:rsid w:val="00957073"/>
    <w:rPr>
      <w:rFonts w:ascii="Courier New" w:hAnsi="Courier New" w:cs="Courier New"/>
    </w:rPr>
  </w:style>
  <w:style w:type="paragraph" w:styleId="HTML-forhndsformatert">
    <w:name w:val="HTML Preformatted"/>
    <w:basedOn w:val="Normal"/>
    <w:link w:val="HTML-forhndsformatertTegn"/>
    <w:uiPriority w:val="2"/>
    <w:rsid w:val="00957073"/>
    <w:rPr>
      <w:rFonts w:ascii="Courier New" w:hAnsi="Courier New" w:cs="Courier New"/>
      <w:sz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2"/>
    <w:rsid w:val="00957073"/>
    <w:rPr>
      <w:rFonts w:ascii="Courier New" w:hAnsi="Courier New" w:cs="Courier New"/>
      <w:szCs w:val="22"/>
    </w:rPr>
  </w:style>
  <w:style w:type="character" w:styleId="HTML-kode">
    <w:name w:val="HTML Code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sitat">
    <w:name w:val="HTML Cite"/>
    <w:basedOn w:val="Standardskriftforavsnitt"/>
    <w:uiPriority w:val="2"/>
    <w:rsid w:val="00957073"/>
    <w:rPr>
      <w:i/>
      <w:iCs/>
    </w:rPr>
  </w:style>
  <w:style w:type="character" w:styleId="HTML-skrivemaskin">
    <w:name w:val="HTML Typewriter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tastatur">
    <w:name w:val="HTML Keyboard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foravsnitt"/>
    <w:uiPriority w:val="2"/>
    <w:rsid w:val="00957073"/>
    <w:rPr>
      <w:i/>
      <w:iCs/>
    </w:rPr>
  </w:style>
  <w:style w:type="character" w:styleId="Hyperkobling">
    <w:name w:val="Hyperlink"/>
    <w:basedOn w:val="Standardskriftforavsnitt"/>
    <w:uiPriority w:val="99"/>
    <w:qFormat/>
    <w:rsid w:val="00957073"/>
    <w:rPr>
      <w:color w:val="0070C0"/>
      <w:u w:val="single"/>
      <w14:numForm w14:val="lining"/>
    </w:rPr>
  </w:style>
  <w:style w:type="paragraph" w:styleId="Indeks1">
    <w:name w:val="index 1"/>
    <w:basedOn w:val="Normal"/>
    <w:next w:val="Normal"/>
    <w:autoRedefine/>
    <w:uiPriority w:val="99"/>
    <w:unhideWhenUsed/>
    <w:rsid w:val="00957073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unhideWhenUsed/>
    <w:rsid w:val="00957073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unhideWhenUsed/>
    <w:rsid w:val="00957073"/>
    <w:pPr>
      <w:spacing w:after="0"/>
      <w:ind w:left="660" w:hanging="220"/>
    </w:pPr>
  </w:style>
  <w:style w:type="paragraph" w:styleId="Indeks5">
    <w:name w:val="index 5"/>
    <w:basedOn w:val="Normal"/>
    <w:next w:val="Normal"/>
    <w:autoRedefine/>
    <w:uiPriority w:val="99"/>
    <w:unhideWhenUsed/>
    <w:rsid w:val="00957073"/>
    <w:pPr>
      <w:spacing w:after="0"/>
      <w:ind w:left="1100" w:hanging="220"/>
    </w:pPr>
  </w:style>
  <w:style w:type="paragraph" w:customStyle="1" w:styleId="Ingress">
    <w:name w:val="Ingress"/>
    <w:basedOn w:val="Normal"/>
    <w:next w:val="Normal"/>
    <w:uiPriority w:val="5"/>
    <w:qFormat/>
    <w:rsid w:val="00957073"/>
    <w:rPr>
      <w:sz w:val="28"/>
      <w:szCs w:val="18"/>
      <w:lang w:val="nn-NO"/>
    </w:rPr>
  </w:style>
  <w:style w:type="paragraph" w:styleId="INNH1">
    <w:name w:val="toc 1"/>
    <w:aliases w:val="ToC 1"/>
    <w:next w:val="Normal"/>
    <w:link w:val="INNH1Tegn"/>
    <w:uiPriority w:val="39"/>
    <w:rsid w:val="006626D4"/>
    <w:pPr>
      <w:tabs>
        <w:tab w:val="left" w:pos="426"/>
        <w:tab w:val="left" w:pos="567"/>
        <w:tab w:val="right" w:leader="underscore" w:pos="9072"/>
      </w:tabs>
      <w:spacing w:before="120" w:after="120" w:line="300" w:lineRule="exact"/>
    </w:pPr>
    <w:rPr>
      <w:rFonts w:ascii="Open Sans" w:hAnsi="Open Sans"/>
      <w:b/>
      <w:noProof/>
      <w:sz w:val="22"/>
      <w:szCs w:val="22"/>
      <w14:numForm w14:val="lining"/>
    </w:rPr>
  </w:style>
  <w:style w:type="character" w:customStyle="1" w:styleId="INNH1Tegn">
    <w:name w:val="INNH 1 Tegn"/>
    <w:aliases w:val="ToC 1 Tegn"/>
    <w:basedOn w:val="Standardskriftforavsnitt"/>
    <w:link w:val="INNH1"/>
    <w:uiPriority w:val="39"/>
    <w:rsid w:val="006626D4"/>
    <w:rPr>
      <w:rFonts w:ascii="Open Sans" w:hAnsi="Open Sans"/>
      <w:b/>
      <w:noProof/>
      <w:sz w:val="22"/>
      <w:szCs w:val="22"/>
      <w14:numForm w14:val="lining"/>
    </w:rPr>
  </w:style>
  <w:style w:type="paragraph" w:styleId="INNH2">
    <w:name w:val="toc 2"/>
    <w:aliases w:val="ToC 2"/>
    <w:basedOn w:val="Normal"/>
    <w:next w:val="Normal"/>
    <w:uiPriority w:val="39"/>
    <w:rsid w:val="00957073"/>
    <w:pPr>
      <w:tabs>
        <w:tab w:val="left" w:pos="851"/>
        <w:tab w:val="right" w:leader="underscore" w:pos="9072"/>
      </w:tabs>
      <w:spacing w:before="120" w:after="120" w:line="300" w:lineRule="exact"/>
      <w:ind w:left="425"/>
    </w:pPr>
    <w:rPr>
      <w:noProof/>
    </w:rPr>
  </w:style>
  <w:style w:type="paragraph" w:styleId="INNH3">
    <w:name w:val="toc 3"/>
    <w:aliases w:val="ToC 3"/>
    <w:basedOn w:val="INNH2"/>
    <w:next w:val="Normal"/>
    <w:uiPriority w:val="39"/>
    <w:rsid w:val="00957073"/>
    <w:pPr>
      <w:ind w:left="567"/>
    </w:pPr>
  </w:style>
  <w:style w:type="paragraph" w:styleId="INNH5">
    <w:name w:val="toc 5"/>
    <w:basedOn w:val="Normal"/>
    <w:next w:val="Normal"/>
    <w:autoRedefine/>
    <w:uiPriority w:val="2"/>
    <w:rsid w:val="00957073"/>
    <w:pPr>
      <w:ind w:left="880"/>
    </w:pPr>
  </w:style>
  <w:style w:type="paragraph" w:styleId="INNH6">
    <w:name w:val="toc 6"/>
    <w:basedOn w:val="Normal"/>
    <w:next w:val="Normal"/>
    <w:autoRedefine/>
    <w:uiPriority w:val="2"/>
    <w:rsid w:val="00957073"/>
    <w:pPr>
      <w:ind w:left="1100"/>
    </w:pPr>
  </w:style>
  <w:style w:type="paragraph" w:styleId="INNH7">
    <w:name w:val="toc 7"/>
    <w:basedOn w:val="Normal"/>
    <w:next w:val="Normal"/>
    <w:autoRedefine/>
    <w:uiPriority w:val="2"/>
    <w:rsid w:val="00957073"/>
    <w:pPr>
      <w:ind w:left="1320"/>
    </w:pPr>
  </w:style>
  <w:style w:type="paragraph" w:styleId="INNH8">
    <w:name w:val="toc 8"/>
    <w:basedOn w:val="Normal"/>
    <w:next w:val="Normal"/>
    <w:autoRedefine/>
    <w:uiPriority w:val="2"/>
    <w:rsid w:val="00957073"/>
    <w:pPr>
      <w:ind w:left="1540"/>
    </w:pPr>
  </w:style>
  <w:style w:type="paragraph" w:styleId="INNH9">
    <w:name w:val="toc 9"/>
    <w:basedOn w:val="Normal"/>
    <w:next w:val="Normal"/>
    <w:autoRedefine/>
    <w:uiPriority w:val="2"/>
    <w:rsid w:val="00957073"/>
    <w:pPr>
      <w:ind w:left="1760"/>
    </w:pPr>
  </w:style>
  <w:style w:type="paragraph" w:styleId="Innledendehilsen">
    <w:name w:val="Salutation"/>
    <w:basedOn w:val="Normal"/>
    <w:next w:val="Normal"/>
    <w:link w:val="InnledendehilsenTegn"/>
    <w:uiPriority w:val="2"/>
    <w:rsid w:val="00957073"/>
  </w:style>
  <w:style w:type="character" w:customStyle="1" w:styleId="InnledendehilsenTegn">
    <w:name w:val="Innledende hilsen Tegn"/>
    <w:basedOn w:val="Standardskriftforavsnitt"/>
    <w:link w:val="Innledendehilsen"/>
    <w:uiPriority w:val="2"/>
    <w:rsid w:val="00957073"/>
    <w:rPr>
      <w:rFonts w:ascii="Source Sans Pro" w:hAnsi="Source Sans Pro"/>
      <w:sz w:val="22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957073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57073"/>
    <w:rPr>
      <w:rFonts w:ascii="Source Sans Pro" w:hAnsi="Source Sans Pro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2"/>
    <w:rsid w:val="00957073"/>
    <w:rPr>
      <w:rFonts w:cs="Times"/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2"/>
    <w:rsid w:val="00957073"/>
    <w:rPr>
      <w:rFonts w:ascii="Source Sans Pro" w:hAnsi="Source Sans Pro" w:cs="Times"/>
      <w:b/>
      <w:bCs/>
      <w:szCs w:val="22"/>
    </w:rPr>
  </w:style>
  <w:style w:type="paragraph" w:styleId="Konvoluttadresse">
    <w:name w:val="envelope address"/>
    <w:basedOn w:val="Normal"/>
    <w:uiPriority w:val="2"/>
    <w:rsid w:val="00957073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jenummer">
    <w:name w:val="line number"/>
    <w:basedOn w:val="Standardskriftforavsnitt"/>
    <w:uiPriority w:val="2"/>
    <w:rsid w:val="00957073"/>
  </w:style>
  <w:style w:type="paragraph" w:styleId="Liste">
    <w:name w:val="List"/>
    <w:basedOn w:val="Normal"/>
    <w:uiPriority w:val="2"/>
    <w:rsid w:val="00957073"/>
    <w:pPr>
      <w:ind w:left="283" w:hanging="283"/>
    </w:pPr>
  </w:style>
  <w:style w:type="paragraph" w:styleId="Meldingshode">
    <w:name w:val="Message Header"/>
    <w:basedOn w:val="Normal"/>
    <w:link w:val="MeldingshodeTegn"/>
    <w:uiPriority w:val="2"/>
    <w:rsid w:val="009570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2"/>
    <w:rsid w:val="00957073"/>
    <w:rPr>
      <w:rFonts w:ascii="Arial" w:hAnsi="Arial" w:cs="Arial"/>
      <w:sz w:val="22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unhideWhenUsed/>
    <w:rsid w:val="00957073"/>
    <w:rPr>
      <w:sz w:val="16"/>
      <w:szCs w:val="16"/>
    </w:rPr>
  </w:style>
  <w:style w:type="paragraph" w:styleId="NormalWeb">
    <w:name w:val="Normal (Web)"/>
    <w:basedOn w:val="Normal"/>
    <w:uiPriority w:val="99"/>
    <w:rsid w:val="00957073"/>
    <w:rPr>
      <w:rFonts w:ascii="Times New Roman" w:hAnsi="Times New Roman"/>
      <w:szCs w:val="24"/>
    </w:rPr>
  </w:style>
  <w:style w:type="paragraph" w:styleId="Notatoverskrift">
    <w:name w:val="Note Heading"/>
    <w:basedOn w:val="Normal"/>
    <w:next w:val="Normal"/>
    <w:link w:val="NotatoverskriftTegn"/>
    <w:uiPriority w:val="10"/>
    <w:rsid w:val="00957073"/>
  </w:style>
  <w:style w:type="character" w:customStyle="1" w:styleId="NotatoverskriftTegn">
    <w:name w:val="Notatoverskrift Tegn"/>
    <w:basedOn w:val="Standardskriftforavsnitt"/>
    <w:link w:val="Notatoverskrift"/>
    <w:uiPriority w:val="10"/>
    <w:rsid w:val="00957073"/>
    <w:rPr>
      <w:rFonts w:ascii="Source Sans Pro" w:hAnsi="Source Sans Pro"/>
      <w:sz w:val="22"/>
      <w:szCs w:val="22"/>
    </w:rPr>
  </w:style>
  <w:style w:type="paragraph" w:styleId="Nummerertliste0">
    <w:name w:val="List Number"/>
    <w:basedOn w:val="Normal"/>
    <w:autoRedefine/>
    <w:uiPriority w:val="10"/>
    <w:rsid w:val="00957073"/>
  </w:style>
  <w:style w:type="paragraph" w:styleId="Nummerertliste2">
    <w:name w:val="List Number 2"/>
    <w:basedOn w:val="Normal"/>
    <w:uiPriority w:val="10"/>
    <w:rsid w:val="00957073"/>
    <w:pPr>
      <w:numPr>
        <w:numId w:val="4"/>
      </w:numPr>
    </w:pPr>
  </w:style>
  <w:style w:type="paragraph" w:customStyle="1" w:styleId="nummerertliste">
    <w:name w:val="nummerert liste"/>
    <w:basedOn w:val="Normal"/>
    <w:rsid w:val="00957073"/>
    <w:pPr>
      <w:numPr>
        <w:numId w:val="5"/>
      </w:numPr>
      <w:tabs>
        <w:tab w:val="left" w:pos="709"/>
        <w:tab w:val="left" w:pos="993"/>
        <w:tab w:val="left" w:pos="1276"/>
        <w:tab w:val="left" w:pos="1560"/>
      </w:tabs>
      <w:contextualSpacing/>
    </w:pPr>
  </w:style>
  <w:style w:type="paragraph" w:customStyle="1" w:styleId="punktliste0">
    <w:name w:val="punktliste"/>
    <w:basedOn w:val="Normal"/>
    <w:uiPriority w:val="3"/>
    <w:rsid w:val="004E0C8B"/>
    <w:pPr>
      <w:numPr>
        <w:numId w:val="9"/>
      </w:numPr>
      <w:tabs>
        <w:tab w:val="left" w:pos="709"/>
        <w:tab w:val="left" w:pos="992"/>
        <w:tab w:val="left" w:pos="1276"/>
        <w:tab w:val="left" w:pos="1560"/>
      </w:tabs>
      <w:spacing w:line="300" w:lineRule="exact"/>
      <w:ind w:left="709" w:hanging="284"/>
      <w:contextualSpacing/>
    </w:pPr>
  </w:style>
  <w:style w:type="paragraph" w:customStyle="1" w:styleId="Tabelltekst">
    <w:name w:val="Tabell tekst"/>
    <w:basedOn w:val="Normal"/>
    <w:uiPriority w:val="3"/>
    <w:qFormat/>
    <w:rsid w:val="00957073"/>
    <w:pPr>
      <w:spacing w:after="80" w:line="280" w:lineRule="exact"/>
    </w:pPr>
    <w:rPr>
      <w:sz w:val="20"/>
    </w:rPr>
  </w:style>
  <w:style w:type="paragraph" w:customStyle="1" w:styleId="NVEtabellteksthyrestilt">
    <w:name w:val="NVE tabelltekst høyrestilt"/>
    <w:basedOn w:val="Tabelltekst"/>
    <w:uiPriority w:val="10"/>
    <w:semiHidden/>
    <w:qFormat/>
    <w:rsid w:val="00957073"/>
    <w:pPr>
      <w:framePr w:wrap="around" w:hAnchor="text"/>
      <w:jc w:val="right"/>
    </w:pPr>
  </w:style>
  <w:style w:type="paragraph" w:customStyle="1" w:styleId="Tabelluthevet">
    <w:name w:val="Tabell uthevet"/>
    <w:basedOn w:val="Tabelltekst"/>
    <w:uiPriority w:val="3"/>
    <w:qFormat/>
    <w:rsid w:val="004E0C8B"/>
    <w:rPr>
      <w:rFonts w:ascii="Open Sans SemiBold" w:hAnsi="Open Sans SemiBold"/>
      <w:b/>
      <w:bCs/>
    </w:rPr>
  </w:style>
  <w:style w:type="paragraph" w:customStyle="1" w:styleId="NVETabelltekstuthevethyrestilt">
    <w:name w:val="NVE Tabelltekst uthevet høyrestilt"/>
    <w:basedOn w:val="Tabelluthevet"/>
    <w:uiPriority w:val="10"/>
    <w:semiHidden/>
    <w:qFormat/>
    <w:rsid w:val="00957073"/>
    <w:pPr>
      <w:framePr w:wrap="around" w:hAnchor="text"/>
      <w:jc w:val="right"/>
    </w:pPr>
  </w:style>
  <w:style w:type="paragraph" w:styleId="Overskriftforinnholdsfortegnelse">
    <w:name w:val="TOC Heading"/>
    <w:aliases w:val="Innholdsfortegnelse overskrift"/>
    <w:basedOn w:val="Normal"/>
    <w:next w:val="Normal"/>
    <w:uiPriority w:val="39"/>
    <w:unhideWhenUsed/>
    <w:qFormat/>
    <w:rsid w:val="005D42C8"/>
    <w:pPr>
      <w:spacing w:before="120" w:after="120" w:line="520" w:lineRule="exact"/>
    </w:pPr>
    <w:rPr>
      <w:rFonts w:ascii="Open Sans SemiBold" w:hAnsi="Open Sans SemiBold"/>
      <w:sz w:val="32"/>
    </w:rPr>
  </w:style>
  <w:style w:type="character" w:styleId="Plassholdertekst">
    <w:name w:val="Placeholder Text"/>
    <w:basedOn w:val="Standardskriftforavsnitt"/>
    <w:uiPriority w:val="99"/>
    <w:semiHidden/>
    <w:rsid w:val="00957073"/>
    <w:rPr>
      <w:color w:val="666666"/>
    </w:rPr>
  </w:style>
  <w:style w:type="paragraph" w:styleId="Punktliste">
    <w:name w:val="List Bullet"/>
    <w:basedOn w:val="Normal"/>
    <w:autoRedefine/>
    <w:uiPriority w:val="10"/>
    <w:rsid w:val="00957073"/>
    <w:pPr>
      <w:numPr>
        <w:numId w:val="6"/>
      </w:numPr>
    </w:pPr>
  </w:style>
  <w:style w:type="paragraph" w:styleId="Punktliste3">
    <w:name w:val="List Bullet 3"/>
    <w:basedOn w:val="Normal"/>
    <w:autoRedefine/>
    <w:uiPriority w:val="10"/>
    <w:rsid w:val="00957073"/>
    <w:pPr>
      <w:numPr>
        <w:numId w:val="7"/>
      </w:numPr>
    </w:pPr>
  </w:style>
  <w:style w:type="paragraph" w:styleId="Punktliste4">
    <w:name w:val="List Bullet 4"/>
    <w:basedOn w:val="Normal"/>
    <w:autoRedefine/>
    <w:uiPriority w:val="10"/>
    <w:rsid w:val="00957073"/>
    <w:pPr>
      <w:numPr>
        <w:numId w:val="8"/>
      </w:numPr>
    </w:pPr>
  </w:style>
  <w:style w:type="paragraph" w:styleId="Rentekst">
    <w:name w:val="Plain Text"/>
    <w:basedOn w:val="Normal"/>
    <w:link w:val="RentekstTegn"/>
    <w:uiPriority w:val="10"/>
    <w:rsid w:val="00957073"/>
    <w:rPr>
      <w:rFonts w:ascii="Courier New" w:hAnsi="Courier New" w:cs="Courier New"/>
      <w:sz w:val="20"/>
    </w:rPr>
  </w:style>
  <w:style w:type="character" w:customStyle="1" w:styleId="RentekstTegn">
    <w:name w:val="Ren tekst Tegn"/>
    <w:basedOn w:val="Standardskriftforavsnitt"/>
    <w:link w:val="Rentekst"/>
    <w:uiPriority w:val="10"/>
    <w:rsid w:val="00957073"/>
    <w:rPr>
      <w:rFonts w:ascii="Courier New" w:hAnsi="Courier New" w:cs="Courier New"/>
      <w:szCs w:val="22"/>
    </w:rPr>
  </w:style>
  <w:style w:type="paragraph" w:customStyle="1" w:styleId="Sammendragoverskrift">
    <w:name w:val="Sammendrag overskrift"/>
    <w:basedOn w:val="Normal"/>
    <w:next w:val="Normal"/>
    <w:uiPriority w:val="5"/>
    <w:qFormat/>
    <w:rsid w:val="004E0C8B"/>
    <w:pPr>
      <w:spacing w:before="120" w:after="120" w:line="440" w:lineRule="exact"/>
    </w:pPr>
    <w:rPr>
      <w:rFonts w:ascii="Open Sans SemiBold" w:hAnsi="Open Sans SemiBold"/>
      <w:sz w:val="32"/>
      <w:szCs w:val="32"/>
    </w:rPr>
  </w:style>
  <w:style w:type="paragraph" w:customStyle="1" w:styleId="Sitatpunktliste">
    <w:name w:val="Sitat (punktliste)"/>
    <w:basedOn w:val="punktliste0"/>
    <w:uiPriority w:val="7"/>
    <w:qFormat/>
    <w:rsid w:val="00957073"/>
    <w:pPr>
      <w:tabs>
        <w:tab w:val="clear" w:pos="992"/>
        <w:tab w:val="left" w:pos="993"/>
      </w:tabs>
      <w:ind w:firstLine="0"/>
    </w:pPr>
    <w:rPr>
      <w:i/>
      <w:iCs/>
    </w:rPr>
  </w:style>
  <w:style w:type="paragraph" w:customStyle="1" w:styleId="Sitat1">
    <w:name w:val="Sitat 1"/>
    <w:basedOn w:val="Normal"/>
    <w:uiPriority w:val="6"/>
    <w:qFormat/>
    <w:rsid w:val="00957073"/>
    <w:pPr>
      <w:spacing w:before="240" w:after="240"/>
      <w:ind w:left="425"/>
    </w:pPr>
    <w:rPr>
      <w:i/>
      <w:color w:val="000000" w:themeColor="text1"/>
    </w:rPr>
  </w:style>
  <w:style w:type="paragraph" w:customStyle="1" w:styleId="Sitatoverskrift1">
    <w:name w:val="Sitat overskrift 1"/>
    <w:basedOn w:val="Normal"/>
    <w:next w:val="Normal"/>
    <w:uiPriority w:val="6"/>
    <w:qFormat/>
    <w:rsid w:val="004E0C8B"/>
    <w:pPr>
      <w:keepNext/>
      <w:spacing w:before="240" w:after="120"/>
      <w:ind w:left="425"/>
    </w:pPr>
    <w:rPr>
      <w:rFonts w:ascii="Open Sans SemiBold" w:hAnsi="Open Sans SemiBold"/>
      <w:color w:val="000000" w:themeColor="text1"/>
      <w:szCs w:val="18"/>
    </w:rPr>
  </w:style>
  <w:style w:type="paragraph" w:customStyle="1" w:styleId="Sitatoverskrift2">
    <w:name w:val="Sitat overskrift 2"/>
    <w:basedOn w:val="Sitatoverskrift1"/>
    <w:next w:val="Normal"/>
    <w:uiPriority w:val="6"/>
    <w:rsid w:val="00957073"/>
    <w:pPr>
      <w:spacing w:before="120"/>
      <w:ind w:left="709"/>
    </w:pPr>
  </w:style>
  <w:style w:type="character" w:customStyle="1" w:styleId="Stil26pkt">
    <w:name w:val="Stil 26 pkt"/>
    <w:basedOn w:val="Standardskriftforavsnitt"/>
    <w:uiPriority w:val="10"/>
    <w:rsid w:val="00957073"/>
    <w:rPr>
      <w:sz w:val="52"/>
    </w:rPr>
  </w:style>
  <w:style w:type="character" w:customStyle="1" w:styleId="StilHyperkoblingAutomatiskIngenunderstreking">
    <w:name w:val="Stil Hyperkobling + Automatisk Ingen understreking"/>
    <w:basedOn w:val="Hyperkobling"/>
    <w:uiPriority w:val="10"/>
    <w:rsid w:val="00957073"/>
    <w:rPr>
      <w:color w:val="auto"/>
      <w:u w:val="none"/>
      <w14:numForm w14:val="lining"/>
    </w:rPr>
  </w:style>
  <w:style w:type="table" w:styleId="Tabell-3D-effekt1">
    <w:name w:val="Table 3D effects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FFFFFF"/>
      <w:sz w:val="22"/>
      <w:szCs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aliases w:val="NVE - klassisk 1"/>
    <w:basedOn w:val="Vanligtabell"/>
    <w:semiHidden/>
    <w:rsid w:val="00957073"/>
    <w:pPr>
      <w:spacing w:after="160" w:line="240" w:lineRule="atLeast"/>
    </w:pPr>
    <w:rPr>
      <w:rFonts w:ascii="Arial" w:hAnsi="Arial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iCs/>
        <w:caps w:val="0"/>
        <w:small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cPr>
        <w:tcBorders>
          <w:bottom w:val="single" w:sz="6" w:space="0" w:color="000000"/>
        </w:tcBorders>
        <w:shd w:val="clear" w:color="auto" w:fill="E0E0E0"/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punktliste">
    <w:name w:val="Tabell punktliste"/>
    <w:basedOn w:val="punktliste0"/>
    <w:uiPriority w:val="4"/>
    <w:qFormat/>
    <w:rsid w:val="00957073"/>
    <w:pPr>
      <w:spacing w:after="80"/>
    </w:pPr>
    <w:rPr>
      <w:sz w:val="20"/>
      <w:szCs w:val="16"/>
    </w:rPr>
  </w:style>
  <w:style w:type="table" w:styleId="Tabelliste1">
    <w:name w:val="Table List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2"/>
    <w:qFormat/>
    <w:rsid w:val="005C14D1"/>
    <w:pPr>
      <w:spacing w:before="480" w:after="200" w:line="480" w:lineRule="exact"/>
    </w:pPr>
    <w:rPr>
      <w:rFonts w:ascii="Open Sans SemiBold" w:hAnsi="Open Sans SemiBold"/>
      <w:sz w:val="36"/>
    </w:rPr>
  </w:style>
  <w:style w:type="character" w:customStyle="1" w:styleId="TittelTegn">
    <w:name w:val="Tittel Tegn"/>
    <w:basedOn w:val="Standardskriftforavsnitt"/>
    <w:link w:val="Tittel"/>
    <w:uiPriority w:val="2"/>
    <w:rsid w:val="005C14D1"/>
    <w:rPr>
      <w:rFonts w:ascii="Open Sans SemiBold" w:hAnsi="Open Sans SemiBold"/>
      <w:sz w:val="36"/>
      <w:szCs w:val="22"/>
    </w:rPr>
  </w:style>
  <w:style w:type="paragraph" w:styleId="Listeavsnitt">
    <w:name w:val="List Paragraph"/>
    <w:basedOn w:val="Normal"/>
    <w:uiPriority w:val="34"/>
    <w:rsid w:val="004E0C8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rsid w:val="0095707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57073"/>
    <w:rPr>
      <w:rFonts w:ascii="Source Sans Pro" w:hAnsi="Source Sans Pro"/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957073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10"/>
    <w:rsid w:val="00957073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10"/>
    <w:rsid w:val="00957073"/>
    <w:rPr>
      <w:rFonts w:ascii="Source Sans Pro" w:hAnsi="Source Sans Pro"/>
      <w:sz w:val="22"/>
      <w:szCs w:val="22"/>
    </w:rPr>
  </w:style>
  <w:style w:type="paragraph" w:styleId="Vanliginnrykk">
    <w:name w:val="Normal Indent"/>
    <w:basedOn w:val="Normal"/>
    <w:uiPriority w:val="10"/>
    <w:rsid w:val="00957073"/>
    <w:pPr>
      <w:ind w:left="720"/>
    </w:pPr>
  </w:style>
  <w:style w:type="paragraph" w:customStyle="1" w:styleId="Vilkrsposter">
    <w:name w:val="Vilkårsposter"/>
    <w:basedOn w:val="Normal"/>
    <w:next w:val="Normal"/>
    <w:uiPriority w:val="7"/>
    <w:rsid w:val="00957073"/>
    <w:pPr>
      <w:keepNext/>
      <w:numPr>
        <w:numId w:val="10"/>
      </w:numPr>
      <w:spacing w:before="120" w:after="120"/>
    </w:pPr>
    <w:rPr>
      <w:rFonts w:ascii="Source Sans Pro SemiBold" w:hAnsi="Source Sans Pro SemiBold"/>
    </w:rPr>
  </w:style>
  <w:style w:type="paragraph" w:customStyle="1" w:styleId="Overskrift1kort">
    <w:name w:val="Overskrift 1 kort"/>
    <w:basedOn w:val="Overskrift1"/>
    <w:next w:val="Normal"/>
    <w:uiPriority w:val="1"/>
    <w:rsid w:val="007705FC"/>
    <w:pPr>
      <w:numPr>
        <w:numId w:val="0"/>
      </w:numPr>
      <w:spacing w:line="400" w:lineRule="exact"/>
    </w:pPr>
    <w:rPr>
      <w:szCs w:val="21"/>
    </w:rPr>
  </w:style>
  <w:style w:type="paragraph" w:customStyle="1" w:styleId="Overskrift2kort">
    <w:name w:val="Overskrift 2 kort"/>
    <w:basedOn w:val="Overskrift2"/>
    <w:next w:val="Normal"/>
    <w:uiPriority w:val="1"/>
    <w:rsid w:val="007705FC"/>
    <w:pPr>
      <w:numPr>
        <w:ilvl w:val="0"/>
        <w:numId w:val="0"/>
      </w:numPr>
      <w:spacing w:line="360" w:lineRule="exact"/>
    </w:pPr>
    <w:rPr>
      <w:b/>
      <w:bCs w:val="0"/>
    </w:rPr>
  </w:style>
  <w:style w:type="paragraph" w:customStyle="1" w:styleId="Overskrift3kort">
    <w:name w:val="Overskrift 3 kort"/>
    <w:basedOn w:val="Overskrift3"/>
    <w:next w:val="Normal"/>
    <w:uiPriority w:val="1"/>
    <w:rsid w:val="007705FC"/>
    <w:pPr>
      <w:numPr>
        <w:ilvl w:val="0"/>
        <w:numId w:val="0"/>
      </w:numPr>
      <w:spacing w:line="280" w:lineRule="exact"/>
    </w:pPr>
    <w:rPr>
      <w:bCs/>
      <w:color w:val="000000" w:themeColor="text1"/>
      <w:sz w:val="22"/>
      <w:szCs w:val="28"/>
    </w:rPr>
  </w:style>
  <w:style w:type="paragraph" w:customStyle="1" w:styleId="NVEnummerertliste">
    <w:name w:val="NVE nummerert liste"/>
    <w:basedOn w:val="Normal"/>
    <w:autoRedefine/>
    <w:qFormat/>
    <w:rsid w:val="007F6FAA"/>
    <w:pPr>
      <w:numPr>
        <w:numId w:val="12"/>
      </w:numPr>
      <w:tabs>
        <w:tab w:val="clear" w:pos="851"/>
        <w:tab w:val="left" w:pos="709"/>
        <w:tab w:val="left" w:pos="993"/>
        <w:tab w:val="left" w:pos="1276"/>
        <w:tab w:val="left" w:pos="1560"/>
      </w:tabs>
      <w:spacing w:before="160" w:line="240" w:lineRule="auto"/>
      <w:ind w:left="426" w:hanging="1"/>
      <w:contextualSpacing/>
    </w:pPr>
    <w:rPr>
      <w:rFonts w:ascii="Source Sans Pro" w:hAnsi="Source Sans Pro"/>
      <w:szCs w:val="20"/>
      <w14:ligatures w14:val="standard"/>
      <w14:numForm w14:val="lining"/>
      <w14:numSpacing w14:val="proportional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ro\OneDrive%20-%20Norges%20vassdrags-%20og%20energidirektorat\Dokumenter\Egendefinerte%20Office-maler\Ekstern%20veiled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3E24C1-1EC8-443F-B871-8376BED865FA}">
  <we:reference id="62be9fbd-95fc-4188-bf33-558f61c7bd0e" version="3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70d86-fc33-4f61-bf51-96e019343c8b" xsi:nil="true"/>
    <g98ade60b1a5493f9b7127fdb0eec544 xmlns="08670d86-fc33-4f61-bf51-96e019343c8b">
      <Terms xmlns="http://schemas.microsoft.com/office/infopath/2007/PartnerControls"/>
    </g98ade60b1a5493f9b7127fdb0eec544>
    <n3e020d9d98c48dbb65f924b9bc22a2a xmlns="08670d86-fc33-4f61-bf51-96e019343c8b">
      <Terms xmlns="http://schemas.microsoft.com/office/infopath/2007/PartnerControls"/>
    </n3e020d9d98c48dbb65f924b9bc22a2a>
    <_x00c5_rstall xmlns="3c549ff6-bee0-4a9b-a476-4cd6feb54b7a">2022</_x00c5_rstall>
    <Saksbehandlere xmlns="3c549ff6-bee0-4a9b-a476-4cd6feb54b7a" xsi:nil="true"/>
    <Dato xmlns="3c549ff6-bee0-4a9b-a476-4cd6feb54b7a" xsi:nil="true"/>
    <Ansvarlig xmlns="3c549ff6-bee0-4a9b-a476-4cd6feb54b7a">
      <UserInfo>
        <DisplayName/>
        <AccountId xsi:nil="true"/>
        <AccountType/>
      </UserInfo>
    </Ansvarlig>
    <lcf76f155ced4ddcb4097134ff3c332f xmlns="3c549ff6-bee0-4a9b-a476-4cd6feb54b7a">
      <Terms xmlns="http://schemas.microsoft.com/office/infopath/2007/PartnerControls"/>
    </lcf76f155ced4ddcb4097134ff3c332f>
    <versjonslogg xmlns="3c549ff6-bee0-4a9b-a476-4cd6feb54b7a" xsi:nil="true"/>
  </documentManagement>
</p:properties>
</file>

<file path=customXml/item3.xml><?xml version="1.0" encoding="utf-8"?>
<gbs:GrowBusinessDocument xmlns:gbs="http://www.software-innovation.no/growBusinessDocument" gbs:officeVersion="2007" gbs:sourceId="" gbs:entity="Document" gbs:templateDesignerVersion="3.1 F">
  <gbs:DocumentDate gbs:loadFromGrowBusiness="OnProduce" gbs:saveInGrowBusiness="False" gbs:connected="true" gbs:recno="" gbs:entity="" gbs:datatype="date" gbs:key="3987341871"/>
</gbs:GrowBusinessDocument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64152832-9f03-4628-8f8a-984f7e09cd82" ContentTypeId="0x0101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ord-dokument" ma:contentTypeID="0x01010054596B7D23C1DA409459779D4B7EB344" ma:contentTypeVersion="40" ma:contentTypeDescription="Opprett et nytt dokument." ma:contentTypeScope="" ma:versionID="a6114753405ec7812a03a2e265b2f95c">
  <xsd:schema xmlns:xsd="http://www.w3.org/2001/XMLSchema" xmlns:xs="http://www.w3.org/2001/XMLSchema" xmlns:p="http://schemas.microsoft.com/office/2006/metadata/properties" xmlns:ns2="08670d86-fc33-4f61-bf51-96e019343c8b" xmlns:ns3="3c549ff6-bee0-4a9b-a476-4cd6feb54b7a" xmlns:ns4="a9dd7b27-b1d7-43ad-85c8-ae66512cf1c2" targetNamespace="http://schemas.microsoft.com/office/2006/metadata/properties" ma:root="true" ma:fieldsID="d362d0ea8ac1416b491b6fa21d6b500f" ns2:_="" ns3:_="" ns4:_="">
    <xsd:import namespace="08670d86-fc33-4f61-bf51-96e019343c8b"/>
    <xsd:import namespace="3c549ff6-bee0-4a9b-a476-4cd6feb54b7a"/>
    <xsd:import namespace="a9dd7b27-b1d7-43ad-85c8-ae66512cf1c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n3e020d9d98c48dbb65f924b9bc22a2a" minOccurs="0"/>
                <xsd:element ref="ns2:g98ade60b1a5493f9b7127fdb0eec544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Metadata" minOccurs="0"/>
                <xsd:element ref="ns3:lcf76f155ced4ddcb4097134ff3c332f" minOccurs="0"/>
                <xsd:element ref="ns3:_x00c5_rstall" minOccurs="0"/>
                <xsd:element ref="ns3:Dato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Saksbehandlere" minOccurs="0"/>
                <xsd:element ref="ns3:MediaServiceObjectDetectorVersions" minOccurs="0"/>
                <xsd:element ref="ns3:MediaServiceSearchProperties" minOccurs="0"/>
                <xsd:element ref="ns3:versjonslogg" minOccurs="0"/>
                <xsd:element ref="ns3:Ansvarl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70d86-fc33-4f61-bf51-96e019343c8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fc71c5-ed96-499f-8831-b02f305e848d}" ma:internalName="TaxCatchAll" ma:showField="CatchAllData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5fc71c5-ed96-499f-8831-b02f305e848d}" ma:internalName="TaxCatchAllLabel" ma:readOnly="true" ma:showField="CatchAllDataLabel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3e020d9d98c48dbb65f924b9bc22a2a" ma:index="10" nillable="true" ma:taxonomy="true" ma:internalName="n3e020d9d98c48dbb65f924b9bc22a2a" ma:taxonomyFieldName="NVE_Tema" ma:displayName="NVE tema" ma:default="" ma:fieldId="{73e020d9-d98c-48db-b65f-924b9bc22a2a}" ma:taxonomyMulti="true" ma:sspId="64152832-9f03-4628-8f8a-984f7e09cd82" ma:termSetId="8e6ad744-58b5-4dbb-88a2-80de7c4ff1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8ade60b1a5493f9b7127fdb0eec544" ma:index="12" nillable="true" ma:taxonomy="true" ma:internalName="g98ade60b1a5493f9b7127fdb0eec544" ma:taxonomyFieldName="NVE_Dokumenttype" ma:displayName="Dokumenttype" ma:default="" ma:fieldId="{098ade60-b1a5-493f-9b71-27fdb0eec544}" ma:sspId="64152832-9f03-4628-8f8a-984f7e09cd82" ma:termSetId="7a928a34-8131-48a8-82d2-76c63c72ca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49ff6-bee0-4a9b-a476-4cd6feb54b7a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4152832-9f03-4628-8f8a-984f7e09cd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c5_rstall" ma:index="24" nillable="true" ma:displayName="Årstall" ma:default="2022" ma:description="Året møtereferatet er fra" ma:format="Dropdown" ma:internalName="_x00c5_rstall">
      <xsd:simpleType>
        <xsd:union memberTypes="dms:Text">
          <xsd:simpleType>
            <xsd:restriction base="dms:Choice">
              <xsd:enumeration value="2021"/>
              <xsd:enumeration value="2022"/>
              <xsd:enumeration value="2020"/>
              <xsd:enumeration value="2019"/>
              <xsd:enumeration value="2018"/>
              <xsd:enumeration value="2017"/>
            </xsd:restriction>
          </xsd:simpleType>
        </xsd:union>
      </xsd:simpleType>
    </xsd:element>
    <xsd:element name="Dato" ma:index="25" nillable="true" ma:displayName="Dato" ma:format="DateOnly" ma:internalName="Dato">
      <xsd:simpleType>
        <xsd:restriction base="dms:DateTim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Saksbehandlere" ma:index="31" nillable="true" ma:displayName="Saksbehandlere" ma:format="Dropdown" ma:internalName="Saksbehandlere">
      <xsd:simpleType>
        <xsd:restriction base="dms:Text">
          <xsd:maxLength value="255"/>
        </xsd:restriction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ersjonslogg" ma:index="34" nillable="true" ma:displayName="versjonslogg" ma:format="Dropdown" ma:internalName="versjonslogg">
      <xsd:simpleType>
        <xsd:restriction base="dms:Text">
          <xsd:maxLength value="255"/>
        </xsd:restriction>
      </xsd:simpleType>
    </xsd:element>
    <xsd:element name="Ansvarlig" ma:index="35" nillable="true" ma:displayName="Ansvarlig" ma:format="Dropdown" ma:list="UserInfo" ma:SharePointGroup="0" ma:internalName="Ansvarli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7b27-b1d7-43ad-85c8-ae66512cf1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25C132-70F0-406D-A5D9-47D188E35C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B2C58-75EA-49FE-A24A-F1700147B844}">
  <ds:schemaRefs>
    <ds:schemaRef ds:uri="http://schemas.microsoft.com/office/2006/metadata/properties"/>
    <ds:schemaRef ds:uri="http://schemas.microsoft.com/office/infopath/2007/PartnerControls"/>
    <ds:schemaRef ds:uri="08670d86-fc33-4f61-bf51-96e019343c8b"/>
    <ds:schemaRef ds:uri="3c549ff6-bee0-4a9b-a476-4cd6feb54b7a"/>
  </ds:schemaRefs>
</ds:datastoreItem>
</file>

<file path=customXml/itemProps3.xml><?xml version="1.0" encoding="utf-8"?>
<ds:datastoreItem xmlns:ds="http://schemas.openxmlformats.org/officeDocument/2006/customXml" ds:itemID="{94D91FB0-E617-4C49-A29B-96948346889F}">
  <ds:schemaRefs>
    <ds:schemaRef ds:uri="http://www.software-innovation.no/growBusinessDocument"/>
  </ds:schemaRefs>
</ds:datastoreItem>
</file>

<file path=customXml/itemProps4.xml><?xml version="1.0" encoding="utf-8"?>
<ds:datastoreItem xmlns:ds="http://schemas.openxmlformats.org/officeDocument/2006/customXml" ds:itemID="{F92ACADA-3F54-4D34-AFB3-132C6DBE0AE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6F96F0-7197-4E3A-92A1-129FA0112DE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BA72172B-C003-4B60-8E99-D9335B23F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70d86-fc33-4f61-bf51-96e019343c8b"/>
    <ds:schemaRef ds:uri="3c549ff6-bee0-4a9b-a476-4cd6feb54b7a"/>
    <ds:schemaRef ds:uri="a9dd7b27-b1d7-43ad-85c8-ae66512cf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c8d840d-60c9-410b-b4fb-11b86806780c}" enabled="0" method="" siteId="{bc8d840d-60c9-410b-b4fb-11b8680678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Ekstern veileder.dotx</Template>
  <TotalTime>0</TotalTime>
  <Pages>10</Pages>
  <Words>1209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vassdrags- og energidirektorat</Company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Bencze Rørå</dc:creator>
  <cp:keywords/>
  <cp:lastModifiedBy>Bendik Kjeverud Erdal</cp:lastModifiedBy>
  <cp:revision>2</cp:revision>
  <cp:lastPrinted>1997-07-14T13:12:00Z</cp:lastPrinted>
  <dcterms:created xsi:type="dcterms:W3CDTF">2026-08-07T11:49:00Z</dcterms:created>
  <dcterms:modified xsi:type="dcterms:W3CDTF">2026-08-07T11:49:00Z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0x01010054596B7D23C1DA409459779D4B7EB344</vt:lpwstr>
  </property>
  <property fmtid="{D5CDD505-2E9C-101B-9397-08002B2CF9AE}" pid="3" name="NVE_Tema">
    <vt:lpwstr/>
  </property>
  <property fmtid="{D5CDD505-2E9C-101B-9397-08002B2CF9AE}" pid="4" name="NVE_Dokumenttype">
    <vt:lpwstr/>
  </property>
  <property fmtid="{D5CDD505-2E9C-101B-9397-08002B2CF9AE}" pid="5" name="MediaServiceImageTags">
    <vt:lpwstr/>
  </property>
</Properties>
</file>